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E59" w:rsidRPr="00A760BF" w:rsidRDefault="00D45DDE" w:rsidP="00FE2E59">
      <w:pPr>
        <w:pStyle w:val="Heading1"/>
        <w:spacing w:before="0" w:after="0"/>
        <w:jc w:val="both"/>
        <w:rPr>
          <w:rFonts w:ascii="Calibri" w:hAnsi="Calibri"/>
          <w:sz w:val="28"/>
        </w:rPr>
      </w:pPr>
      <w:r>
        <w:rPr>
          <w:rFonts w:ascii="Calibri" w:hAnsi="Calibri"/>
          <w:noProof/>
          <w:sz w:val="28"/>
          <w:lang w:bidi="ar-SA"/>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8" type="#_x0000_t185" style="position:absolute;left:0;text-align:left;margin-left:-81pt;margin-top:-119.25pt;width:191.85pt;height:48pt;rotation:-360;z-index:1;mso-position-horizontal-relative:margin;mso-position-vertical-relative:margin" o:allowincell="f" adj="1739" fillcolor="#8f3b39" strokecolor="#9bbb59" strokeweight="3pt">
            <v:imagedata embosscolor="shadow add(51)"/>
            <v:shadow type="emboss" color="lineOrFill darken(153)" color2="shadow add(102)" offset="1pt,1pt"/>
            <v:textbox style="mso-next-textbox:#_x0000_s1028" inset="3.6pt,,3.6pt">
              <w:txbxContent>
                <w:p w:rsidR="00FE2E59" w:rsidRPr="0026215C" w:rsidRDefault="00FE2E59" w:rsidP="00FE2E59">
                  <w:pPr>
                    <w:pBdr>
                      <w:top w:val="single" w:sz="8" w:space="10" w:color="FFFFFF"/>
                      <w:bottom w:val="single" w:sz="8" w:space="10" w:color="FFFFFF"/>
                    </w:pBdr>
                    <w:jc w:val="center"/>
                    <w:rPr>
                      <w:b/>
                      <w:i/>
                      <w:color w:val="FFFFFF"/>
                      <w:sz w:val="24"/>
                    </w:rPr>
                  </w:pPr>
                  <w:r w:rsidRPr="0026215C">
                    <w:rPr>
                      <w:b/>
                      <w:i/>
                      <w:color w:val="FFFFFF"/>
                      <w:sz w:val="24"/>
                    </w:rPr>
                    <w:t xml:space="preserve">Functional </w:t>
                  </w:r>
                  <w:r>
                    <w:rPr>
                      <w:b/>
                      <w:i/>
                      <w:color w:val="FFFFFF"/>
                      <w:sz w:val="24"/>
                    </w:rPr>
                    <w:t>Overview</w:t>
                  </w:r>
                  <w:r w:rsidRPr="0026215C">
                    <w:rPr>
                      <w:b/>
                      <w:i/>
                      <w:color w:val="FFFFFF"/>
                      <w:sz w:val="24"/>
                    </w:rPr>
                    <w:t xml:space="preserve"> for</w:t>
                  </w:r>
                </w:p>
                <w:p w:rsidR="00FE2E59" w:rsidRPr="0026215C" w:rsidRDefault="00FE2E59" w:rsidP="00FE2E59">
                  <w:pPr>
                    <w:pBdr>
                      <w:top w:val="single" w:sz="8" w:space="10" w:color="FFFFFF"/>
                      <w:bottom w:val="single" w:sz="8" w:space="10" w:color="FFFFFF"/>
                    </w:pBdr>
                    <w:jc w:val="center"/>
                    <w:rPr>
                      <w:b/>
                      <w:i/>
                      <w:color w:val="FFFFFF"/>
                      <w:sz w:val="24"/>
                    </w:rPr>
                  </w:pPr>
                  <w:r w:rsidRPr="0026215C">
                    <w:rPr>
                      <w:b/>
                      <w:i/>
                      <w:color w:val="FFFFFF"/>
                      <w:sz w:val="24"/>
                    </w:rPr>
                    <w:t>Business Decision Makers</w:t>
                  </w:r>
                </w:p>
              </w:txbxContent>
            </v:textbox>
            <w10:wrap type="square" anchorx="margin" anchory="margin"/>
          </v:shape>
        </w:pict>
      </w:r>
      <w:r w:rsidR="009377AC">
        <w:rPr>
          <w:rFonts w:ascii="Calibri" w:hAnsi="Calibri"/>
          <w:noProof/>
          <w:sz w:val="28"/>
          <w:lang w:bidi="ar-SA"/>
        </w:rPr>
        <w:t>Role-Based Template</w:t>
      </w:r>
      <w:r w:rsidR="00E87CBE">
        <w:rPr>
          <w:rFonts w:ascii="Calibri" w:hAnsi="Calibri"/>
          <w:noProof/>
          <w:sz w:val="28"/>
          <w:lang w:bidi="ar-SA"/>
        </w:rPr>
        <w:t xml:space="preserve"> for SharePoint My Sites</w:t>
      </w:r>
      <w:r w:rsidR="00FE2E59" w:rsidRPr="00A760BF">
        <w:rPr>
          <w:rFonts w:ascii="Calibri" w:hAnsi="Calibri"/>
          <w:noProof/>
          <w:sz w:val="28"/>
          <w:lang w:bidi="ar-SA"/>
        </w:rPr>
        <w:t xml:space="preserve">: </w:t>
      </w:r>
      <w:r w:rsidR="00430C5D">
        <w:rPr>
          <w:rFonts w:ascii="Calibri" w:hAnsi="Calibri"/>
          <w:noProof/>
          <w:sz w:val="28"/>
          <w:lang w:bidi="ar-SA"/>
        </w:rPr>
        <w:t>Sales Account Manager</w:t>
      </w:r>
    </w:p>
    <w:p w:rsidR="00E87CBE" w:rsidRPr="0078726E" w:rsidRDefault="00E87CBE" w:rsidP="00E87CBE">
      <w:pPr>
        <w:pStyle w:val="Heading3"/>
        <w:spacing w:before="0" w:after="0" w:line="360" w:lineRule="exact"/>
        <w:ind w:left="0"/>
        <w:jc w:val="both"/>
        <w:rPr>
          <w:rFonts w:ascii="Calibri" w:hAnsi="Calibri" w:cs="Arial"/>
          <w:b w:val="0"/>
          <w:bCs w:val="0"/>
          <w:color w:val="000000"/>
          <w:lang w:bidi="he-IL"/>
        </w:rPr>
      </w:pPr>
      <w:r w:rsidRPr="0078726E">
        <w:rPr>
          <w:rFonts w:ascii="Calibri" w:hAnsi="Calibri" w:cs="Arial"/>
          <w:b w:val="0"/>
          <w:bCs w:val="0"/>
          <w:color w:val="000000"/>
          <w:lang w:bidi="he-IL"/>
        </w:rPr>
        <w:t xml:space="preserve">With personalization becoming an increasingly important business need and the key to effective collaboration, </w:t>
      </w:r>
      <w:r w:rsidRPr="0078726E">
        <w:rPr>
          <w:rFonts w:ascii="Calibri" w:hAnsi="Calibri"/>
          <w:b w:val="0"/>
        </w:rPr>
        <w:t xml:space="preserve">Microsoft® Office </w:t>
      </w:r>
      <w:r w:rsidRPr="0078726E">
        <w:rPr>
          <w:rFonts w:ascii="Calibri" w:hAnsi="Calibri" w:cs="Arial"/>
          <w:b w:val="0"/>
          <w:bCs w:val="0"/>
          <w:color w:val="000000"/>
          <w:lang w:bidi="he-IL"/>
        </w:rPr>
        <w:t>SharePoint</w:t>
      </w:r>
      <w:r w:rsidRPr="0078726E">
        <w:rPr>
          <w:rFonts w:ascii="Calibri" w:hAnsi="Calibri"/>
          <w:b w:val="0"/>
        </w:rPr>
        <w:t>®</w:t>
      </w:r>
      <w:r w:rsidRPr="0078726E">
        <w:rPr>
          <w:rFonts w:ascii="Calibri" w:hAnsi="Calibri" w:cs="Arial"/>
          <w:b w:val="0"/>
          <w:bCs w:val="0"/>
          <w:color w:val="000000"/>
          <w:lang w:bidi="he-IL"/>
        </w:rPr>
        <w:t xml:space="preserve"> Server 2007 offers My Site, a personal site that pulls together summary views of personal information and provides full control over information "for me, by me, and about me." Role-Based Templates for SharePoint My Sites are custom templates designed for Office SharePoint Server 2007 and tailored to address the unique needs and requirements of specific roles. They are envisioned as extensions to the standard My Site functionality, providing a personal portal and dashboard data relevant to your role.</w:t>
      </w:r>
    </w:p>
    <w:p w:rsidR="00E87CBE" w:rsidRPr="0078726E" w:rsidRDefault="00E87CBE" w:rsidP="00E87CBE">
      <w:pPr>
        <w:pStyle w:val="Heading3"/>
        <w:spacing w:before="0" w:after="0" w:line="360" w:lineRule="exact"/>
        <w:ind w:left="0"/>
        <w:jc w:val="both"/>
        <w:rPr>
          <w:rFonts w:ascii="Calibri" w:hAnsi="Calibri" w:cs="Arial"/>
          <w:b w:val="0"/>
          <w:bCs w:val="0"/>
          <w:color w:val="000000"/>
          <w:lang w:bidi="he-IL"/>
        </w:rPr>
      </w:pPr>
    </w:p>
    <w:p w:rsidR="00E87CBE" w:rsidRPr="0078726E" w:rsidRDefault="00E87CBE" w:rsidP="00E87CBE">
      <w:pPr>
        <w:pStyle w:val="Heading3"/>
        <w:spacing w:before="0" w:after="0" w:line="360" w:lineRule="exact"/>
        <w:ind w:left="0"/>
        <w:jc w:val="both"/>
        <w:rPr>
          <w:rFonts w:ascii="Calibri" w:hAnsi="Calibri" w:cs="Arial"/>
          <w:b w:val="0"/>
          <w:bCs w:val="0"/>
          <w:color w:val="000000"/>
          <w:lang w:bidi="he-IL"/>
        </w:rPr>
      </w:pPr>
      <w:r w:rsidRPr="0078726E">
        <w:rPr>
          <w:rFonts w:ascii="Calibri" w:hAnsi="Calibri" w:cs="Arial"/>
          <w:b w:val="0"/>
          <w:bCs w:val="0"/>
          <w:color w:val="000000"/>
          <w:lang w:bidi="he-IL"/>
        </w:rPr>
        <w:t>Role-Based Templates for SharePoint My Sites can provide enhanced business insight and help drive company-wide productivity through a common interface to access priority information from varied sources and systems related to job roles, individual responsibilities, and surrounding processes. The templates display information in a way that is familiar and easy, and is built around the way people in the company work, enabling business decision-making with greater confidence.</w:t>
      </w:r>
    </w:p>
    <w:p w:rsidR="00E87CBE" w:rsidRPr="0078726E" w:rsidRDefault="00E87CBE" w:rsidP="00E87CBE">
      <w:pPr>
        <w:rPr>
          <w:rFonts w:ascii="Calibri" w:hAnsi="Calibri"/>
        </w:rPr>
      </w:pPr>
    </w:p>
    <w:p w:rsidR="00FE2E59" w:rsidRPr="0078726E" w:rsidRDefault="00FE2E59" w:rsidP="00FE2E59">
      <w:pPr>
        <w:pStyle w:val="Heading3"/>
        <w:spacing w:before="0" w:after="0" w:line="360" w:lineRule="exact"/>
        <w:jc w:val="both"/>
        <w:rPr>
          <w:rFonts w:ascii="Calibri" w:hAnsi="Calibri"/>
        </w:rPr>
      </w:pPr>
      <w:r w:rsidRPr="0078726E">
        <w:rPr>
          <w:rFonts w:ascii="Calibri" w:hAnsi="Calibri"/>
        </w:rPr>
        <w:t>Description of Template</w:t>
      </w:r>
    </w:p>
    <w:p w:rsidR="00E87CBE" w:rsidRPr="0078726E" w:rsidRDefault="00430C5D" w:rsidP="00FE2E59">
      <w:pPr>
        <w:pStyle w:val="BodytextChar"/>
        <w:spacing w:after="0" w:line="360" w:lineRule="exact"/>
        <w:jc w:val="both"/>
        <w:rPr>
          <w:rFonts w:ascii="Calibri" w:hAnsi="Calibri"/>
        </w:rPr>
      </w:pPr>
      <w:r w:rsidRPr="0078726E">
        <w:rPr>
          <w:rFonts w:ascii="Calibri" w:hAnsi="Calibri"/>
        </w:rPr>
        <w:t xml:space="preserve">Sales Account Managers direct and coordinate the sales of </w:t>
      </w:r>
      <w:r w:rsidRPr="0078726E">
        <w:rPr>
          <w:rFonts w:ascii="Calibri" w:hAnsi="Calibri"/>
          <w:color w:val="auto"/>
        </w:rPr>
        <w:t>product</w:t>
      </w:r>
      <w:r w:rsidRPr="0078726E">
        <w:rPr>
          <w:rFonts w:ascii="Calibri" w:hAnsi="Calibri"/>
        </w:rPr>
        <w:t xml:space="preserve"> and services for business. They spend a lot of time reviewing and analyzing data and information. They support different business units of a company on a wide range of issues, such as opportunity management and customer relationship management. They are required to build customer relationships with a vision of strategic fit, longevity, and trust</w:t>
      </w:r>
      <w:r w:rsidR="00E87CBE" w:rsidRPr="0078726E">
        <w:rPr>
          <w:rFonts w:ascii="Calibri" w:hAnsi="Calibri"/>
        </w:rPr>
        <w:t>.</w:t>
      </w:r>
    </w:p>
    <w:p w:rsidR="00E87CBE" w:rsidRPr="0078726E" w:rsidRDefault="00F31207" w:rsidP="00FE2E59">
      <w:pPr>
        <w:pStyle w:val="BodytextChar"/>
        <w:spacing w:after="0" w:line="360" w:lineRule="exact"/>
        <w:jc w:val="both"/>
        <w:rPr>
          <w:rFonts w:ascii="Calibri" w:hAnsi="Calibr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8" type="#_x0000_t75" style="position:absolute;left:0;text-align:left;margin-left:257.95pt;margin-top:11pt;width:216.95pt;height:200.15pt;z-index:-7;visibility:visible" wrapcoords="-801 -696 -801 22253 22143 22253 22302 22253 22461 21730 22461 2088 22302 -345 22143 -696 -801 -696"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">
            <v:imagedata r:id="rId7" o:title=""/>
            <o:lock v:ext="edit" aspectratio="f"/>
            <w10:wrap type="tight"/>
          </v:shape>
        </w:pict>
      </w:r>
    </w:p>
    <w:p w:rsidR="00FE2E59" w:rsidRPr="0078726E" w:rsidRDefault="00FE2E59" w:rsidP="00FE2E59">
      <w:pPr>
        <w:pStyle w:val="BodytextChar"/>
        <w:spacing w:after="0" w:line="360" w:lineRule="exact"/>
        <w:jc w:val="both"/>
        <w:rPr>
          <w:rFonts w:ascii="Calibri" w:hAnsi="Calibri"/>
        </w:rPr>
      </w:pPr>
      <w:r w:rsidRPr="0078726E">
        <w:rPr>
          <w:rFonts w:ascii="Calibri" w:hAnsi="Calibri"/>
        </w:rPr>
        <w:t xml:space="preserve">The </w:t>
      </w:r>
      <w:r w:rsidR="00430C5D" w:rsidRPr="0078726E">
        <w:rPr>
          <w:rFonts w:ascii="Calibri" w:hAnsi="Calibri"/>
        </w:rPr>
        <w:t>Sales Account Manager</w:t>
      </w:r>
      <w:r w:rsidR="00E87CBE" w:rsidRPr="0078726E">
        <w:rPr>
          <w:rFonts w:ascii="Calibri" w:hAnsi="Calibri"/>
        </w:rPr>
        <w:t xml:space="preserve"> role-based template for SharePoint My Sites </w:t>
      </w:r>
      <w:r w:rsidR="00AB7338" w:rsidRPr="0078726E">
        <w:rPr>
          <w:rFonts w:ascii="Calibri" w:hAnsi="Calibri" w:cs="Tahoma"/>
        </w:rPr>
        <w:t>helps managers streamline the process of analyzing sales and opportunity information for their overall decision making. The template assists in customer account tracking against a set of performance metrics, such as quarterly revenue, growth, and opportunity. It also provides a graphical view of the geographical distribution of product sales and opportunities. The overall design of this Role-Based My Site template is to help Sales Account Managers attain their goals of customer satisfaction and revenue augmentation</w:t>
      </w:r>
      <w:r w:rsidR="00E87CBE" w:rsidRPr="0078726E">
        <w:rPr>
          <w:rFonts w:ascii="Calibri" w:hAnsi="Calibri"/>
        </w:rPr>
        <w:t>.</w:t>
      </w:r>
    </w:p>
    <w:p w:rsidR="00494319" w:rsidRPr="0078726E" w:rsidRDefault="00494319" w:rsidP="00FE2E59">
      <w:pPr>
        <w:ind w:left="-360"/>
        <w:outlineLvl w:val="2"/>
        <w:rPr>
          <w:rFonts w:ascii="Calibri" w:hAnsi="Calibri"/>
          <w:b/>
        </w:rPr>
      </w:pPr>
    </w:p>
    <w:p w:rsidR="00494319" w:rsidRPr="0078726E" w:rsidRDefault="00494319" w:rsidP="00FE2E59">
      <w:pPr>
        <w:ind w:left="-360"/>
        <w:outlineLvl w:val="2"/>
        <w:rPr>
          <w:rFonts w:ascii="Calibri" w:hAnsi="Calibri"/>
          <w:b/>
        </w:rPr>
      </w:pPr>
    </w:p>
    <w:p w:rsidR="00FE2E59" w:rsidRPr="0078726E" w:rsidRDefault="00FE2E59" w:rsidP="00FE2E59">
      <w:pPr>
        <w:ind w:left="-360"/>
        <w:outlineLvl w:val="2"/>
        <w:rPr>
          <w:rFonts w:ascii="Calibri" w:hAnsi="Calibri"/>
          <w:b/>
        </w:rPr>
      </w:pPr>
      <w:r w:rsidRPr="0078726E">
        <w:rPr>
          <w:rFonts w:ascii="Calibri" w:hAnsi="Calibri"/>
          <w:b/>
        </w:rPr>
        <w:lastRenderedPageBreak/>
        <w:t xml:space="preserve">Sample Activities Performed in this </w:t>
      </w:r>
      <w:r w:rsidR="0043393B" w:rsidRPr="0078726E">
        <w:rPr>
          <w:rFonts w:ascii="Calibri" w:hAnsi="Calibri"/>
          <w:b/>
        </w:rPr>
        <w:t>Role-Based My Site Template</w:t>
      </w:r>
    </w:p>
    <w:p w:rsidR="0043393B" w:rsidRPr="0078726E" w:rsidRDefault="0043393B" w:rsidP="0043393B">
      <w:pPr>
        <w:pStyle w:val="BodytextChar"/>
        <w:spacing w:after="0" w:line="360" w:lineRule="exact"/>
        <w:jc w:val="both"/>
        <w:rPr>
          <w:rFonts w:ascii="Calibri" w:hAnsi="Calibri"/>
        </w:rPr>
      </w:pPr>
      <w:r w:rsidRPr="0078726E">
        <w:rPr>
          <w:rFonts w:ascii="Calibri" w:hAnsi="Calibri"/>
        </w:rPr>
        <w:t xml:space="preserve">Role-based </w:t>
      </w:r>
      <w:r w:rsidR="00604079" w:rsidRPr="0078726E">
        <w:rPr>
          <w:rFonts w:ascii="Calibri" w:hAnsi="Calibri"/>
        </w:rPr>
        <w:t xml:space="preserve">My Site </w:t>
      </w:r>
      <w:r w:rsidRPr="0078726E">
        <w:rPr>
          <w:rFonts w:ascii="Calibri" w:hAnsi="Calibri"/>
        </w:rPr>
        <w:t xml:space="preserve">templates aim to provide a “one-stop shop” experience that enables users to view and access information relevant to their jobs by unlocking </w:t>
      </w:r>
      <w:r w:rsidR="00E64B81" w:rsidRPr="0078726E">
        <w:rPr>
          <w:rFonts w:ascii="Calibri" w:hAnsi="Calibri"/>
        </w:rPr>
        <w:t>data</w:t>
      </w:r>
      <w:r w:rsidRPr="0078726E">
        <w:rPr>
          <w:rFonts w:ascii="Calibri" w:hAnsi="Calibri"/>
        </w:rPr>
        <w:t xml:space="preserve"> buried in various business systems. These templates come with sample data. The following example shows how this template might be used in a typical organization.</w:t>
      </w:r>
    </w:p>
    <w:p w:rsidR="0043393B" w:rsidRPr="0078726E" w:rsidRDefault="0043393B" w:rsidP="0043393B">
      <w:pPr>
        <w:pStyle w:val="BodytextChar"/>
        <w:spacing w:after="0" w:line="360" w:lineRule="exact"/>
        <w:jc w:val="both"/>
        <w:rPr>
          <w:rFonts w:ascii="Calibri" w:hAnsi="Calibri"/>
        </w:rPr>
      </w:pPr>
    </w:p>
    <w:p w:rsidR="00740982" w:rsidRPr="0078726E" w:rsidRDefault="00F31207" w:rsidP="0043393B">
      <w:pPr>
        <w:pStyle w:val="BodytextChar"/>
        <w:spacing w:after="0" w:line="360" w:lineRule="exact"/>
        <w:jc w:val="both"/>
        <w:rPr>
          <w:rFonts w:ascii="Calibri" w:hAnsi="Calibri"/>
        </w:rPr>
      </w:pPr>
      <w:r>
        <w:rPr>
          <w:noProof/>
        </w:rPr>
        <w:pict>
          <v:shape id="_x0000_s1037" type="#_x0000_t75" style="position:absolute;left:0;text-align:left;margin-left:199.1pt;margin-top:61.7pt;width:280.8pt;height:163.7pt;z-index:-6;visibility:visible" wrapcoords="-735 -864 -735 22411 22150 22411 22273 20043 22273 2586 22150 -647 22150 -864 -735 -864"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">
            <v:imagedata r:id="rId8" o:title=""/>
            <o:lock v:ext="edit" aspectratio="f"/>
            <w10:wrap type="tight"/>
          </v:shape>
        </w:pict>
      </w:r>
      <w:r w:rsidR="00BE0F24" w:rsidRPr="0078726E">
        <w:rPr>
          <w:rFonts w:ascii="Calibri" w:hAnsi="Calibri"/>
        </w:rPr>
        <w:t>Michael is a Sales Account Manager in Litware</w:t>
      </w:r>
      <w:r w:rsidR="00494319" w:rsidRPr="0078726E">
        <w:rPr>
          <w:rFonts w:ascii="Calibri" w:hAnsi="Calibri"/>
        </w:rPr>
        <w:t xml:space="preserve"> </w:t>
      </w:r>
      <w:r w:rsidR="00BE0F24" w:rsidRPr="0078726E">
        <w:rPr>
          <w:rFonts w:ascii="Calibri" w:hAnsi="Calibri"/>
        </w:rPr>
        <w:t>Inc’s Sales department. Like many information workers, he starts his day by accessing his personal productivity tool, Microsoft Office Outlook</w:t>
      </w:r>
      <w:r w:rsidR="00BE0F24" w:rsidRPr="0078726E">
        <w:rPr>
          <w:rFonts w:ascii="Calibri" w:hAnsi="Calibri"/>
          <w:b/>
        </w:rPr>
        <w:t>®</w:t>
      </w:r>
      <w:r w:rsidR="00BE0F24" w:rsidRPr="0078726E">
        <w:rPr>
          <w:rFonts w:ascii="Calibri" w:hAnsi="Calibri"/>
        </w:rPr>
        <w:t xml:space="preserve"> 2007. Since his company has deployed Microsoft Office SharePoint Server 2007 and Role-Based My Site templates, he also logs into his personal My Site page. He recalls seeing a meeting request email from a customer contact at FabriKam Inc. </w:t>
      </w:r>
      <w:r w:rsidR="007F4490" w:rsidRPr="0078726E">
        <w:rPr>
          <w:rFonts w:ascii="Calibri" w:hAnsi="Calibri"/>
        </w:rPr>
        <w:t>regard</w:t>
      </w:r>
      <w:r w:rsidR="00BE0F24" w:rsidRPr="0078726E">
        <w:rPr>
          <w:rFonts w:ascii="Calibri" w:hAnsi="Calibri"/>
        </w:rPr>
        <w:t xml:space="preserve">ing a big opportunity with a high conversion rate. Instead of going back into Office Outlook 2007, he takes a quick glance through his messages in the E-mails section of his My Inbox page and accepts the meeting. </w:t>
      </w:r>
      <w:r w:rsidR="00FA455F" w:rsidRPr="0078726E">
        <w:rPr>
          <w:rFonts w:ascii="Calibri" w:hAnsi="Calibri"/>
        </w:rPr>
        <w:t xml:space="preserve">He also sees under the User Tasks section that he had </w:t>
      </w:r>
      <w:r w:rsidR="00BE0F24" w:rsidRPr="0078726E">
        <w:rPr>
          <w:rFonts w:ascii="Calibri" w:hAnsi="Calibri"/>
        </w:rPr>
        <w:t xml:space="preserve">assigned a task to himself to update the meeting notes for a teleconference that he attended with FabriKam Inc. yesterday evening for a proposal. He goes to the References page and updates the same to Recent Meeting Outcomes library using the Microsoft Office InfoPath® </w:t>
      </w:r>
      <w:r w:rsidR="00740982" w:rsidRPr="0078726E">
        <w:rPr>
          <w:rFonts w:ascii="Calibri" w:hAnsi="Calibri"/>
        </w:rPr>
        <w:t xml:space="preserve">2007 </w:t>
      </w:r>
      <w:r w:rsidR="00BE0F24" w:rsidRPr="0078726E">
        <w:rPr>
          <w:rFonts w:ascii="Calibri" w:hAnsi="Calibri"/>
        </w:rPr>
        <w:t xml:space="preserve">form template. </w:t>
      </w:r>
    </w:p>
    <w:p w:rsidR="00740982" w:rsidRPr="0078726E" w:rsidRDefault="00740982" w:rsidP="0043393B">
      <w:pPr>
        <w:pStyle w:val="BodytextChar"/>
        <w:spacing w:after="0" w:line="360" w:lineRule="exact"/>
        <w:jc w:val="both"/>
        <w:rPr>
          <w:rFonts w:ascii="Calibri" w:hAnsi="Calibri"/>
        </w:rPr>
      </w:pPr>
    </w:p>
    <w:p w:rsidR="00E4530F" w:rsidRPr="0078726E" w:rsidRDefault="00F31207" w:rsidP="0043393B">
      <w:pPr>
        <w:pStyle w:val="BodytextChar"/>
        <w:spacing w:after="0" w:line="360" w:lineRule="exact"/>
        <w:jc w:val="both"/>
        <w:rPr>
          <w:rFonts w:ascii="Calibri" w:hAnsi="Calibri"/>
        </w:rPr>
      </w:pPr>
      <w:r>
        <w:rPr>
          <w:noProof/>
        </w:rPr>
        <w:pict>
          <v:shape id="Picture 5" o:spid="_x0000_s1036" type="#_x0000_t75" style="position:absolute;left:0;text-align:left;margin-left:-25.05pt;margin-top:2.3pt;width:216.5pt;height:134.4pt;z-index:-3;visibility:visible" wrapcoords="-958 -1077 -958 22813 22214 22813 22373 20668 22373 3222 22214 -804 22214 -1077 -958 -1077"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">
            <v:imagedata r:id="rId9" o:title=""/>
            <o:lock v:ext="edit" aspectratio="f"/>
            <w10:wrap type="tight"/>
          </v:shape>
        </w:pict>
      </w:r>
      <w:r w:rsidR="00740982" w:rsidRPr="0078726E">
        <w:rPr>
          <w:rFonts w:ascii="Calibri" w:hAnsi="Calibri"/>
        </w:rPr>
        <w:t>Later in the day, Michael</w:t>
      </w:r>
      <w:r w:rsidR="00BE0F24" w:rsidRPr="0078726E">
        <w:rPr>
          <w:rFonts w:ascii="Calibri" w:hAnsi="Calibri"/>
        </w:rPr>
        <w:t xml:space="preserve"> </w:t>
      </w:r>
      <w:r w:rsidR="00740982" w:rsidRPr="0078726E">
        <w:rPr>
          <w:rFonts w:ascii="Calibri" w:hAnsi="Calibri"/>
        </w:rPr>
        <w:t>receives a call from a customer,</w:t>
      </w:r>
      <w:r w:rsidR="00BE0F24" w:rsidRPr="0078726E">
        <w:rPr>
          <w:rFonts w:ascii="Calibri" w:hAnsi="Calibri"/>
        </w:rPr>
        <w:t xml:space="preserve"> Contoso Inc.</w:t>
      </w:r>
      <w:r w:rsidR="00740982" w:rsidRPr="0078726E">
        <w:rPr>
          <w:rFonts w:ascii="Calibri" w:hAnsi="Calibri"/>
        </w:rPr>
        <w:t>,</w:t>
      </w:r>
      <w:r w:rsidR="00BE0F24" w:rsidRPr="0078726E">
        <w:rPr>
          <w:rFonts w:ascii="Calibri" w:hAnsi="Calibri"/>
        </w:rPr>
        <w:t xml:space="preserve"> saying that they have not received the product that was to be delivered yesterday</w:t>
      </w:r>
      <w:r w:rsidR="008219A7" w:rsidRPr="0078726E">
        <w:rPr>
          <w:rFonts w:ascii="Calibri" w:hAnsi="Calibri"/>
        </w:rPr>
        <w:t xml:space="preserve"> and the delay is</w:t>
      </w:r>
      <w:r w:rsidR="00BE0F24" w:rsidRPr="0078726E">
        <w:rPr>
          <w:rFonts w:ascii="Calibri" w:hAnsi="Calibri"/>
        </w:rPr>
        <w:t xml:space="preserve"> pushing the</w:t>
      </w:r>
      <w:r w:rsidR="008219A7" w:rsidRPr="0078726E">
        <w:rPr>
          <w:rFonts w:ascii="Calibri" w:hAnsi="Calibri"/>
        </w:rPr>
        <w:t>ir</w:t>
      </w:r>
      <w:r w:rsidR="00BE0F24" w:rsidRPr="0078726E">
        <w:rPr>
          <w:rFonts w:ascii="Calibri" w:hAnsi="Calibri"/>
        </w:rPr>
        <w:t xml:space="preserve"> delivery deadlines. Michael makes frantic calls</w:t>
      </w:r>
      <w:r w:rsidR="001E7962" w:rsidRPr="0078726E">
        <w:rPr>
          <w:rFonts w:ascii="Calibri" w:hAnsi="Calibri"/>
        </w:rPr>
        <w:t>, locates the delivery hold-up</w:t>
      </w:r>
      <w:r w:rsidR="00BE0F24" w:rsidRPr="0078726E">
        <w:rPr>
          <w:rFonts w:ascii="Calibri" w:hAnsi="Calibri"/>
        </w:rPr>
        <w:t xml:space="preserve"> and </w:t>
      </w:r>
      <w:r w:rsidR="001E7962" w:rsidRPr="0078726E">
        <w:rPr>
          <w:rFonts w:ascii="Calibri" w:hAnsi="Calibri"/>
        </w:rPr>
        <w:t>contacts the customer bac</w:t>
      </w:r>
      <w:r w:rsidR="00494319" w:rsidRPr="0078726E">
        <w:rPr>
          <w:rFonts w:ascii="Calibri" w:hAnsi="Calibri"/>
        </w:rPr>
        <w:t>k</w:t>
      </w:r>
      <w:r w:rsidR="001E7962" w:rsidRPr="0078726E">
        <w:rPr>
          <w:rFonts w:ascii="Calibri" w:hAnsi="Calibri"/>
        </w:rPr>
        <w:t xml:space="preserve"> to </w:t>
      </w:r>
      <w:r w:rsidR="00BE0F24" w:rsidRPr="0078726E">
        <w:rPr>
          <w:rFonts w:ascii="Calibri" w:hAnsi="Calibri"/>
        </w:rPr>
        <w:t xml:space="preserve">resolve the issue. He </w:t>
      </w:r>
      <w:r w:rsidR="005E7328" w:rsidRPr="0078726E">
        <w:rPr>
          <w:rFonts w:ascii="Calibri" w:hAnsi="Calibri"/>
        </w:rPr>
        <w:t>visits</w:t>
      </w:r>
      <w:r w:rsidR="00BE0F24" w:rsidRPr="0078726E">
        <w:rPr>
          <w:rFonts w:ascii="Calibri" w:hAnsi="Calibri"/>
        </w:rPr>
        <w:t xml:space="preserve"> the Accounts page to update this issue relating to Contoso Inc. and realizes that there was already an issue raised in the recent past. He also views the </w:t>
      </w:r>
      <w:r w:rsidR="00BE0F24" w:rsidRPr="0078726E">
        <w:rPr>
          <w:rFonts w:ascii="Calibri" w:hAnsi="Calibri"/>
        </w:rPr>
        <w:lastRenderedPageBreak/>
        <w:t>Account level matrix information</w:t>
      </w:r>
      <w:r w:rsidR="005E7328" w:rsidRPr="0078726E">
        <w:rPr>
          <w:rFonts w:ascii="Calibri" w:hAnsi="Calibri"/>
        </w:rPr>
        <w:t>, which includes</w:t>
      </w:r>
      <w:r w:rsidR="00BE0F24" w:rsidRPr="0078726E">
        <w:rPr>
          <w:rFonts w:ascii="Calibri" w:hAnsi="Calibri"/>
        </w:rPr>
        <w:t xml:space="preserve"> quarterly revenue/opportunity and growth on the KPI Tracking page</w:t>
      </w:r>
      <w:r w:rsidR="005E7328" w:rsidRPr="0078726E">
        <w:rPr>
          <w:rFonts w:ascii="Calibri" w:hAnsi="Calibri"/>
        </w:rPr>
        <w:t>,</w:t>
      </w:r>
      <w:r w:rsidR="00BE0F24" w:rsidRPr="0078726E">
        <w:rPr>
          <w:rFonts w:ascii="Calibri" w:hAnsi="Calibri"/>
        </w:rPr>
        <w:t xml:space="preserve"> </w:t>
      </w:r>
      <w:r w:rsidR="005E7328" w:rsidRPr="0078726E">
        <w:rPr>
          <w:rFonts w:ascii="Calibri" w:hAnsi="Calibri"/>
        </w:rPr>
        <w:t>providing</w:t>
      </w:r>
      <w:r w:rsidR="00BE0F24" w:rsidRPr="0078726E">
        <w:rPr>
          <w:rFonts w:ascii="Calibri" w:hAnsi="Calibri"/>
        </w:rPr>
        <w:t xml:space="preserve"> him an overall view of his accounts. During the process he sees th</w:t>
      </w:r>
      <w:r w:rsidR="005E7328" w:rsidRPr="0078726E">
        <w:rPr>
          <w:rFonts w:ascii="Calibri" w:hAnsi="Calibri"/>
        </w:rPr>
        <w:t>at there is a big opportunity with an</w:t>
      </w:r>
      <w:r w:rsidR="00BE0F24" w:rsidRPr="0078726E">
        <w:rPr>
          <w:rFonts w:ascii="Calibri" w:hAnsi="Calibri"/>
        </w:rPr>
        <w:t xml:space="preserve"> account for a Collaboration Server </w:t>
      </w:r>
      <w:r w:rsidR="005E7328" w:rsidRPr="0078726E">
        <w:rPr>
          <w:rFonts w:ascii="Calibri" w:hAnsi="Calibri"/>
        </w:rPr>
        <w:t>solution</w:t>
      </w:r>
      <w:r w:rsidR="00BE0F24" w:rsidRPr="0078726E">
        <w:rPr>
          <w:rFonts w:ascii="Calibri" w:hAnsi="Calibri"/>
        </w:rPr>
        <w:t xml:space="preserve"> and decides to discuss a strategy with his account team to </w:t>
      </w:r>
      <w:r w:rsidR="005E7328" w:rsidRPr="0078726E">
        <w:rPr>
          <w:rFonts w:ascii="Calibri" w:hAnsi="Calibri"/>
        </w:rPr>
        <w:t>strike the deal. Using the presence integration, Michael</w:t>
      </w:r>
      <w:r w:rsidR="00BE0F24" w:rsidRPr="0078726E">
        <w:rPr>
          <w:rFonts w:ascii="Calibri" w:hAnsi="Calibri"/>
        </w:rPr>
        <w:t xml:space="preserve"> sees one of his account team members online, sends an instant message regarding the </w:t>
      </w:r>
      <w:r w:rsidR="005E7328" w:rsidRPr="0078726E">
        <w:rPr>
          <w:rFonts w:ascii="Calibri" w:hAnsi="Calibri"/>
        </w:rPr>
        <w:t>deal</w:t>
      </w:r>
      <w:r w:rsidR="00BE0F24" w:rsidRPr="0078726E">
        <w:rPr>
          <w:rFonts w:ascii="Calibri" w:hAnsi="Calibri"/>
        </w:rPr>
        <w:t xml:space="preserve"> and se</w:t>
      </w:r>
      <w:r w:rsidR="005E7328" w:rsidRPr="0078726E">
        <w:rPr>
          <w:rFonts w:ascii="Calibri" w:hAnsi="Calibri"/>
        </w:rPr>
        <w:t>ts up a meeting for the next day</w:t>
      </w:r>
      <w:r w:rsidR="00E4530F" w:rsidRPr="0078726E">
        <w:rPr>
          <w:rFonts w:ascii="Calibri" w:hAnsi="Calibri"/>
        </w:rPr>
        <w:t>.</w:t>
      </w:r>
    </w:p>
    <w:p w:rsidR="00E4530F" w:rsidRPr="0078726E" w:rsidRDefault="00F31207" w:rsidP="0043393B">
      <w:pPr>
        <w:pStyle w:val="BodytextChar"/>
        <w:spacing w:after="0" w:line="360" w:lineRule="exact"/>
        <w:jc w:val="both"/>
        <w:rPr>
          <w:rFonts w:ascii="Calibri" w:hAnsi="Calibri"/>
        </w:rPr>
      </w:pPr>
      <w:r>
        <w:rPr>
          <w:noProof/>
        </w:rPr>
        <w:pict>
          <v:shape id="Picture 3" o:spid="_x0000_s1035" type="#_x0000_t75" style="position:absolute;left:0;text-align:left;margin-left:285.2pt;margin-top:-68.45pt;width:194.9pt;height:180.95pt;z-index:-5;visibility:visible" wrapcoords="-1086 -776 -1086 22459 22287 22459 22470 21105 22470 2322 22287 -579 22287 -776 -1086 -776"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">
            <v:imagedata r:id="rId10" o:title=""/>
            <o:lock v:ext="edit" aspectratio="f"/>
            <w10:wrap type="tight"/>
          </v:shape>
        </w:pict>
      </w:r>
      <w:r>
        <w:rPr>
          <w:noProof/>
        </w:rPr>
        <w:pict>
          <v:shape id="Picture 2" o:spid="_x0000_s1034" type="#_x0000_t75" style="position:absolute;left:0;text-align:left;margin-left:248pt;margin-top:-81pt;width:159.35pt;height:119.05pt;z-index:-4;visibility:visible" wrapcoords="-1349 -1225 -1349 23024 22657 23024 22881 18724 22881 3683 31610 971 22657 -925 22657 -1225 30865 -1397 -1349 -1225"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">
            <v:imagedata r:id="rId11" o:title=""/>
            <o:lock v:ext="edit" aspectratio="f"/>
            <w10:wrap type="tight"/>
          </v:shape>
        </w:pict>
      </w:r>
    </w:p>
    <w:p w:rsidR="0043393B" w:rsidRPr="0078726E" w:rsidRDefault="00BE0F24" w:rsidP="0043393B">
      <w:pPr>
        <w:pStyle w:val="BodytextChar"/>
        <w:spacing w:after="0" w:line="360" w:lineRule="exact"/>
        <w:jc w:val="both"/>
        <w:rPr>
          <w:rFonts w:ascii="Calibri" w:hAnsi="Calibri"/>
        </w:rPr>
      </w:pPr>
      <w:r w:rsidRPr="0078726E">
        <w:rPr>
          <w:rFonts w:ascii="Calibri" w:hAnsi="Calibri"/>
        </w:rPr>
        <w:t xml:space="preserve">Michael goes for a coffee break and bumps into another sales account manager who asks Michael to check out the announcements. </w:t>
      </w:r>
      <w:r w:rsidR="00EB5215" w:rsidRPr="0078726E">
        <w:rPr>
          <w:rFonts w:ascii="Calibri" w:hAnsi="Calibri"/>
        </w:rPr>
        <w:t>Back in the office, h</w:t>
      </w:r>
      <w:r w:rsidRPr="0078726E">
        <w:rPr>
          <w:rFonts w:ascii="Calibri" w:hAnsi="Calibri"/>
        </w:rPr>
        <w:t>e checks out his Around Me page to see the “Feather in the Cap” award for one of Michael’s account</w:t>
      </w:r>
      <w:r w:rsidR="009E0C45" w:rsidRPr="0078726E">
        <w:rPr>
          <w:rFonts w:ascii="Calibri" w:hAnsi="Calibri"/>
        </w:rPr>
        <w:t>s</w:t>
      </w:r>
      <w:r w:rsidRPr="0078726E">
        <w:rPr>
          <w:rFonts w:ascii="Calibri" w:hAnsi="Calibri"/>
        </w:rPr>
        <w:t xml:space="preserve"> for being the fastest growing account in the organization. Michael goes to his Career page to update the</w:t>
      </w:r>
      <w:r w:rsidR="009E0C45" w:rsidRPr="0078726E">
        <w:rPr>
          <w:rFonts w:ascii="Calibri" w:hAnsi="Calibri"/>
        </w:rPr>
        <w:t xml:space="preserve"> self objectives, </w:t>
      </w:r>
      <w:r w:rsidRPr="0078726E">
        <w:rPr>
          <w:rFonts w:ascii="Calibri" w:hAnsi="Calibri"/>
        </w:rPr>
        <w:t>and adds it to his Awards and Rewards</w:t>
      </w:r>
      <w:r w:rsidR="0043393B" w:rsidRPr="0078726E">
        <w:rPr>
          <w:rFonts w:ascii="Calibri" w:hAnsi="Calibri"/>
        </w:rPr>
        <w:t xml:space="preserve">. </w:t>
      </w:r>
    </w:p>
    <w:p w:rsidR="0043393B" w:rsidRPr="0078726E" w:rsidRDefault="0043393B" w:rsidP="0043393B">
      <w:pPr>
        <w:pStyle w:val="BodytextChar"/>
        <w:spacing w:after="0" w:line="360" w:lineRule="exact"/>
        <w:jc w:val="both"/>
        <w:rPr>
          <w:rFonts w:ascii="Calibri" w:hAnsi="Calibri"/>
        </w:rPr>
      </w:pPr>
    </w:p>
    <w:p w:rsidR="00F44EAC" w:rsidRPr="0078726E" w:rsidRDefault="00F31207" w:rsidP="0043393B">
      <w:pPr>
        <w:pStyle w:val="BodytextChar"/>
        <w:spacing w:after="0" w:line="360" w:lineRule="exact"/>
        <w:jc w:val="both"/>
        <w:rPr>
          <w:rFonts w:ascii="Calibri" w:hAnsi="Calibri"/>
        </w:rPr>
      </w:pPr>
      <w:r>
        <w:rPr>
          <w:noProof/>
        </w:rPr>
        <w:pict>
          <v:shape id="Picture 6" o:spid="_x0000_s1033" type="#_x0000_t75" style="position:absolute;left:0;text-align:left;margin-left:-38.35pt;margin-top:.45pt;width:185.75pt;height:156.95pt;z-index:-2;visibility:visible" wrapcoords="-1134 -895 -1134 22639 22309 22639 22501 20843 22501 2691 22309 -674 22309 -895 -1134 -895"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">
            <v:imagedata r:id="rId12" o:title=""/>
            <o:lock v:ext="edit" aspectratio="f"/>
            <w10:wrap type="tight"/>
          </v:shape>
        </w:pict>
      </w:r>
      <w:r>
        <w:rPr>
          <w:noProof/>
        </w:rPr>
        <w:pict>
          <v:shape id="Picture 7" o:spid="_x0000_s1032" type="#_x0000_t75" style="position:absolute;left:0;text-align:left;margin-left:13.15pt;margin-top:101.4pt;width:167.05pt;height:134.4pt;z-index:-1;visibility:visible" wrapcoords="-1280 -1069 -1280 22757 22402 22757 22615 20620 22615 3214 22402 -804 22402 -1069 -1280 -1069"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">
            <v:imagedata r:id="rId13" o:title=""/>
            <o:lock v:ext="edit" aspectratio="f"/>
            <w10:wrap type="tight"/>
          </v:shape>
        </w:pict>
      </w:r>
      <w:r w:rsidR="00BE0F24" w:rsidRPr="0078726E">
        <w:rPr>
          <w:rFonts w:ascii="Calibri" w:hAnsi="Calibri"/>
        </w:rPr>
        <w:t xml:space="preserve">Michael goes to the sales portal from the list of internal links on </w:t>
      </w:r>
      <w:r w:rsidR="004F700B" w:rsidRPr="0078726E">
        <w:rPr>
          <w:rFonts w:ascii="Calibri" w:hAnsi="Calibri"/>
        </w:rPr>
        <w:t xml:space="preserve">the </w:t>
      </w:r>
      <w:r w:rsidR="00BE0F24" w:rsidRPr="0078726E">
        <w:rPr>
          <w:rFonts w:ascii="Calibri" w:hAnsi="Calibri"/>
        </w:rPr>
        <w:t>References page to see that he stands</w:t>
      </w:r>
      <w:r w:rsidR="004F700B" w:rsidRPr="0078726E">
        <w:rPr>
          <w:rFonts w:ascii="Calibri" w:hAnsi="Calibri"/>
        </w:rPr>
        <w:t xml:space="preserve"> fourth</w:t>
      </w:r>
      <w:r w:rsidR="00BE0F24" w:rsidRPr="0078726E">
        <w:rPr>
          <w:rFonts w:ascii="Calibri" w:hAnsi="Calibri"/>
        </w:rPr>
        <w:t xml:space="preserve"> in the organization in terms of overall revenue. </w:t>
      </w:r>
      <w:r w:rsidR="004F700B" w:rsidRPr="0078726E">
        <w:rPr>
          <w:rFonts w:ascii="Calibri" w:hAnsi="Calibri"/>
        </w:rPr>
        <w:t>He now</w:t>
      </w:r>
      <w:r w:rsidR="00BE0F24" w:rsidRPr="0078726E">
        <w:rPr>
          <w:rFonts w:ascii="Calibri" w:hAnsi="Calibri"/>
        </w:rPr>
        <w:t xml:space="preserve"> aims at moving </w:t>
      </w:r>
      <w:r w:rsidR="004F700B" w:rsidRPr="0078726E">
        <w:rPr>
          <w:rFonts w:ascii="Calibri" w:hAnsi="Calibri"/>
        </w:rPr>
        <w:t xml:space="preserve">into the top three, so he </w:t>
      </w:r>
      <w:r w:rsidR="00BE0F24" w:rsidRPr="0078726E">
        <w:rPr>
          <w:rFonts w:ascii="Calibri" w:hAnsi="Calibri"/>
        </w:rPr>
        <w:t>visits his Dashboard and the KPI tracking page to get an overall perspective</w:t>
      </w:r>
      <w:r w:rsidR="004F700B" w:rsidRPr="0078726E">
        <w:rPr>
          <w:rFonts w:ascii="Calibri" w:hAnsi="Calibri"/>
        </w:rPr>
        <w:t xml:space="preserve"> of his accounts, including </w:t>
      </w:r>
      <w:r w:rsidR="00BE0F24" w:rsidRPr="0078726E">
        <w:rPr>
          <w:rFonts w:ascii="Calibri" w:hAnsi="Calibri"/>
        </w:rPr>
        <w:t xml:space="preserve">Revenue and Opportunity. He </w:t>
      </w:r>
      <w:r w:rsidR="004F700B" w:rsidRPr="0078726E">
        <w:rPr>
          <w:rFonts w:ascii="Calibri" w:hAnsi="Calibri"/>
        </w:rPr>
        <w:t>sees</w:t>
      </w:r>
      <w:r w:rsidR="00BE0F24" w:rsidRPr="0078726E">
        <w:rPr>
          <w:rFonts w:ascii="Calibri" w:hAnsi="Calibri"/>
        </w:rPr>
        <w:t xml:space="preserve"> two top opportunities, one from Contoso Inc. and one from Fabrikam Inc</w:t>
      </w:r>
      <w:r w:rsidR="004F700B" w:rsidRPr="0078726E">
        <w:rPr>
          <w:rFonts w:ascii="Calibri" w:hAnsi="Calibri"/>
        </w:rPr>
        <w:t>.,</w:t>
      </w:r>
      <w:r w:rsidR="00BE0F24" w:rsidRPr="0078726E">
        <w:rPr>
          <w:rFonts w:ascii="Calibri" w:hAnsi="Calibri"/>
        </w:rPr>
        <w:t xml:space="preserve"> and decides to close them </w:t>
      </w:r>
      <w:r w:rsidR="004F700B" w:rsidRPr="0078726E">
        <w:rPr>
          <w:rFonts w:ascii="Calibri" w:hAnsi="Calibri"/>
        </w:rPr>
        <w:t>as soon as possible</w:t>
      </w:r>
      <w:r w:rsidR="00F44EAC" w:rsidRPr="0078726E">
        <w:rPr>
          <w:rFonts w:ascii="Calibri" w:hAnsi="Calibri"/>
        </w:rPr>
        <w:t>.</w:t>
      </w:r>
    </w:p>
    <w:p w:rsidR="00F44EAC" w:rsidRPr="0078726E" w:rsidRDefault="00F44EAC" w:rsidP="0043393B">
      <w:pPr>
        <w:pStyle w:val="BodytextChar"/>
        <w:spacing w:after="0" w:line="360" w:lineRule="exact"/>
        <w:jc w:val="both"/>
        <w:rPr>
          <w:rFonts w:ascii="Calibri" w:hAnsi="Calibri"/>
        </w:rPr>
      </w:pPr>
    </w:p>
    <w:p w:rsidR="00C64E78" w:rsidRPr="0078726E" w:rsidRDefault="00BE0F24" w:rsidP="0043393B">
      <w:pPr>
        <w:pStyle w:val="BodytextChar"/>
        <w:spacing w:after="0" w:line="360" w:lineRule="exact"/>
        <w:jc w:val="both"/>
        <w:rPr>
          <w:rFonts w:ascii="Calibri" w:hAnsi="Calibri"/>
        </w:rPr>
      </w:pPr>
      <w:r w:rsidRPr="0078726E">
        <w:rPr>
          <w:rFonts w:ascii="Calibri" w:hAnsi="Calibri"/>
        </w:rPr>
        <w:t xml:space="preserve">He </w:t>
      </w:r>
      <w:r w:rsidR="004F700B" w:rsidRPr="0078726E">
        <w:rPr>
          <w:rFonts w:ascii="Calibri" w:hAnsi="Calibri"/>
        </w:rPr>
        <w:t>begins to compile some research</w:t>
      </w:r>
      <w:r w:rsidRPr="0078726E">
        <w:rPr>
          <w:rFonts w:ascii="Calibri" w:hAnsi="Calibri"/>
        </w:rPr>
        <w:t xml:space="preserve"> for the FabriKam Inc. meeting in the afternoon. He goes to the References page</w:t>
      </w:r>
      <w:r w:rsidR="004F700B" w:rsidRPr="0078726E">
        <w:rPr>
          <w:rFonts w:ascii="Calibri" w:hAnsi="Calibri"/>
        </w:rPr>
        <w:t>,</w:t>
      </w:r>
      <w:r w:rsidRPr="0078726E">
        <w:rPr>
          <w:rFonts w:ascii="Calibri" w:hAnsi="Calibri"/>
        </w:rPr>
        <w:t xml:space="preserve"> picks up templates from</w:t>
      </w:r>
      <w:r w:rsidR="004F700B" w:rsidRPr="0078726E">
        <w:rPr>
          <w:rFonts w:ascii="Calibri" w:hAnsi="Calibri"/>
        </w:rPr>
        <w:t xml:space="preserve"> the</w:t>
      </w:r>
      <w:r w:rsidRPr="0078726E">
        <w:rPr>
          <w:rFonts w:ascii="Calibri" w:hAnsi="Calibri"/>
        </w:rPr>
        <w:t xml:space="preserve"> corporate repository, </w:t>
      </w:r>
      <w:r w:rsidR="004F700B" w:rsidRPr="0078726E">
        <w:rPr>
          <w:rFonts w:ascii="Calibri" w:hAnsi="Calibri"/>
        </w:rPr>
        <w:t xml:space="preserve">and </w:t>
      </w:r>
      <w:r w:rsidRPr="0078726E">
        <w:rPr>
          <w:rFonts w:ascii="Calibri" w:hAnsi="Calibri"/>
        </w:rPr>
        <w:t xml:space="preserve">refers </w:t>
      </w:r>
      <w:r w:rsidR="004F700B" w:rsidRPr="0078726E">
        <w:rPr>
          <w:rFonts w:ascii="Calibri" w:hAnsi="Calibri"/>
        </w:rPr>
        <w:t xml:space="preserve">to </w:t>
      </w:r>
      <w:r w:rsidRPr="0078726E">
        <w:rPr>
          <w:rFonts w:ascii="Calibri" w:hAnsi="Calibri"/>
        </w:rPr>
        <w:t>case studies and documents to prepare</w:t>
      </w:r>
      <w:r w:rsidR="004F700B" w:rsidRPr="0078726E">
        <w:rPr>
          <w:rFonts w:ascii="Calibri" w:hAnsi="Calibri"/>
        </w:rPr>
        <w:t xml:space="preserve"> for</w:t>
      </w:r>
      <w:r w:rsidRPr="0078726E">
        <w:rPr>
          <w:rFonts w:ascii="Calibri" w:hAnsi="Calibri"/>
        </w:rPr>
        <w:t xml:space="preserve"> the customer presentation. Once done with the presentation, he uploads it </w:t>
      </w:r>
      <w:r w:rsidRPr="0078726E">
        <w:rPr>
          <w:rFonts w:ascii="Calibri" w:hAnsi="Calibri"/>
        </w:rPr>
        <w:lastRenderedPageBreak/>
        <w:t>to the Accounts Documents library</w:t>
      </w:r>
      <w:r w:rsidR="004F700B" w:rsidRPr="0078726E">
        <w:rPr>
          <w:rFonts w:ascii="Calibri" w:hAnsi="Calibri"/>
        </w:rPr>
        <w:t xml:space="preserve"> on his </w:t>
      </w:r>
      <w:r w:rsidRPr="0078726E">
        <w:rPr>
          <w:rFonts w:ascii="Calibri" w:hAnsi="Calibri"/>
        </w:rPr>
        <w:t>Accounts page</w:t>
      </w:r>
      <w:r w:rsidR="004F700B" w:rsidRPr="0078726E">
        <w:rPr>
          <w:rFonts w:ascii="Calibri" w:hAnsi="Calibri"/>
        </w:rPr>
        <w:t>,</w:t>
      </w:r>
      <w:r w:rsidRPr="0078726E">
        <w:rPr>
          <w:rFonts w:ascii="Calibri" w:hAnsi="Calibri"/>
        </w:rPr>
        <w:t xml:space="preserve"> which routes </w:t>
      </w:r>
      <w:r w:rsidR="004F700B" w:rsidRPr="0078726E">
        <w:rPr>
          <w:rFonts w:ascii="Calibri" w:hAnsi="Calibri"/>
        </w:rPr>
        <w:t xml:space="preserve">the document </w:t>
      </w:r>
      <w:r w:rsidRPr="0078726E">
        <w:rPr>
          <w:rFonts w:ascii="Calibri" w:hAnsi="Calibri"/>
        </w:rPr>
        <w:t>through an Approval Workflow to his supervisors. After the document gets approved, he</w:t>
      </w:r>
      <w:r w:rsidR="00F44EAC" w:rsidRPr="0078726E">
        <w:rPr>
          <w:rFonts w:ascii="Calibri" w:hAnsi="Calibri"/>
        </w:rPr>
        <w:t xml:space="preserve"> sends out a message to </w:t>
      </w:r>
      <w:r w:rsidR="004F700B" w:rsidRPr="0078726E">
        <w:rPr>
          <w:rFonts w:ascii="Calibri" w:hAnsi="Calibri"/>
        </w:rPr>
        <w:t xml:space="preserve">his FabriKam Inc. contact </w:t>
      </w:r>
      <w:r w:rsidRPr="0078726E">
        <w:rPr>
          <w:rFonts w:ascii="Calibri" w:hAnsi="Calibri"/>
        </w:rPr>
        <w:t xml:space="preserve">about the agenda </w:t>
      </w:r>
      <w:r w:rsidR="004F700B" w:rsidRPr="0078726E">
        <w:rPr>
          <w:rFonts w:ascii="Calibri" w:hAnsi="Calibri"/>
        </w:rPr>
        <w:t>for</w:t>
      </w:r>
      <w:r w:rsidRPr="0078726E">
        <w:rPr>
          <w:rFonts w:ascii="Calibri" w:hAnsi="Calibri"/>
        </w:rPr>
        <w:t xml:space="preserve"> the </w:t>
      </w:r>
      <w:r w:rsidR="004F700B" w:rsidRPr="0078726E">
        <w:rPr>
          <w:rFonts w:ascii="Calibri" w:hAnsi="Calibri"/>
        </w:rPr>
        <w:t>meeting</w:t>
      </w:r>
      <w:r w:rsidRPr="0078726E">
        <w:rPr>
          <w:rFonts w:ascii="Calibri" w:hAnsi="Calibri"/>
        </w:rPr>
        <w:t xml:space="preserve">. The meeting with FabriKam Inc. </w:t>
      </w:r>
      <w:r w:rsidR="004F700B" w:rsidRPr="0078726E">
        <w:rPr>
          <w:rFonts w:ascii="Calibri" w:hAnsi="Calibri"/>
        </w:rPr>
        <w:t>looks to be</w:t>
      </w:r>
      <w:r w:rsidRPr="0078726E">
        <w:rPr>
          <w:rFonts w:ascii="Calibri" w:hAnsi="Calibri"/>
        </w:rPr>
        <w:t xml:space="preserve"> a success and Michael is optimistic about the opportunity</w:t>
      </w:r>
      <w:r w:rsidR="0043393B" w:rsidRPr="0078726E">
        <w:rPr>
          <w:rFonts w:ascii="Calibri" w:hAnsi="Calibri"/>
        </w:rPr>
        <w:t>.</w:t>
      </w:r>
    </w:p>
    <w:p w:rsidR="0043393B" w:rsidRPr="0078726E" w:rsidRDefault="0043393B" w:rsidP="0043393B">
      <w:pPr>
        <w:pStyle w:val="BodytextChar"/>
        <w:spacing w:after="0" w:line="360" w:lineRule="exact"/>
        <w:jc w:val="both"/>
        <w:rPr>
          <w:rFonts w:ascii="Calibri" w:hAnsi="Calibri"/>
        </w:rPr>
      </w:pPr>
    </w:p>
    <w:p w:rsidR="00FE2E59" w:rsidRPr="0078726E" w:rsidRDefault="00FE2E59" w:rsidP="00FE2E59">
      <w:pPr>
        <w:pStyle w:val="Bulletedtext"/>
        <w:numPr>
          <w:ilvl w:val="0"/>
          <w:numId w:val="0"/>
        </w:numPr>
        <w:spacing w:line="240" w:lineRule="auto"/>
        <w:ind w:left="-360"/>
        <w:jc w:val="both"/>
        <w:outlineLvl w:val="2"/>
        <w:rPr>
          <w:rFonts w:ascii="Calibri" w:hAnsi="Calibri"/>
          <w:b/>
          <w:color w:val="000000"/>
        </w:rPr>
      </w:pPr>
      <w:r w:rsidRPr="0078726E">
        <w:rPr>
          <w:rFonts w:ascii="Calibri" w:hAnsi="Calibri"/>
          <w:b/>
          <w:color w:val="000000"/>
        </w:rPr>
        <w:t xml:space="preserve">About Microsoft </w:t>
      </w:r>
      <w:r w:rsidR="001A376D" w:rsidRPr="0078726E">
        <w:rPr>
          <w:rFonts w:ascii="Calibri" w:hAnsi="Calibri"/>
          <w:b/>
          <w:color w:val="000000"/>
        </w:rPr>
        <w:t>Office SharePoint Server 2007</w:t>
      </w:r>
    </w:p>
    <w:p w:rsidR="00FE2E59" w:rsidRPr="0078726E" w:rsidRDefault="002432E7" w:rsidP="00FE2E59">
      <w:pPr>
        <w:pStyle w:val="BodytextChar"/>
        <w:spacing w:after="0" w:line="360" w:lineRule="exact"/>
        <w:jc w:val="both"/>
        <w:rPr>
          <w:rFonts w:ascii="Calibri" w:hAnsi="Calibri"/>
          <w:b/>
        </w:rPr>
      </w:pPr>
      <w:r w:rsidRPr="0078726E">
        <w:rPr>
          <w:rFonts w:ascii="Calibri" w:hAnsi="Calibri"/>
        </w:rPr>
        <w:t>Microsoft Office SharePoint Server 2007 is an integrated suite of server capabilities that can help improve organizational effectiveness by providing comprehensive content management and enterprise search, accelerating shared business processes, and facilitating information-sharing across boundaries for better business insight. Office SharePoint Server 2007 supports all intranet, extranet, and Web applications across an enterprise within one integrated platform, instead of relying on separate fragmented systems. Additionally, this collaboration and content management server provides IT professionals and developers with the platform and tools they need for server administration, application extensibility, and interoperability.</w:t>
      </w:r>
    </w:p>
    <w:p w:rsidR="00D26470" w:rsidRPr="0078726E" w:rsidRDefault="00D26470" w:rsidP="00FE2E59">
      <w:pPr>
        <w:pStyle w:val="BodytextChar"/>
        <w:spacing w:after="0" w:line="360" w:lineRule="exact"/>
        <w:ind w:left="-360"/>
        <w:jc w:val="both"/>
        <w:rPr>
          <w:rFonts w:ascii="Calibri" w:hAnsi="Calibri"/>
          <w:b/>
        </w:rPr>
      </w:pPr>
    </w:p>
    <w:p w:rsidR="00FE2E59" w:rsidRPr="0078726E" w:rsidRDefault="00FE2E59" w:rsidP="00FE2E59">
      <w:pPr>
        <w:pStyle w:val="BodytextChar"/>
        <w:spacing w:after="0" w:line="360" w:lineRule="exact"/>
        <w:ind w:left="-360"/>
        <w:jc w:val="both"/>
        <w:rPr>
          <w:rFonts w:ascii="Calibri" w:hAnsi="Calibri"/>
        </w:rPr>
      </w:pPr>
      <w:r w:rsidRPr="0078726E">
        <w:rPr>
          <w:rFonts w:ascii="Calibri" w:hAnsi="Calibri"/>
          <w:b/>
        </w:rPr>
        <w:t>More Information</w:t>
      </w:r>
    </w:p>
    <w:p w:rsidR="00FE2E59" w:rsidRPr="0078726E" w:rsidRDefault="00FE2E59" w:rsidP="00FE2E59">
      <w:pPr>
        <w:rPr>
          <w:rFonts w:ascii="Calibri" w:hAnsi="Calibri"/>
          <w:color w:val="000000"/>
        </w:rPr>
      </w:pPr>
      <w:r w:rsidRPr="0078726E">
        <w:rPr>
          <w:rFonts w:ascii="Calibri" w:hAnsi="Calibri"/>
          <w:color w:val="000000"/>
        </w:rPr>
        <w:t>For more information on the technologies described in this article, please visit:</w:t>
      </w:r>
    </w:p>
    <w:p w:rsidR="00FE2E59" w:rsidRPr="0078726E" w:rsidRDefault="00FE2E59" w:rsidP="00FE2E59">
      <w:pPr>
        <w:rPr>
          <w:rFonts w:ascii="Calibri" w:hAnsi="Calibri"/>
        </w:rPr>
      </w:pPr>
    </w:p>
    <w:p w:rsidR="00FE2E59" w:rsidRPr="0078726E" w:rsidRDefault="00FE2E59" w:rsidP="00FE2E59">
      <w:pPr>
        <w:rPr>
          <w:rFonts w:ascii="Calibri" w:hAnsi="Calibri"/>
        </w:rPr>
      </w:pPr>
      <w:r w:rsidRPr="0078726E">
        <w:rPr>
          <w:rFonts w:ascii="Calibri" w:hAnsi="Calibri"/>
        </w:rPr>
        <w:t xml:space="preserve">Microsoft </w:t>
      </w:r>
      <w:r w:rsidR="001A376D" w:rsidRPr="0078726E">
        <w:rPr>
          <w:rFonts w:ascii="Calibri" w:hAnsi="Calibri"/>
        </w:rPr>
        <w:t>Office SharePoint Server 2007</w:t>
      </w:r>
      <w:r w:rsidRPr="0078726E">
        <w:rPr>
          <w:rFonts w:ascii="Calibri" w:hAnsi="Calibri"/>
        </w:rPr>
        <w:t>:</w:t>
      </w:r>
    </w:p>
    <w:p w:rsidR="00FE2E59" w:rsidRPr="0078726E" w:rsidRDefault="00D45DDE" w:rsidP="00FE2E59">
      <w:pPr>
        <w:rPr>
          <w:rFonts w:ascii="Calibri" w:hAnsi="Calibri"/>
        </w:rPr>
      </w:pPr>
      <w:hyperlink r:id="rId14" w:history="1">
        <w:r w:rsidR="00FE2E59" w:rsidRPr="0078726E">
          <w:rPr>
            <w:rStyle w:val="Hyperlink"/>
            <w:rFonts w:ascii="Calibri" w:hAnsi="Calibri"/>
          </w:rPr>
          <w:t>http://www.microsoft.com/sharepoint</w:t>
        </w:r>
      </w:hyperlink>
    </w:p>
    <w:p w:rsidR="00FE2E59" w:rsidRPr="0078726E" w:rsidRDefault="00FE2E59" w:rsidP="00FE2E59">
      <w:pPr>
        <w:rPr>
          <w:rFonts w:ascii="Calibri" w:hAnsi="Calibri"/>
        </w:rPr>
      </w:pPr>
    </w:p>
    <w:p w:rsidR="00FE2E59" w:rsidRPr="0078726E" w:rsidRDefault="001A376D" w:rsidP="00FE2E59">
      <w:pPr>
        <w:rPr>
          <w:rFonts w:ascii="Calibri" w:hAnsi="Calibri"/>
        </w:rPr>
      </w:pPr>
      <w:r w:rsidRPr="0078726E">
        <w:rPr>
          <w:rFonts w:ascii="Calibri" w:hAnsi="Calibri"/>
        </w:rPr>
        <w:t>Role-Based Templates for SharePoint My Sites</w:t>
      </w:r>
      <w:r w:rsidR="00FE2E59" w:rsidRPr="0078726E">
        <w:rPr>
          <w:rFonts w:ascii="Calibri" w:hAnsi="Calibri"/>
        </w:rPr>
        <w:t>:</w:t>
      </w:r>
    </w:p>
    <w:p w:rsidR="00954423" w:rsidRPr="0078726E" w:rsidRDefault="00D45DDE" w:rsidP="00FE2E59">
      <w:pPr>
        <w:rPr>
          <w:rFonts w:ascii="Calibri" w:hAnsi="Calibri"/>
        </w:rPr>
      </w:pPr>
      <w:hyperlink r:id="rId15" w:history="1">
        <w:r w:rsidR="001A376D" w:rsidRPr="0078726E">
          <w:rPr>
            <w:rStyle w:val="Hyperlink"/>
            <w:rFonts w:ascii="Calibri" w:hAnsi="Calibri"/>
          </w:rPr>
          <w:t>http://go.microsoft.com/?linkid=6060804</w:t>
        </w:r>
      </w:hyperlink>
    </w:p>
    <w:sectPr w:rsidR="00954423" w:rsidRPr="0078726E" w:rsidSect="00DF6286">
      <w:headerReference w:type="default" r:id="rId16"/>
      <w:footerReference w:type="even" r:id="rId17"/>
      <w:footerReference w:type="default" r:id="rId18"/>
      <w:headerReference w:type="first" r:id="rId19"/>
      <w:footerReference w:type="first" r:id="rId20"/>
      <w:pgSz w:w="12240" w:h="15840"/>
      <w:pgMar w:top="2520" w:right="1440" w:bottom="1584" w:left="1728" w:header="720" w:footer="720" w:gutter="0"/>
      <w:pgNumType w:fmt="lowerRoman" w:start="1"/>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5717" w:rsidRDefault="008C5717" w:rsidP="00105A53">
      <w:r>
        <w:separator/>
      </w:r>
    </w:p>
  </w:endnote>
  <w:endnote w:type="continuationSeparator" w:id="1">
    <w:p w:rsidR="008C5717" w:rsidRDefault="008C5717" w:rsidP="00105A5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F2D" w:rsidRDefault="00D45DDE">
    <w:pPr>
      <w:pStyle w:val="Footer"/>
      <w:framePr w:wrap="around" w:vAnchor="text" w:hAnchor="margin" w:xAlign="right" w:y="1"/>
      <w:rPr>
        <w:rStyle w:val="PageNumber"/>
      </w:rPr>
    </w:pPr>
    <w:r>
      <w:fldChar w:fldCharType="begin"/>
    </w:r>
    <w:r w:rsidR="00F81C60">
      <w:instrText xml:space="preserve">PAGE  </w:instrText>
    </w:r>
    <w:r>
      <w:fldChar w:fldCharType="separate"/>
    </w:r>
    <w:r w:rsidR="00F81C60">
      <w:rPr>
        <w:rStyle w:val="PageNumber"/>
        <w:noProof/>
      </w:rPr>
      <w:t>2</w:t>
    </w:r>
    <w:r>
      <w:fldChar w:fldCharType="end"/>
    </w:r>
  </w:p>
  <w:p w:rsidR="00582F2D" w:rsidRDefault="00582F2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286" w:rsidRPr="00954423" w:rsidRDefault="00DF6286" w:rsidP="00DF6286">
    <w:pPr>
      <w:ind w:left="-360"/>
      <w:rPr>
        <w:rFonts w:ascii="Calibri" w:hAnsi="Calibri" w:cs="Arial"/>
        <w:color w:val="808080"/>
        <w:sz w:val="16"/>
        <w:szCs w:val="16"/>
      </w:rPr>
    </w:pPr>
    <w:r w:rsidRPr="00954423">
      <w:rPr>
        <w:rFonts w:ascii="Calibri" w:hAnsi="Calibri" w:cs="Arial"/>
        <w:color w:val="808080"/>
        <w:sz w:val="16"/>
        <w:szCs w:val="16"/>
      </w:rPr>
      <w:t xml:space="preserve">The example companies, organizations, products, domain names, e-mail addresses, logos, people, places, and events depicted herein are fictitious.  No association with any real company, organization, product, domain name, email address, logo, person, places, or events is intended or should be inferred. </w:t>
    </w:r>
  </w:p>
  <w:p w:rsidR="00DF6286" w:rsidRPr="00954423" w:rsidRDefault="00DF6286" w:rsidP="00DF6286">
    <w:pPr>
      <w:ind w:left="-360"/>
      <w:rPr>
        <w:rFonts w:ascii="Calibri" w:hAnsi="Calibri" w:cs="Arial"/>
        <w:color w:val="808080"/>
        <w:sz w:val="16"/>
        <w:szCs w:val="16"/>
      </w:rPr>
    </w:pPr>
    <w:r w:rsidRPr="00954423">
      <w:rPr>
        <w:rFonts w:ascii="Calibri" w:hAnsi="Calibri" w:cs="Arial"/>
        <w:color w:val="808080"/>
        <w:sz w:val="16"/>
        <w:szCs w:val="16"/>
      </w:rPr>
      <w:t>This document is for informational purposes only. MICROSOFT MAKES NO WARRANTIES, EXPRESS OR IMPLIED, IN THIS SUMMARY.</w:t>
    </w:r>
  </w:p>
  <w:p w:rsidR="00DF6286" w:rsidRPr="00FE2E59" w:rsidRDefault="00DF6286" w:rsidP="00DF6286">
    <w:pPr>
      <w:ind w:left="-360"/>
    </w:pPr>
  </w:p>
  <w:p w:rsidR="00DF6286" w:rsidRDefault="00D45DDE" w:rsidP="00DF6286">
    <w:pPr>
      <w:pStyle w:val="Footer"/>
      <w:framePr w:wrap="around" w:vAnchor="text" w:hAnchor="margin" w:xAlign="right" w:y="1"/>
      <w:rPr>
        <w:rFonts w:ascii="Verdana" w:hAnsi="Verdana"/>
        <w:b/>
        <w:color w:val="FF6600"/>
      </w:rPr>
    </w:pPr>
    <w:fldSimple w:instr="PAGE  ">
      <w:r w:rsidR="00BA36BA">
        <w:rPr>
          <w:noProof/>
        </w:rPr>
        <w:t>iv</w:t>
      </w:r>
    </w:fldSimple>
  </w:p>
  <w:p w:rsidR="00582F2D" w:rsidRPr="00DF6286" w:rsidRDefault="00DF6286" w:rsidP="00DF6286">
    <w:pPr>
      <w:pStyle w:val="Footer"/>
      <w:ind w:right="360"/>
      <w:rPr>
        <w:rFonts w:ascii="Verdana" w:hAnsi="Verdana"/>
        <w:b/>
        <w:color w:val="FF6600"/>
      </w:rPr>
    </w:pPr>
    <w:r w:rsidRPr="003803A9">
      <w:rPr>
        <w:rFonts w:ascii="Calibri" w:hAnsi="Calibri"/>
        <w:sz w:val="16"/>
        <w:szCs w:val="16"/>
      </w:rPr>
      <w:t>© 200</w:t>
    </w:r>
    <w:r>
      <w:rPr>
        <w:rFonts w:ascii="Calibri" w:hAnsi="Calibri"/>
        <w:sz w:val="16"/>
        <w:szCs w:val="16"/>
      </w:rPr>
      <w:t>7</w:t>
    </w:r>
    <w:r w:rsidRPr="003803A9">
      <w:rPr>
        <w:rFonts w:ascii="Calibri" w:hAnsi="Calibri"/>
        <w:sz w:val="16"/>
        <w:szCs w:val="16"/>
      </w:rPr>
      <w:t xml:space="preserve"> Microsoft Corporation. All rights reserved</w:t>
    </w:r>
    <w:r>
      <w:rPr>
        <w:rFonts w:ascii="Calibri" w:hAnsi="Calibri"/>
        <w:sz w:val="16"/>
        <w:szCs w:val="16"/>
      </w:rPr>
      <w:t xml:space="preserve">. </w:t>
    </w:r>
    <w:r>
      <w:rPr>
        <w:rFonts w:ascii="Calibri" w:hAnsi="Calibri"/>
        <w:sz w:val="16"/>
        <w:szCs w:val="16"/>
      </w:rPr>
      <w:tab/>
    </w:r>
    <w:r>
      <w:rPr>
        <w:rFonts w:ascii="Calibri" w:hAnsi="Calibri"/>
        <w:sz w:val="16"/>
        <w:szCs w:val="16"/>
      </w:rPr>
      <w:tab/>
      <w:t xml:space="preserve">      </w:t>
    </w:r>
    <w:r>
      <w:rPr>
        <w:rFonts w:ascii="Verdana" w:hAnsi="Verdana"/>
        <w:b/>
        <w:color w:val="FF6600"/>
      </w:rPr>
      <w:t>www.microsoft.com/sharepoint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286" w:rsidRDefault="00D45DDE" w:rsidP="00DF6286">
    <w:pPr>
      <w:pStyle w:val="Footer"/>
      <w:framePr w:wrap="around" w:vAnchor="text" w:hAnchor="margin" w:xAlign="right" w:y="1"/>
      <w:rPr>
        <w:rFonts w:ascii="Verdana" w:hAnsi="Verdana"/>
        <w:b/>
        <w:color w:val="FF6600"/>
      </w:rPr>
    </w:pPr>
    <w:fldSimple w:instr="PAGE  ">
      <w:r w:rsidR="00BA36BA">
        <w:rPr>
          <w:noProof/>
        </w:rPr>
        <w:t>i</w:t>
      </w:r>
    </w:fldSimple>
  </w:p>
  <w:p w:rsidR="00DF6286" w:rsidRPr="00DF6286" w:rsidRDefault="00DF6286" w:rsidP="00DF6286">
    <w:pPr>
      <w:pStyle w:val="Footer"/>
      <w:ind w:right="360"/>
      <w:rPr>
        <w:rFonts w:ascii="Verdana" w:hAnsi="Verdana"/>
        <w:b/>
        <w:color w:val="FF6600"/>
      </w:rPr>
    </w:pPr>
    <w:r w:rsidRPr="003803A9">
      <w:rPr>
        <w:rFonts w:ascii="Calibri" w:hAnsi="Calibri"/>
        <w:sz w:val="16"/>
        <w:szCs w:val="16"/>
      </w:rPr>
      <w:t>© 200</w:t>
    </w:r>
    <w:r>
      <w:rPr>
        <w:rFonts w:ascii="Calibri" w:hAnsi="Calibri"/>
        <w:sz w:val="16"/>
        <w:szCs w:val="16"/>
      </w:rPr>
      <w:t>7</w:t>
    </w:r>
    <w:r w:rsidRPr="003803A9">
      <w:rPr>
        <w:rFonts w:ascii="Calibri" w:hAnsi="Calibri"/>
        <w:sz w:val="16"/>
        <w:szCs w:val="16"/>
      </w:rPr>
      <w:t xml:space="preserve"> Microsoft Corporation. All rights reserved</w:t>
    </w:r>
    <w:r>
      <w:rPr>
        <w:rFonts w:ascii="Calibri" w:hAnsi="Calibri"/>
        <w:sz w:val="16"/>
        <w:szCs w:val="16"/>
      </w:rPr>
      <w:t xml:space="preserve">. </w:t>
    </w:r>
    <w:r>
      <w:rPr>
        <w:rFonts w:ascii="Calibri" w:hAnsi="Calibri"/>
        <w:sz w:val="16"/>
        <w:szCs w:val="16"/>
      </w:rPr>
      <w:tab/>
    </w:r>
    <w:r>
      <w:rPr>
        <w:rFonts w:ascii="Calibri" w:hAnsi="Calibri"/>
        <w:sz w:val="16"/>
        <w:szCs w:val="16"/>
      </w:rPr>
      <w:tab/>
      <w:t xml:space="preserve">      </w:t>
    </w:r>
    <w:r>
      <w:rPr>
        <w:rFonts w:ascii="Verdana" w:hAnsi="Verdana"/>
        <w:b/>
        <w:color w:val="FF6600"/>
      </w:rPr>
      <w:t>www.microsoft.com/sharepoint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5717" w:rsidRDefault="008C5717" w:rsidP="00105A53">
      <w:r>
        <w:separator/>
      </w:r>
    </w:p>
  </w:footnote>
  <w:footnote w:type="continuationSeparator" w:id="1">
    <w:p w:rsidR="008C5717" w:rsidRDefault="008C5717" w:rsidP="00105A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F2D" w:rsidRDefault="00F3120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266.5pt;margin-top:9.5pt;width:233.3pt;height:59.15pt;z-index:-1;visibility:visible" wrapcoords="-139 0 -139 21007 21637 21007 21637 0 -139 0">
          <v:imagedata r:id="rId1" o:title="MOSS_logo"/>
          <w10:wrap type="tight"/>
        </v:shape>
      </w:pict>
    </w:r>
    <w:r>
      <w:rPr>
        <w:noProof/>
      </w:rPr>
      <w:pict>
        <v:shape id="_x0000_s2057" type="#_x0000_t75" style="position:absolute;margin-left:266.1pt;margin-top:10.5pt;width:234pt;height:60pt;z-index:-3;visibility:visible" wrapcoords="-138 0 -138 21060 21600 21060 21600 0 -138 0">
          <v:imagedata r:id="rId1" o:title="MOSS_logo"/>
          <w10:wrap type="tight"/>
        </v:shape>
      </w:pict>
    </w:r>
    <w:r>
      <w:rPr>
        <w:noProof/>
      </w:rPr>
      <w:pict>
        <v:shape id="_x0000_s2056" type="#_x0000_t75" style="position:absolute;margin-left:0;margin-top:0;width:615.75pt;height:123pt;z-index:-2;visibility:visible;mso-position-horizontal:left;mso-position-horizontal-relative:page;mso-position-vertical:top;mso-position-vertical-relative:page">
          <v:imagedata r:id="rId2" o:title=""/>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286" w:rsidRDefault="00F31207" w:rsidP="00DF62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5" type="#_x0000_t75" style="position:absolute;margin-left:267.55pt;margin-top:10pt;width:234.55pt;height:59.4pt;z-index:-4;visibility:visible" wrapcoords="-138 0 -138 21273 21549 21273 21549 0 -138 0">
          <v:imagedata r:id="rId1" o:title="MOSS_logo"/>
          <w10:wrap type="tight"/>
        </v:shape>
      </w:pict>
    </w:r>
    <w:r>
      <w:rPr>
        <w:noProof/>
      </w:rPr>
      <w:pict>
        <v:shape id="Picture 9" o:spid="_x0000_s2054" type="#_x0000_t75" style="position:absolute;margin-left:0;margin-top:0;width:615.75pt;height:123pt;z-index:-5;visibility:visible;mso-position-horizontal:left;mso-position-horizontal-relative:page;mso-position-vertical:top;mso-position-vertical-relative:page">
          <v:imagedata r:id="rId2" o:title=""/>
          <w10:wrap anchorx="page" anchory="page"/>
        </v:shape>
      </w:pict>
    </w:r>
  </w:p>
  <w:p w:rsidR="00DF6286" w:rsidRPr="00DF6286" w:rsidRDefault="00DF6286" w:rsidP="00DF628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8D0F60"/>
    <w:multiLevelType w:val="hybridMultilevel"/>
    <w:tmpl w:val="2250BF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3FB3B12"/>
    <w:multiLevelType w:val="hybridMultilevel"/>
    <w:tmpl w:val="791A46FC"/>
    <w:lvl w:ilvl="0" w:tplc="1FC40D28">
      <w:start w:val="1"/>
      <w:numFmt w:val="bullet"/>
      <w:pStyle w:val="Bulletedtex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attachedTemplate r:id="rId1"/>
  <w:stylePaneFormatFilter w:val="3F01"/>
  <w:doNotTrackMoves/>
  <w:defaultTabStop w:val="720"/>
  <w:drawingGridHorizontalSpacing w:val="100"/>
  <w:displayHorizontalDrawingGridEvery w:val="2"/>
  <w:characterSpacingControl w:val="doNotCompress"/>
  <w:hdrShapeDefaults>
    <o:shapedefaults v:ext="edit" spidmax="21506"/>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A244E"/>
    <w:rsid w:val="00001250"/>
    <w:rsid w:val="000175FC"/>
    <w:rsid w:val="00035B6A"/>
    <w:rsid w:val="000625CF"/>
    <w:rsid w:val="00062A59"/>
    <w:rsid w:val="000720D5"/>
    <w:rsid w:val="00075DD1"/>
    <w:rsid w:val="00086B7E"/>
    <w:rsid w:val="0009260C"/>
    <w:rsid w:val="000B79A4"/>
    <w:rsid w:val="000C4236"/>
    <w:rsid w:val="000F6B1E"/>
    <w:rsid w:val="00105A53"/>
    <w:rsid w:val="00147F2D"/>
    <w:rsid w:val="0015037E"/>
    <w:rsid w:val="00160A0A"/>
    <w:rsid w:val="00162E14"/>
    <w:rsid w:val="00171C5B"/>
    <w:rsid w:val="0017643C"/>
    <w:rsid w:val="001A244E"/>
    <w:rsid w:val="001A376D"/>
    <w:rsid w:val="001B090D"/>
    <w:rsid w:val="001D0FDF"/>
    <w:rsid w:val="001E7962"/>
    <w:rsid w:val="002426EA"/>
    <w:rsid w:val="002432E7"/>
    <w:rsid w:val="00293A76"/>
    <w:rsid w:val="002B26E7"/>
    <w:rsid w:val="002B41CF"/>
    <w:rsid w:val="002C7748"/>
    <w:rsid w:val="0038023D"/>
    <w:rsid w:val="003875AA"/>
    <w:rsid w:val="003C120D"/>
    <w:rsid w:val="003D0438"/>
    <w:rsid w:val="003E3759"/>
    <w:rsid w:val="0041328E"/>
    <w:rsid w:val="00414974"/>
    <w:rsid w:val="00430C5D"/>
    <w:rsid w:val="0043393B"/>
    <w:rsid w:val="00453FDA"/>
    <w:rsid w:val="004630EC"/>
    <w:rsid w:val="00476368"/>
    <w:rsid w:val="00494319"/>
    <w:rsid w:val="0049583C"/>
    <w:rsid w:val="004D3CEA"/>
    <w:rsid w:val="004D72CB"/>
    <w:rsid w:val="004F700B"/>
    <w:rsid w:val="00511720"/>
    <w:rsid w:val="00517C58"/>
    <w:rsid w:val="005238CD"/>
    <w:rsid w:val="00526F68"/>
    <w:rsid w:val="00540DBC"/>
    <w:rsid w:val="00582F2D"/>
    <w:rsid w:val="005D0CC9"/>
    <w:rsid w:val="005E7328"/>
    <w:rsid w:val="005E764E"/>
    <w:rsid w:val="0060194A"/>
    <w:rsid w:val="00604079"/>
    <w:rsid w:val="00625311"/>
    <w:rsid w:val="006C7D29"/>
    <w:rsid w:val="006E2000"/>
    <w:rsid w:val="006F455B"/>
    <w:rsid w:val="007108E9"/>
    <w:rsid w:val="00724C35"/>
    <w:rsid w:val="00740982"/>
    <w:rsid w:val="00750B9B"/>
    <w:rsid w:val="00760571"/>
    <w:rsid w:val="00785ABA"/>
    <w:rsid w:val="0078726E"/>
    <w:rsid w:val="00795B43"/>
    <w:rsid w:val="007B273C"/>
    <w:rsid w:val="007B65A0"/>
    <w:rsid w:val="007C5825"/>
    <w:rsid w:val="007C5B2E"/>
    <w:rsid w:val="007F00F3"/>
    <w:rsid w:val="007F4490"/>
    <w:rsid w:val="008219A7"/>
    <w:rsid w:val="0083395C"/>
    <w:rsid w:val="008740A5"/>
    <w:rsid w:val="00883B1C"/>
    <w:rsid w:val="00893D2D"/>
    <w:rsid w:val="008B4765"/>
    <w:rsid w:val="008C0E37"/>
    <w:rsid w:val="008C5717"/>
    <w:rsid w:val="008D4C56"/>
    <w:rsid w:val="009221C9"/>
    <w:rsid w:val="009225C1"/>
    <w:rsid w:val="009315D8"/>
    <w:rsid w:val="009377AC"/>
    <w:rsid w:val="00954423"/>
    <w:rsid w:val="009D1C15"/>
    <w:rsid w:val="009D6317"/>
    <w:rsid w:val="009E0C45"/>
    <w:rsid w:val="00A02F3D"/>
    <w:rsid w:val="00A760BF"/>
    <w:rsid w:val="00AB7338"/>
    <w:rsid w:val="00AD0972"/>
    <w:rsid w:val="00AD16B9"/>
    <w:rsid w:val="00AD4166"/>
    <w:rsid w:val="00AE2964"/>
    <w:rsid w:val="00AE2CCB"/>
    <w:rsid w:val="00AF7D6A"/>
    <w:rsid w:val="00B12D18"/>
    <w:rsid w:val="00B56CA5"/>
    <w:rsid w:val="00BA36BA"/>
    <w:rsid w:val="00BE0F24"/>
    <w:rsid w:val="00C64E78"/>
    <w:rsid w:val="00CE22EC"/>
    <w:rsid w:val="00D26470"/>
    <w:rsid w:val="00D31B6D"/>
    <w:rsid w:val="00D3665C"/>
    <w:rsid w:val="00D40A64"/>
    <w:rsid w:val="00D40EE8"/>
    <w:rsid w:val="00D45DDE"/>
    <w:rsid w:val="00D86DD3"/>
    <w:rsid w:val="00DA13DF"/>
    <w:rsid w:val="00DA3018"/>
    <w:rsid w:val="00DA4FBC"/>
    <w:rsid w:val="00DF6286"/>
    <w:rsid w:val="00E00AD7"/>
    <w:rsid w:val="00E4530F"/>
    <w:rsid w:val="00E469BE"/>
    <w:rsid w:val="00E53094"/>
    <w:rsid w:val="00E64B81"/>
    <w:rsid w:val="00E87CBE"/>
    <w:rsid w:val="00E948C9"/>
    <w:rsid w:val="00EB5215"/>
    <w:rsid w:val="00F26D2E"/>
    <w:rsid w:val="00F31207"/>
    <w:rsid w:val="00F44EAC"/>
    <w:rsid w:val="00F65DF6"/>
    <w:rsid w:val="00F72163"/>
    <w:rsid w:val="00F81C60"/>
    <w:rsid w:val="00FA455F"/>
    <w:rsid w:val="00FE2E59"/>
    <w:rsid w:val="00FF613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5A53"/>
    <w:rPr>
      <w:rFonts w:eastAsia="Times New Roman"/>
      <w:lang w:bidi="he-IL"/>
    </w:rPr>
  </w:style>
  <w:style w:type="paragraph" w:styleId="Heading1">
    <w:name w:val="heading 1"/>
    <w:aliases w:val="H1"/>
    <w:basedOn w:val="Normal"/>
    <w:next w:val="Normal"/>
    <w:link w:val="Heading1Char"/>
    <w:uiPriority w:val="9"/>
    <w:qFormat/>
    <w:rsid w:val="00105A53"/>
    <w:pPr>
      <w:keepNext/>
      <w:pageBreakBefore/>
      <w:spacing w:before="240" w:after="60" w:line="360" w:lineRule="auto"/>
      <w:ind w:left="-720"/>
      <w:outlineLvl w:val="0"/>
    </w:pPr>
    <w:rPr>
      <w:rFonts w:ascii="Arial" w:hAnsi="Arial"/>
      <w:b/>
      <w:kern w:val="20"/>
      <w:sz w:val="36"/>
    </w:rPr>
  </w:style>
  <w:style w:type="paragraph" w:styleId="Heading2">
    <w:name w:val="heading 2"/>
    <w:basedOn w:val="Normal"/>
    <w:next w:val="Normal"/>
    <w:link w:val="Heading2Char"/>
    <w:semiHidden/>
    <w:unhideWhenUsed/>
    <w:qFormat/>
    <w:rsid w:val="00105A53"/>
    <w:pPr>
      <w:keepNext/>
      <w:keepLines/>
      <w:spacing w:before="200"/>
      <w:outlineLvl w:val="1"/>
    </w:pPr>
    <w:rPr>
      <w:rFonts w:ascii="Cambria" w:hAnsi="Cambria"/>
      <w:b/>
      <w:bCs/>
      <w:color w:val="4F81BD"/>
      <w:sz w:val="26"/>
      <w:szCs w:val="26"/>
    </w:rPr>
  </w:style>
  <w:style w:type="paragraph" w:styleId="Heading3">
    <w:name w:val="heading 3"/>
    <w:aliases w:val="H3"/>
    <w:basedOn w:val="Heading2"/>
    <w:next w:val="Normal"/>
    <w:link w:val="Heading3Char"/>
    <w:qFormat/>
    <w:rsid w:val="00105A53"/>
    <w:pPr>
      <w:widowControl w:val="0"/>
      <w:spacing w:before="120" w:after="60" w:line="360" w:lineRule="auto"/>
      <w:ind w:left="-360"/>
      <w:outlineLvl w:val="2"/>
    </w:pPr>
    <w:rPr>
      <w:rFonts w:ascii="Arial" w:hAnsi="Arial"/>
      <w:color w:val="auto"/>
      <w:kern w:val="2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
    <w:rsid w:val="00105A53"/>
    <w:rPr>
      <w:rFonts w:ascii="Arial" w:eastAsia="Times New Roman" w:hAnsi="Arial"/>
      <w:b/>
      <w:kern w:val="20"/>
      <w:sz w:val="36"/>
      <w:lang w:bidi="he-IL"/>
    </w:rPr>
  </w:style>
  <w:style w:type="character" w:customStyle="1" w:styleId="Heading3Char">
    <w:name w:val="Heading 3 Char"/>
    <w:aliases w:val="H3 Char"/>
    <w:basedOn w:val="DefaultParagraphFont"/>
    <w:link w:val="Heading3"/>
    <w:rsid w:val="00105A53"/>
    <w:rPr>
      <w:rFonts w:ascii="Arial" w:eastAsia="Times New Roman" w:hAnsi="Arial"/>
      <w:b/>
      <w:bCs/>
      <w:kern w:val="20"/>
    </w:rPr>
  </w:style>
  <w:style w:type="paragraph" w:customStyle="1" w:styleId="BodytextChar">
    <w:name w:val="Body text Char"/>
    <w:basedOn w:val="Normal"/>
    <w:link w:val="BodytextCharChar"/>
    <w:rsid w:val="00105A53"/>
    <w:pPr>
      <w:spacing w:after="120" w:line="360" w:lineRule="auto"/>
    </w:pPr>
    <w:rPr>
      <w:rFonts w:ascii="Arial" w:hAnsi="Arial" w:cs="Arial"/>
      <w:color w:val="000000"/>
      <w:kern w:val="20"/>
    </w:rPr>
  </w:style>
  <w:style w:type="paragraph" w:styleId="Footer">
    <w:name w:val="footer"/>
    <w:aliases w:val="f"/>
    <w:basedOn w:val="Normal"/>
    <w:link w:val="FooterChar"/>
    <w:uiPriority w:val="99"/>
    <w:rsid w:val="00105A53"/>
    <w:pPr>
      <w:tabs>
        <w:tab w:val="center" w:pos="4320"/>
        <w:tab w:val="right" w:pos="8640"/>
      </w:tabs>
    </w:pPr>
  </w:style>
  <w:style w:type="character" w:customStyle="1" w:styleId="FooterChar">
    <w:name w:val="Footer Char"/>
    <w:aliases w:val="f Char"/>
    <w:basedOn w:val="DefaultParagraphFont"/>
    <w:link w:val="Footer"/>
    <w:uiPriority w:val="99"/>
    <w:rsid w:val="00105A53"/>
    <w:rPr>
      <w:rFonts w:eastAsia="Times New Roman"/>
      <w:lang w:bidi="he-IL"/>
    </w:rPr>
  </w:style>
  <w:style w:type="character" w:styleId="PageNumber">
    <w:name w:val="page number"/>
    <w:basedOn w:val="DefaultParagraphFont"/>
    <w:uiPriority w:val="99"/>
    <w:rsid w:val="00105A53"/>
    <w:rPr>
      <w:rFonts w:cs="Times New Roman"/>
      <w:b/>
    </w:rPr>
  </w:style>
  <w:style w:type="character" w:styleId="Hyperlink">
    <w:name w:val="Hyperlink"/>
    <w:basedOn w:val="DefaultParagraphFont"/>
    <w:rsid w:val="00105A53"/>
    <w:rPr>
      <w:rFonts w:cs="Times New Roman"/>
      <w:color w:val="0000FF"/>
      <w:u w:val="single"/>
    </w:rPr>
  </w:style>
  <w:style w:type="character" w:customStyle="1" w:styleId="BodytextCharChar">
    <w:name w:val="Body text Char Char"/>
    <w:basedOn w:val="DefaultParagraphFont"/>
    <w:link w:val="BodytextChar"/>
    <w:locked/>
    <w:rsid w:val="00105A53"/>
    <w:rPr>
      <w:rFonts w:ascii="Arial" w:eastAsia="Times New Roman" w:hAnsi="Arial" w:cs="Arial"/>
      <w:color w:val="000000"/>
      <w:kern w:val="20"/>
      <w:lang w:bidi="he-IL"/>
    </w:rPr>
  </w:style>
  <w:style w:type="paragraph" w:customStyle="1" w:styleId="Bulletedtext">
    <w:name w:val="Bulleted text"/>
    <w:basedOn w:val="BodytextChar"/>
    <w:rsid w:val="00105A53"/>
    <w:pPr>
      <w:numPr>
        <w:numId w:val="1"/>
      </w:numPr>
      <w:spacing w:after="0"/>
      <w:ind w:left="0" w:firstLine="0"/>
    </w:pPr>
    <w:rPr>
      <w:color w:val="auto"/>
    </w:rPr>
  </w:style>
  <w:style w:type="paragraph" w:styleId="Header">
    <w:name w:val="header"/>
    <w:basedOn w:val="Normal"/>
    <w:link w:val="HeaderChar"/>
    <w:uiPriority w:val="99"/>
    <w:rsid w:val="00105A53"/>
    <w:pPr>
      <w:tabs>
        <w:tab w:val="center" w:pos="4320"/>
        <w:tab w:val="right" w:pos="8640"/>
      </w:tabs>
    </w:pPr>
  </w:style>
  <w:style w:type="character" w:customStyle="1" w:styleId="HeaderChar">
    <w:name w:val="Header Char"/>
    <w:basedOn w:val="DefaultParagraphFont"/>
    <w:link w:val="Header"/>
    <w:uiPriority w:val="99"/>
    <w:rsid w:val="00105A53"/>
    <w:rPr>
      <w:rFonts w:eastAsia="Times New Roman"/>
      <w:lang w:bidi="he-IL"/>
    </w:rPr>
  </w:style>
  <w:style w:type="character" w:styleId="CommentReference">
    <w:name w:val="annotation reference"/>
    <w:basedOn w:val="DefaultParagraphFont"/>
    <w:uiPriority w:val="99"/>
    <w:rsid w:val="00105A53"/>
    <w:rPr>
      <w:rFonts w:cs="Times New Roman"/>
      <w:sz w:val="16"/>
      <w:szCs w:val="16"/>
    </w:rPr>
  </w:style>
  <w:style w:type="paragraph" w:styleId="CommentText">
    <w:name w:val="annotation text"/>
    <w:basedOn w:val="Normal"/>
    <w:link w:val="CommentTextChar"/>
    <w:uiPriority w:val="99"/>
    <w:rsid w:val="00105A53"/>
  </w:style>
  <w:style w:type="character" w:customStyle="1" w:styleId="CommentTextChar">
    <w:name w:val="Comment Text Char"/>
    <w:basedOn w:val="DefaultParagraphFont"/>
    <w:link w:val="CommentText"/>
    <w:uiPriority w:val="99"/>
    <w:rsid w:val="00105A53"/>
    <w:rPr>
      <w:rFonts w:eastAsia="Times New Roman"/>
      <w:lang w:bidi="he-IL"/>
    </w:rPr>
  </w:style>
  <w:style w:type="character" w:customStyle="1" w:styleId="Heading2Char">
    <w:name w:val="Heading 2 Char"/>
    <w:basedOn w:val="DefaultParagraphFont"/>
    <w:link w:val="Heading2"/>
    <w:semiHidden/>
    <w:rsid w:val="00105A53"/>
    <w:rPr>
      <w:rFonts w:ascii="Cambria" w:eastAsia="Times New Roman" w:hAnsi="Cambria" w:cs="Times New Roman"/>
      <w:b/>
      <w:bCs/>
      <w:color w:val="4F81BD"/>
      <w:sz w:val="26"/>
      <w:szCs w:val="26"/>
      <w:lang w:bidi="he-IL"/>
    </w:rPr>
  </w:style>
  <w:style w:type="paragraph" w:styleId="BalloonText">
    <w:name w:val="Balloon Text"/>
    <w:basedOn w:val="Normal"/>
    <w:link w:val="BalloonTextChar"/>
    <w:rsid w:val="00105A53"/>
    <w:rPr>
      <w:rFonts w:ascii="Tahoma" w:hAnsi="Tahoma" w:cs="Tahoma"/>
      <w:sz w:val="16"/>
      <w:szCs w:val="16"/>
    </w:rPr>
  </w:style>
  <w:style w:type="character" w:customStyle="1" w:styleId="BalloonTextChar">
    <w:name w:val="Balloon Text Char"/>
    <w:basedOn w:val="DefaultParagraphFont"/>
    <w:link w:val="BalloonText"/>
    <w:rsid w:val="00105A53"/>
    <w:rPr>
      <w:rFonts w:ascii="Tahoma" w:eastAsia="Times New Roman" w:hAnsi="Tahoma" w:cs="Tahoma"/>
      <w:sz w:val="16"/>
      <w:szCs w:val="16"/>
      <w:lang w:bidi="he-IL"/>
    </w:rPr>
  </w:style>
  <w:style w:type="character" w:styleId="PlaceholderText">
    <w:name w:val="Placeholder Text"/>
    <w:basedOn w:val="DefaultParagraphFont"/>
    <w:uiPriority w:val="99"/>
    <w:semiHidden/>
    <w:rsid w:val="00105A53"/>
    <w:rPr>
      <w:color w:val="808080"/>
    </w:rPr>
  </w:style>
  <w:style w:type="character" w:styleId="FollowedHyperlink">
    <w:name w:val="FollowedHyperlink"/>
    <w:basedOn w:val="DefaultParagraphFont"/>
    <w:rsid w:val="001A376D"/>
    <w:rPr>
      <w:color w:val="800080"/>
      <w:u w:val="single"/>
    </w:rPr>
  </w:style>
  <w:style w:type="paragraph" w:styleId="CommentSubject">
    <w:name w:val="annotation subject"/>
    <w:basedOn w:val="CommentText"/>
    <w:next w:val="CommentText"/>
    <w:link w:val="CommentSubjectChar"/>
    <w:rsid w:val="00E64B81"/>
    <w:rPr>
      <w:b/>
      <w:bCs/>
    </w:rPr>
  </w:style>
  <w:style w:type="character" w:customStyle="1" w:styleId="CommentSubjectChar">
    <w:name w:val="Comment Subject Char"/>
    <w:basedOn w:val="CommentTextChar"/>
    <w:link w:val="CommentSubject"/>
    <w:rsid w:val="00E64B81"/>
    <w:rPr>
      <w:b/>
      <w:bCs/>
    </w:rPr>
  </w:style>
  <w:style w:type="character" w:customStyle="1" w:styleId="bodytext1">
    <w:name w:val="bodytext1"/>
    <w:basedOn w:val="DefaultParagraphFont"/>
    <w:rsid w:val="00430C5D"/>
    <w:rPr>
      <w:rFonts w:ascii="Arial" w:hAnsi="Arial" w:cs="Arial" w:hint="default"/>
      <w:color w:val="00000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go.microsoft.com/?linkid=6060804" TargetMode="Externa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icrosoft.com/sharepoin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jimmyc\My%20Documents\Work%20Files\App%20Temps\new%20datasheets\BDM%20datashee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BDM datasheet template.dotx</Template>
  <TotalTime>0</TotalTime>
  <Pages>4</Pages>
  <Words>1089</Words>
  <Characters>6212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Functional Overview for Business Decision Makers</vt:lpstr>
    </vt:vector>
  </TitlesOfParts>
  <Company>Microsoft</Company>
  <LinksUpToDate>false</LinksUpToDate>
  <CharactersWithSpaces>7287</CharactersWithSpaces>
  <SharedDoc>false</SharedDoc>
  <HLinks>
    <vt:vector size="12" baseType="variant">
      <vt:variant>
        <vt:i4>6553715</vt:i4>
      </vt:variant>
      <vt:variant>
        <vt:i4>3</vt:i4>
      </vt:variant>
      <vt:variant>
        <vt:i4>0</vt:i4>
      </vt:variant>
      <vt:variant>
        <vt:i4>5</vt:i4>
      </vt:variant>
      <vt:variant>
        <vt:lpwstr>http://go.microsoft.com/?linkid=6060804</vt:lpwstr>
      </vt:variant>
      <vt:variant>
        <vt:lpwstr/>
      </vt:variant>
      <vt:variant>
        <vt:i4>2687027</vt:i4>
      </vt:variant>
      <vt:variant>
        <vt:i4>0</vt:i4>
      </vt:variant>
      <vt:variant>
        <vt:i4>0</vt:i4>
      </vt:variant>
      <vt:variant>
        <vt:i4>5</vt:i4>
      </vt:variant>
      <vt:variant>
        <vt:lpwstr>http://www.microsoft.com/sharepoint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Overview for Business Decision Makers</dc:title>
  <dc:subject/>
  <dc:creator>Microsoft</dc:creator>
  <cp:keywords/>
  <dc:description/>
  <cp:lastModifiedBy>Jimmy Cooper</cp:lastModifiedBy>
  <cp:revision>2</cp:revision>
  <dcterms:created xsi:type="dcterms:W3CDTF">2007-03-27T22:14:00Z</dcterms:created>
  <dcterms:modified xsi:type="dcterms:W3CDTF">2007-03-27T22:14:00Z</dcterms:modified>
</cp:coreProperties>
</file>