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5587" w:rsidRPr="002E6616" w:rsidRDefault="00D53BF0" w:rsidP="005E3F0D">
      <w:pPr>
        <w:spacing w:before="0" w:after="0" w:line="240" w:lineRule="auto"/>
        <w:rPr>
          <w:rFonts w:eastAsia="文鼎中黑" w:cs="Arial"/>
          <w:b/>
          <w:sz w:val="48"/>
          <w:szCs w:val="48"/>
        </w:rPr>
      </w:pPr>
      <w:bookmarkStart w:id="0" w:name="_Toc165457893"/>
      <w:bookmarkStart w:id="1" w:name="_Toc103152182"/>
      <w:bookmarkStart w:id="2" w:name="_Toc159653440"/>
      <w:bookmarkStart w:id="3" w:name="_Toc152651612"/>
      <w:bookmarkStart w:id="4" w:name="_Toc152650935"/>
      <w:r w:rsidRPr="002E6616">
        <w:rPr>
          <w:rFonts w:eastAsia="文鼎中黑"/>
        </w:rPr>
        <w:br/>
      </w:r>
      <w:r w:rsidRPr="002E6616">
        <w:rPr>
          <w:rFonts w:eastAsia="文鼎中黑"/>
        </w:rPr>
        <w:br/>
      </w:r>
      <w:r w:rsidRPr="002E6616">
        <w:rPr>
          <w:rFonts w:eastAsia="文鼎中黑"/>
        </w:rPr>
        <w:br/>
      </w:r>
      <w:r w:rsidR="00A35587" w:rsidRPr="002E6616">
        <w:rPr>
          <w:rFonts w:eastAsia="文鼎中黑" w:cs="Arial"/>
          <w:b/>
          <w:noProof/>
          <w:sz w:val="48"/>
          <w:szCs w:val="48"/>
          <w:lang w:eastAsia="ko-KR"/>
        </w:rPr>
        <w:drawing>
          <wp:inline distT="0" distB="0" distL="0" distR="0">
            <wp:extent cx="4325578" cy="1302589"/>
            <wp:effectExtent l="19050" t="0" r="0" b="0"/>
            <wp:docPr id="7" name="Picture 2" descr="f:\dsbuildroot\wsitpro\1033\Art\c623242f-20f0-40fe-b5c1-8412a094fdc7\c623242f-20f0-40fe-b5c1-8412a094fdc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sbuildroot\wsitpro\1033\Art\c623242f-20f0-40fe-b5c1-8412a094fdc7\c623242f-20f0-40fe-b5c1-8412a094fdc7.gif"/>
                    <pic:cNvPicPr>
                      <a:picLocks noChangeAspect="1" noChangeArrowheads="1"/>
                    </pic:cNvPicPr>
                  </pic:nvPicPr>
                  <pic:blipFill>
                    <a:blip r:embed="rId13" cstate="print"/>
                    <a:srcRect/>
                    <a:stretch>
                      <a:fillRect/>
                    </a:stretch>
                  </pic:blipFill>
                  <pic:spPr bwMode="auto">
                    <a:xfrm>
                      <a:off x="0" y="0"/>
                      <a:ext cx="4327124" cy="1303055"/>
                    </a:xfrm>
                    <a:prstGeom prst="rect">
                      <a:avLst/>
                    </a:prstGeom>
                    <a:noFill/>
                    <a:ln w="9525">
                      <a:noFill/>
                      <a:miter lim="800000"/>
                      <a:headEnd/>
                      <a:tailEnd/>
                    </a:ln>
                  </pic:spPr>
                </pic:pic>
              </a:graphicData>
            </a:graphic>
          </wp:inline>
        </w:drawing>
      </w:r>
    </w:p>
    <w:p w:rsidR="00A35587" w:rsidRPr="002E6616" w:rsidRDefault="00A35587" w:rsidP="005E3F0D">
      <w:pPr>
        <w:spacing w:before="0" w:after="0" w:line="240" w:lineRule="auto"/>
        <w:rPr>
          <w:rFonts w:eastAsia="文鼎中黑" w:cs="Arial"/>
          <w:b/>
          <w:sz w:val="48"/>
          <w:szCs w:val="48"/>
        </w:rPr>
      </w:pPr>
    </w:p>
    <w:p w:rsidR="005E3F0D" w:rsidRPr="00B6621F" w:rsidRDefault="00A35587" w:rsidP="005E3F0D">
      <w:pPr>
        <w:spacing w:before="0" w:after="0" w:line="240" w:lineRule="auto"/>
        <w:rPr>
          <w:rFonts w:eastAsia="文鼎中黑" w:cs="Arial"/>
          <w:b/>
          <w:sz w:val="40"/>
          <w:szCs w:val="40"/>
        </w:rPr>
      </w:pPr>
      <w:r w:rsidRPr="002E6616">
        <w:rPr>
          <w:rFonts w:eastAsia="文鼎中黑" w:cs="Arial"/>
          <w:b/>
          <w:noProof/>
          <w:sz w:val="48"/>
          <w:szCs w:val="48"/>
          <w:lang w:eastAsia="ko-KR"/>
        </w:rPr>
        <w:drawing>
          <wp:inline distT="0" distB="0" distL="0" distR="0">
            <wp:extent cx="2732776" cy="515155"/>
            <wp:effectExtent l="19050" t="0" r="0" b="0"/>
            <wp:docPr id="1" name="Picture 1" descr="f:\dsbuildroot\wsitpro\1033\Art\49d5ac60-a3d2-402a-9098-fd4884035a08\49d5ac60-a3d2-402a-9098-fd4884035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buildroot\wsitpro\1033\Art\49d5ac60-a3d2-402a-9098-fd4884035a08\49d5ac60-a3d2-402a-9098-fd4884035a08.jpg"/>
                    <pic:cNvPicPr>
                      <a:picLocks noChangeAspect="1" noChangeArrowheads="1"/>
                    </pic:cNvPicPr>
                  </pic:nvPicPr>
                  <pic:blipFill>
                    <a:blip r:embed="rId14" cstate="print"/>
                    <a:srcRect/>
                    <a:stretch>
                      <a:fillRect/>
                    </a:stretch>
                  </pic:blipFill>
                  <pic:spPr bwMode="auto">
                    <a:xfrm>
                      <a:off x="0" y="0"/>
                      <a:ext cx="2735969" cy="515757"/>
                    </a:xfrm>
                    <a:prstGeom prst="rect">
                      <a:avLst/>
                    </a:prstGeom>
                    <a:noFill/>
                    <a:ln w="9525">
                      <a:noFill/>
                      <a:miter lim="800000"/>
                      <a:headEnd/>
                      <a:tailEnd/>
                    </a:ln>
                  </pic:spPr>
                </pic:pic>
              </a:graphicData>
            </a:graphic>
          </wp:inline>
        </w:drawing>
      </w:r>
      <w:r w:rsidRPr="002E6616">
        <w:rPr>
          <w:rFonts w:eastAsia="文鼎中黑"/>
        </w:rPr>
        <w:br/>
      </w:r>
      <w:r w:rsidRPr="002E6616">
        <w:rPr>
          <w:rFonts w:eastAsia="文鼎中黑"/>
        </w:rPr>
        <w:br/>
      </w:r>
      <w:r w:rsidRPr="00B6621F">
        <w:rPr>
          <w:rFonts w:eastAsia="文鼎中黑" w:cs="Arial"/>
          <w:b/>
          <w:sz w:val="40"/>
          <w:szCs w:val="40"/>
        </w:rPr>
        <w:t>大量啟用技術參考指南</w:t>
      </w:r>
    </w:p>
    <w:p w:rsidR="005E3F0D" w:rsidRPr="002E6616" w:rsidRDefault="00D64F11" w:rsidP="005E3F0D">
      <w:pPr>
        <w:spacing w:before="0" w:after="0" w:line="240" w:lineRule="auto"/>
        <w:rPr>
          <w:rFonts w:eastAsia="文鼎中黑" w:cs="Arial"/>
          <w:b/>
          <w:sz w:val="28"/>
          <w:szCs w:val="32"/>
        </w:rPr>
      </w:pPr>
      <w:r w:rsidRPr="002E6616">
        <w:rPr>
          <w:rFonts w:eastAsia="文鼎中黑" w:cs="Arial"/>
          <w:b/>
          <w:sz w:val="28"/>
          <w:szCs w:val="32"/>
        </w:rPr>
        <w:t xml:space="preserve">Windows 7 </w:t>
      </w:r>
      <w:r w:rsidRPr="002E6616">
        <w:rPr>
          <w:rFonts w:eastAsia="文鼎中黑" w:cs="Arial"/>
          <w:b/>
          <w:sz w:val="28"/>
          <w:szCs w:val="32"/>
        </w:rPr>
        <w:t>與</w:t>
      </w:r>
      <w:r w:rsidRPr="002E6616">
        <w:rPr>
          <w:rFonts w:eastAsia="文鼎中黑" w:cs="Arial"/>
          <w:b/>
          <w:sz w:val="28"/>
          <w:szCs w:val="32"/>
        </w:rPr>
        <w:t xml:space="preserve"> Windows Server 2008 R2</w:t>
      </w:r>
    </w:p>
    <w:bookmarkEnd w:id="0"/>
    <w:bookmarkEnd w:id="1"/>
    <w:bookmarkEnd w:id="2"/>
    <w:bookmarkEnd w:id="3"/>
    <w:bookmarkEnd w:id="4"/>
    <w:p w:rsidR="005E3F0D" w:rsidRPr="002E6616" w:rsidRDefault="005E3F0D" w:rsidP="00512470">
      <w:pPr>
        <w:spacing w:before="720"/>
        <w:rPr>
          <w:rFonts w:eastAsia="文鼎中黑" w:cs="Times New Roman"/>
          <w:sz w:val="20"/>
          <w:szCs w:val="20"/>
        </w:rPr>
      </w:pPr>
      <w:r w:rsidRPr="002E6616">
        <w:rPr>
          <w:rFonts w:eastAsia="文鼎中黑" w:cs="Times New Roman"/>
          <w:sz w:val="20"/>
          <w:szCs w:val="20"/>
        </w:rPr>
        <w:t>Microsoft Corporation</w:t>
      </w:r>
    </w:p>
    <w:p w:rsidR="005E3F0D" w:rsidRPr="002E6616" w:rsidRDefault="005E3F0D" w:rsidP="00512470">
      <w:pPr>
        <w:spacing w:after="2160"/>
        <w:rPr>
          <w:rFonts w:eastAsia="文鼎中黑" w:cs="Times New Roman"/>
          <w:sz w:val="20"/>
          <w:szCs w:val="20"/>
        </w:rPr>
      </w:pPr>
      <w:r w:rsidRPr="002E6616">
        <w:rPr>
          <w:rFonts w:eastAsia="文鼎中黑" w:cs="Times New Roman"/>
          <w:sz w:val="20"/>
          <w:szCs w:val="20"/>
        </w:rPr>
        <w:t>發佈日期：</w:t>
      </w:r>
      <w:r w:rsidRPr="002E6616">
        <w:rPr>
          <w:rFonts w:eastAsia="文鼎中黑" w:cs="Times New Roman"/>
          <w:sz w:val="20"/>
          <w:szCs w:val="20"/>
        </w:rPr>
        <w:t xml:space="preserve">2009 </w:t>
      </w:r>
      <w:r w:rsidRPr="002E6616">
        <w:rPr>
          <w:rFonts w:eastAsia="文鼎中黑" w:cs="Times New Roman"/>
          <w:sz w:val="20"/>
          <w:szCs w:val="20"/>
        </w:rPr>
        <w:t>年</w:t>
      </w:r>
      <w:r w:rsidRPr="002E6616">
        <w:rPr>
          <w:rFonts w:eastAsia="文鼎中黑" w:cs="Times New Roman"/>
          <w:sz w:val="20"/>
          <w:szCs w:val="20"/>
        </w:rPr>
        <w:t xml:space="preserve"> 7 </w:t>
      </w:r>
      <w:r w:rsidRPr="002E6616">
        <w:rPr>
          <w:rFonts w:eastAsia="文鼎中黑" w:cs="Times New Roman"/>
          <w:sz w:val="20"/>
          <w:szCs w:val="20"/>
        </w:rPr>
        <w:t>月</w:t>
      </w:r>
    </w:p>
    <w:p w:rsidR="005E3F0D" w:rsidRPr="002E6616" w:rsidRDefault="005E3F0D" w:rsidP="005E3F0D">
      <w:pPr>
        <w:pStyle w:val="SolutionDescriptor"/>
        <w:rPr>
          <w:rFonts w:ascii="Verdana" w:eastAsia="文鼎中黑" w:hAnsi="Verdana"/>
        </w:rPr>
      </w:pPr>
      <w:r w:rsidRPr="002E6616">
        <w:rPr>
          <w:rFonts w:ascii="Verdana" w:eastAsia="文鼎中黑" w:hAnsi="Verdana"/>
        </w:rPr>
        <w:t>摘要</w:t>
      </w:r>
    </w:p>
    <w:p w:rsidR="00C63FEB" w:rsidRPr="002E6616" w:rsidRDefault="009D6FA6" w:rsidP="00CF1326">
      <w:pPr>
        <w:jc w:val="both"/>
        <w:rPr>
          <w:rFonts w:eastAsia="文鼎中黑"/>
          <w:lang w:eastAsia="zh-TW"/>
        </w:rPr>
      </w:pPr>
      <w:r w:rsidRPr="002660CB">
        <w:rPr>
          <w:rFonts w:eastAsia="文鼎中黑"/>
          <w:spacing w:val="-4"/>
        </w:rPr>
        <w:t>本參考指南適用於其組織正在規劃部署</w:t>
      </w:r>
      <w:r w:rsidRPr="002660CB">
        <w:rPr>
          <w:rFonts w:eastAsia="文鼎中黑"/>
          <w:spacing w:val="-4"/>
        </w:rPr>
        <w:t xml:space="preserve"> Windows</w:t>
      </w:r>
      <w:r w:rsidRPr="00CA281D">
        <w:rPr>
          <w:rFonts w:eastAsia="文鼎中黑"/>
          <w:spacing w:val="-4"/>
          <w:vertAlign w:val="superscript"/>
        </w:rPr>
        <w:t>®</w:t>
      </w:r>
      <w:r w:rsidRPr="002660CB">
        <w:rPr>
          <w:rFonts w:eastAsia="文鼎中黑"/>
          <w:spacing w:val="-4"/>
        </w:rPr>
        <w:t xml:space="preserve"> 7 </w:t>
      </w:r>
      <w:r w:rsidRPr="002660CB">
        <w:rPr>
          <w:rFonts w:eastAsia="文鼎中黑"/>
          <w:spacing w:val="-4"/>
        </w:rPr>
        <w:t>與</w:t>
      </w:r>
      <w:r w:rsidRPr="002660CB">
        <w:rPr>
          <w:rFonts w:eastAsia="文鼎中黑"/>
          <w:spacing w:val="-4"/>
        </w:rPr>
        <w:t xml:space="preserve"> Windows Server</w:t>
      </w:r>
      <w:r w:rsidR="00CA281D" w:rsidRPr="00CA281D">
        <w:rPr>
          <w:rFonts w:eastAsia="文鼎中黑"/>
          <w:spacing w:val="-4"/>
          <w:vertAlign w:val="superscript"/>
        </w:rPr>
        <w:t>®</w:t>
      </w:r>
      <w:r w:rsidRPr="002660CB">
        <w:rPr>
          <w:rFonts w:eastAsia="文鼎中黑"/>
          <w:spacing w:val="-4"/>
        </w:rPr>
        <w:t xml:space="preserve"> 2008 R2 </w:t>
      </w:r>
      <w:r w:rsidRPr="002660CB">
        <w:rPr>
          <w:rFonts w:eastAsia="文鼎中黑"/>
          <w:spacing w:val="-4"/>
        </w:rPr>
        <w:t>作業系統大量啟用版本的資訊技術</w:t>
      </w:r>
      <w:r w:rsidRPr="002660CB">
        <w:rPr>
          <w:rFonts w:eastAsia="文鼎中黑"/>
          <w:spacing w:val="-4"/>
        </w:rPr>
        <w:t xml:space="preserve"> (IT) </w:t>
      </w:r>
      <w:r w:rsidRPr="002660CB">
        <w:rPr>
          <w:rFonts w:eastAsia="文鼎中黑"/>
          <w:spacing w:val="-4"/>
        </w:rPr>
        <w:t>實作人員。</w:t>
      </w:r>
      <w:r w:rsidR="007054C0" w:rsidRPr="007054C0">
        <w:rPr>
          <w:rFonts w:eastAsia="文鼎中黑"/>
          <w:spacing w:val="-4"/>
          <w:lang w:eastAsia="zh-TW"/>
        </w:rPr>
        <w:t>本書</w:t>
      </w:r>
      <w:r w:rsidR="00DD540C">
        <w:rPr>
          <w:rFonts w:eastAsia="文鼎中黑" w:hint="eastAsia"/>
          <w:spacing w:val="-4"/>
          <w:lang w:eastAsia="zh-TW"/>
        </w:rPr>
        <w:t>為</w:t>
      </w:r>
      <w:r w:rsidR="007054C0" w:rsidRPr="007054C0">
        <w:rPr>
          <w:rFonts w:eastAsia="文鼎中黑"/>
          <w:spacing w:val="-4"/>
          <w:lang w:eastAsia="zh-TW"/>
        </w:rPr>
        <w:t xml:space="preserve"> </w:t>
      </w:r>
      <w:r w:rsidR="007054C0" w:rsidRPr="007054C0">
        <w:rPr>
          <w:rFonts w:eastAsia="文鼎中黑"/>
          <w:i/>
          <w:spacing w:val="-4"/>
          <w:lang w:eastAsia="zh-TW"/>
        </w:rPr>
        <w:t>Volume Activation Planning Guide</w:t>
      </w:r>
      <w:r w:rsidR="007054C0" w:rsidRPr="007054C0">
        <w:rPr>
          <w:rFonts w:eastAsia="文鼎中黑"/>
          <w:spacing w:val="-4"/>
          <w:lang w:eastAsia="zh-TW"/>
        </w:rPr>
        <w:t>（大量</w:t>
      </w:r>
      <w:r w:rsidR="00876B7C" w:rsidRPr="00876B7C">
        <w:rPr>
          <w:rFonts w:ascii="文鼎中黑" w:eastAsia="文鼎中黑" w:hint="eastAsia"/>
          <w:spacing w:val="-4"/>
          <w:lang w:eastAsia="zh-TW"/>
        </w:rPr>
        <w:t>啟</w:t>
      </w:r>
      <w:r w:rsidR="007054C0" w:rsidRPr="007054C0">
        <w:rPr>
          <w:rFonts w:ascii="文鼎中黑" w:eastAsia="文鼎中黑" w:hAnsi="文鼎中黑" w:cs="文鼎中黑" w:hint="eastAsia"/>
          <w:spacing w:val="-4"/>
          <w:lang w:eastAsia="zh-TW"/>
        </w:rPr>
        <w:t>用規劃指南）、</w:t>
      </w:r>
      <w:r w:rsidR="007054C0" w:rsidRPr="007054C0">
        <w:rPr>
          <w:rFonts w:eastAsia="文鼎中黑"/>
          <w:i/>
          <w:spacing w:val="-4"/>
          <w:lang w:eastAsia="zh-TW"/>
        </w:rPr>
        <w:t>Volume Activation Deployment Guide</w:t>
      </w:r>
      <w:r w:rsidR="007054C0" w:rsidRPr="007054C0">
        <w:rPr>
          <w:rFonts w:eastAsia="文鼎中黑"/>
          <w:spacing w:val="-4"/>
          <w:lang w:eastAsia="zh-TW"/>
        </w:rPr>
        <w:t>（大量</w:t>
      </w:r>
      <w:r w:rsidR="00876B7C" w:rsidRPr="00876B7C">
        <w:rPr>
          <w:rFonts w:ascii="文鼎中黑" w:eastAsia="文鼎中黑" w:hint="eastAsia"/>
          <w:spacing w:val="-4"/>
          <w:lang w:eastAsia="zh-TW"/>
        </w:rPr>
        <w:t>啟</w:t>
      </w:r>
      <w:r w:rsidR="007054C0" w:rsidRPr="007054C0">
        <w:rPr>
          <w:rFonts w:ascii="文鼎中黑" w:eastAsia="文鼎中黑" w:hAnsi="文鼎中黑" w:cs="文鼎中黑" w:hint="eastAsia"/>
          <w:spacing w:val="-4"/>
          <w:lang w:eastAsia="zh-TW"/>
        </w:rPr>
        <w:t>用部署指南）及</w:t>
      </w:r>
      <w:r w:rsidR="007054C0" w:rsidRPr="007054C0">
        <w:rPr>
          <w:rFonts w:eastAsia="文鼎中黑"/>
          <w:i/>
          <w:spacing w:val="-4"/>
          <w:lang w:eastAsia="zh-TW"/>
        </w:rPr>
        <w:t xml:space="preserve"> Volume Activation Operations Guide</w:t>
      </w:r>
      <w:r w:rsidR="007054C0" w:rsidRPr="007054C0">
        <w:rPr>
          <w:rFonts w:eastAsia="文鼎中黑"/>
          <w:spacing w:val="-4"/>
          <w:lang w:eastAsia="zh-TW"/>
        </w:rPr>
        <w:t>（大量</w:t>
      </w:r>
      <w:r w:rsidR="00876B7C" w:rsidRPr="00876B7C">
        <w:rPr>
          <w:rFonts w:ascii="文鼎中黑" w:eastAsia="文鼎中黑" w:hint="eastAsia"/>
          <w:spacing w:val="-4"/>
          <w:lang w:eastAsia="zh-TW"/>
        </w:rPr>
        <w:t>啟</w:t>
      </w:r>
      <w:r w:rsidR="007054C0" w:rsidRPr="007054C0">
        <w:rPr>
          <w:rFonts w:ascii="文鼎中黑" w:eastAsia="文鼎中黑" w:hAnsi="文鼎中黑" w:cs="文鼎中黑" w:hint="eastAsia"/>
          <w:spacing w:val="-4"/>
          <w:lang w:eastAsia="zh-TW"/>
        </w:rPr>
        <w:t>用操作指南）的伴讀手</w:t>
      </w:r>
      <w:r w:rsidR="00DD540C" w:rsidRPr="00DD540C">
        <w:rPr>
          <w:rFonts w:ascii="文鼎中黑" w:eastAsia="文鼎中黑" w:hAnsi="PMingLiU" w:cs="SimSun" w:hint="eastAsia"/>
          <w:spacing w:val="-4"/>
          <w:lang w:eastAsia="zh-TW"/>
        </w:rPr>
        <w:t>冊</w:t>
      </w:r>
      <w:r w:rsidR="007054C0" w:rsidRPr="007054C0">
        <w:rPr>
          <w:rFonts w:ascii="文鼎中黑" w:eastAsia="文鼎中黑" w:hAnsi="文鼎中黑" w:cs="文鼎中黑" w:hint="eastAsia"/>
          <w:spacing w:val="-4"/>
          <w:lang w:eastAsia="zh-TW"/>
        </w:rPr>
        <w:t>。</w:t>
      </w:r>
    </w:p>
    <w:p w:rsidR="00401510" w:rsidRPr="002E6616" w:rsidRDefault="008B5761" w:rsidP="00374D35">
      <w:pPr>
        <w:jc w:val="both"/>
        <w:rPr>
          <w:rFonts w:eastAsia="文鼎中黑" w:cs="Times New Roman"/>
          <w:sz w:val="16"/>
          <w:szCs w:val="20"/>
          <w:lang w:eastAsia="zh-TW"/>
        </w:rPr>
      </w:pPr>
      <w:r w:rsidRPr="002E6616">
        <w:rPr>
          <w:rFonts w:eastAsia="文鼎中黑"/>
          <w:lang w:eastAsia="zh-TW"/>
        </w:rPr>
        <w:br w:type="page"/>
      </w:r>
      <w:r w:rsidRPr="002E6616">
        <w:rPr>
          <w:rFonts w:eastAsia="文鼎中黑" w:cs="Times New Roman"/>
          <w:sz w:val="16"/>
          <w:szCs w:val="20"/>
          <w:lang w:eastAsia="zh-TW"/>
        </w:rPr>
        <w:lastRenderedPageBreak/>
        <w:t>本文件與其中任何參照文件僅供參考之用，</w:t>
      </w:r>
      <w:r w:rsidRPr="002E6616">
        <w:rPr>
          <w:rFonts w:eastAsia="文鼎中黑" w:cs="Times New Roman"/>
          <w:sz w:val="16"/>
          <w:szCs w:val="20"/>
          <w:lang w:eastAsia="zh-TW"/>
        </w:rPr>
        <w:t xml:space="preserve">Microsoft </w:t>
      </w:r>
      <w:r w:rsidRPr="002E6616">
        <w:rPr>
          <w:rFonts w:eastAsia="文鼎中黑" w:cs="Times New Roman"/>
          <w:sz w:val="16"/>
          <w:szCs w:val="20"/>
          <w:lang w:eastAsia="zh-TW"/>
        </w:rPr>
        <w:t>不針對本文件進行明示或暗示保證。本文件的資訊（包含</w:t>
      </w:r>
      <w:r w:rsidRPr="002E6616">
        <w:rPr>
          <w:rFonts w:eastAsia="文鼎中黑" w:cs="Times New Roman"/>
          <w:sz w:val="16"/>
          <w:szCs w:val="20"/>
          <w:lang w:eastAsia="zh-TW"/>
        </w:rPr>
        <w:t xml:space="preserve"> URL </w:t>
      </w:r>
      <w:r w:rsidRPr="002E6616">
        <w:rPr>
          <w:rFonts w:eastAsia="文鼎中黑" w:cs="Times New Roman"/>
          <w:sz w:val="16"/>
          <w:szCs w:val="20"/>
          <w:lang w:eastAsia="zh-TW"/>
        </w:rPr>
        <w:t>及其他網際網路網站的參考）如有變更，怒不另行通知。使用者必須擔負使用本文件或使用本文件後所導致任何結果的全部風險。除非另有特別說明，否則在此案例中描述的公司、組織、產品、網域名稱、電子郵件位址、標誌、人員、處所及事件皆為虛構。其中未影射任何真實的公司、組織、產品、網域名稱、電子郵件位址、標誌、人員、處所或事件。使用者必須負責遵守所有適用的著作權法。未經</w:t>
      </w:r>
      <w:r w:rsidRPr="002E6616">
        <w:rPr>
          <w:rFonts w:eastAsia="文鼎中黑" w:cs="Times New Roman"/>
          <w:sz w:val="16"/>
          <w:szCs w:val="20"/>
          <w:lang w:eastAsia="zh-TW"/>
        </w:rPr>
        <w:t xml:space="preserve"> Microsoft Corporation </w:t>
      </w:r>
      <w:r w:rsidRPr="002E6616">
        <w:rPr>
          <w:rFonts w:eastAsia="文鼎中黑" w:cs="Times New Roman"/>
          <w:sz w:val="16"/>
          <w:szCs w:val="20"/>
          <w:lang w:eastAsia="zh-TW"/>
        </w:rPr>
        <w:t>明確的書面許可，不得針對任何目的或以任何方式或形式（電子、機械、影印、記錄或其他方式）將本文件任何部分予以重製、儲存或放入檢索系統或予以傳送，此規定未限制著作權許可之權利。</w:t>
      </w:r>
    </w:p>
    <w:p w:rsidR="00401510" w:rsidRPr="002E6616" w:rsidRDefault="00401510" w:rsidP="00374D35">
      <w:pPr>
        <w:jc w:val="both"/>
        <w:rPr>
          <w:rFonts w:eastAsia="文鼎中黑" w:cs="Times New Roman"/>
          <w:sz w:val="16"/>
          <w:szCs w:val="20"/>
          <w:lang w:eastAsia="zh-TW"/>
        </w:rPr>
      </w:pPr>
      <w:r w:rsidRPr="002E6616">
        <w:rPr>
          <w:rFonts w:eastAsia="文鼎中黑" w:cs="Times New Roman"/>
          <w:sz w:val="16"/>
          <w:szCs w:val="20"/>
          <w:lang w:eastAsia="zh-TW"/>
        </w:rPr>
        <w:t xml:space="preserve">Microsoft </w:t>
      </w:r>
      <w:r w:rsidRPr="002E6616">
        <w:rPr>
          <w:rFonts w:eastAsia="文鼎中黑" w:cs="Times New Roman"/>
          <w:sz w:val="16"/>
          <w:szCs w:val="20"/>
          <w:lang w:eastAsia="zh-TW"/>
        </w:rPr>
        <w:t>可能擁有本文件所提及內容中所含之專利權、專利申請權、商標、著作權或其他智慧財產權。除非</w:t>
      </w:r>
      <w:r w:rsidRPr="002E6616">
        <w:rPr>
          <w:rFonts w:eastAsia="文鼎中黑" w:cs="Times New Roman"/>
          <w:sz w:val="16"/>
          <w:szCs w:val="20"/>
          <w:lang w:eastAsia="zh-TW"/>
        </w:rPr>
        <w:t xml:space="preserve"> Microsoft </w:t>
      </w:r>
      <w:r w:rsidRPr="002E6616">
        <w:rPr>
          <w:rFonts w:eastAsia="文鼎中黑" w:cs="Times New Roman"/>
          <w:sz w:val="16"/>
          <w:szCs w:val="20"/>
          <w:lang w:eastAsia="zh-TW"/>
        </w:rPr>
        <w:t>書面授權合約明確規定者外，提供本文件並未授予貴用戶上述專利權、商標、著作權或其他智慧財產權。</w:t>
      </w:r>
    </w:p>
    <w:p w:rsidR="00401510" w:rsidRPr="002E6616" w:rsidRDefault="00401510" w:rsidP="00374D35">
      <w:pPr>
        <w:pStyle w:val="Disclaimer"/>
        <w:rPr>
          <w:rFonts w:eastAsia="文鼎中黑"/>
        </w:rPr>
      </w:pPr>
      <w:r w:rsidRPr="002E6616">
        <w:rPr>
          <w:rFonts w:eastAsia="文鼎中黑"/>
        </w:rPr>
        <w:t>© 2009 Microsoft Corporation</w:t>
      </w:r>
      <w:r w:rsidRPr="002E6616">
        <w:rPr>
          <w:rFonts w:eastAsia="文鼎中黑"/>
        </w:rPr>
        <w:t>。</w:t>
      </w:r>
    </w:p>
    <w:p w:rsidR="00401510" w:rsidRPr="002E6616" w:rsidRDefault="00401510" w:rsidP="00374D35">
      <w:pPr>
        <w:pStyle w:val="Disclaimer"/>
        <w:rPr>
          <w:rFonts w:eastAsia="文鼎中黑"/>
        </w:rPr>
      </w:pPr>
      <w:r w:rsidRPr="002E6616">
        <w:rPr>
          <w:rFonts w:eastAsia="文鼎中黑"/>
        </w:rPr>
        <w:t>Microsoft</w:t>
      </w:r>
      <w:r w:rsidRPr="002E6616">
        <w:rPr>
          <w:rFonts w:eastAsia="文鼎中黑"/>
        </w:rPr>
        <w:t>、</w:t>
      </w:r>
      <w:r w:rsidRPr="002E6616">
        <w:rPr>
          <w:rFonts w:eastAsia="文鼎中黑"/>
        </w:rPr>
        <w:t>Active Directory</w:t>
      </w:r>
      <w:r w:rsidRPr="002E6616">
        <w:rPr>
          <w:rFonts w:eastAsia="文鼎中黑"/>
        </w:rPr>
        <w:t>、</w:t>
      </w:r>
      <w:r w:rsidRPr="002E6616">
        <w:rPr>
          <w:rFonts w:eastAsia="文鼎中黑"/>
        </w:rPr>
        <w:t>Hyper-V</w:t>
      </w:r>
      <w:r w:rsidRPr="002E6616">
        <w:rPr>
          <w:rFonts w:eastAsia="文鼎中黑"/>
        </w:rPr>
        <w:t>、</w:t>
      </w:r>
      <w:r w:rsidRPr="002E6616">
        <w:rPr>
          <w:rFonts w:eastAsia="文鼎中黑"/>
        </w:rPr>
        <w:t>Windows</w:t>
      </w:r>
      <w:r w:rsidRPr="002E6616">
        <w:rPr>
          <w:rFonts w:eastAsia="文鼎中黑"/>
        </w:rPr>
        <w:t>、</w:t>
      </w:r>
      <w:r w:rsidRPr="002E6616">
        <w:rPr>
          <w:rFonts w:eastAsia="文鼎中黑"/>
        </w:rPr>
        <w:t xml:space="preserve">Windows Server </w:t>
      </w:r>
      <w:r w:rsidRPr="002E6616">
        <w:rPr>
          <w:rFonts w:eastAsia="文鼎中黑"/>
        </w:rPr>
        <w:t>和</w:t>
      </w:r>
      <w:r w:rsidRPr="002E6616">
        <w:rPr>
          <w:rFonts w:eastAsia="文鼎中黑"/>
        </w:rPr>
        <w:t xml:space="preserve"> Windows Vista </w:t>
      </w:r>
      <w:r w:rsidRPr="002E6616">
        <w:rPr>
          <w:rFonts w:eastAsia="文鼎中黑"/>
        </w:rPr>
        <w:t>為</w:t>
      </w:r>
      <w:r w:rsidRPr="002E6616">
        <w:rPr>
          <w:rFonts w:eastAsia="文鼎中黑"/>
        </w:rPr>
        <w:t xml:space="preserve"> Microsoft </w:t>
      </w:r>
      <w:r w:rsidRPr="002E6616">
        <w:rPr>
          <w:rFonts w:eastAsia="文鼎中黑"/>
        </w:rPr>
        <w:t>公司集團的商標。</w:t>
      </w:r>
    </w:p>
    <w:p w:rsidR="00401510" w:rsidRPr="002E6616" w:rsidRDefault="00401510" w:rsidP="00374D35">
      <w:pPr>
        <w:pStyle w:val="Copyright"/>
        <w:jc w:val="both"/>
        <w:rPr>
          <w:rFonts w:eastAsia="文鼎中黑"/>
          <w:lang w:eastAsia="zh-TW"/>
        </w:rPr>
      </w:pPr>
      <w:r w:rsidRPr="002E6616">
        <w:rPr>
          <w:rFonts w:eastAsia="文鼎中黑"/>
          <w:lang w:eastAsia="zh-TW"/>
        </w:rPr>
        <w:t>本文件提及的實際公司及產品的名稱為個別擁有者的商標。</w:t>
      </w:r>
    </w:p>
    <w:p w:rsidR="005E3F0D" w:rsidRPr="002E6616" w:rsidRDefault="005E3F0D" w:rsidP="009F3DD8">
      <w:pPr>
        <w:spacing w:before="240" w:after="240"/>
        <w:rPr>
          <w:rFonts w:eastAsia="文鼎中黑" w:cs="Arial"/>
          <w:b/>
          <w:sz w:val="32"/>
          <w:szCs w:val="32"/>
        </w:rPr>
      </w:pPr>
      <w:r w:rsidRPr="002E6616">
        <w:rPr>
          <w:rFonts w:eastAsia="文鼎中黑"/>
          <w:lang w:eastAsia="zh-TW"/>
        </w:rPr>
        <w:br w:type="page"/>
      </w:r>
      <w:r w:rsidRPr="002E6616">
        <w:rPr>
          <w:rFonts w:eastAsia="文鼎中黑" w:cs="Arial"/>
          <w:b/>
          <w:sz w:val="32"/>
          <w:szCs w:val="32"/>
        </w:rPr>
        <w:lastRenderedPageBreak/>
        <w:t>內容</w:t>
      </w:r>
    </w:p>
    <w:p w:rsidR="000B7FAE" w:rsidRDefault="002D563C">
      <w:pPr>
        <w:pStyle w:val="TOC1"/>
        <w:rPr>
          <w:rFonts w:asciiTheme="minorHAnsi" w:eastAsiaTheme="minorEastAsia" w:hAnsiTheme="minorHAnsi" w:cstheme="minorBidi"/>
          <w:iCs w:val="0"/>
          <w:kern w:val="2"/>
          <w:sz w:val="21"/>
          <w:lang w:eastAsia="zh-CN"/>
        </w:rPr>
      </w:pPr>
      <w:r w:rsidRPr="002D563C">
        <w:rPr>
          <w:rFonts w:eastAsia="文鼎中黑"/>
          <w:b/>
          <w:noProof w:val="0"/>
        </w:rPr>
        <w:fldChar w:fldCharType="begin"/>
      </w:r>
      <w:r w:rsidR="005E3F0D" w:rsidRPr="002E6616">
        <w:rPr>
          <w:rFonts w:eastAsia="文鼎中黑"/>
          <w:b/>
          <w:noProof w:val="0"/>
        </w:rPr>
        <w:instrText xml:space="preserve"> TOC \o "1-3" \h \z \u </w:instrText>
      </w:r>
      <w:r w:rsidRPr="002D563C">
        <w:rPr>
          <w:rFonts w:eastAsia="文鼎中黑"/>
          <w:b/>
          <w:noProof w:val="0"/>
        </w:rPr>
        <w:fldChar w:fldCharType="separate"/>
      </w:r>
      <w:hyperlink w:anchor="_Toc534493623" w:history="1">
        <w:r w:rsidR="000B7FAE" w:rsidRPr="002F756A">
          <w:rPr>
            <w:rStyle w:val="Hyperlink"/>
            <w:rFonts w:eastAsia="文鼎中黑" w:hint="eastAsia"/>
            <w:lang w:eastAsia="zh-TW"/>
          </w:rPr>
          <w:t>簡介</w:t>
        </w:r>
        <w:r w:rsidR="000B7FAE">
          <w:rPr>
            <w:webHidden/>
          </w:rPr>
          <w:tab/>
        </w:r>
        <w:r>
          <w:rPr>
            <w:webHidden/>
          </w:rPr>
          <w:fldChar w:fldCharType="begin"/>
        </w:r>
        <w:r w:rsidR="000B7FAE">
          <w:rPr>
            <w:webHidden/>
          </w:rPr>
          <w:instrText xml:space="preserve"> PAGEREF _Toc534493623 \h </w:instrText>
        </w:r>
        <w:r>
          <w:rPr>
            <w:webHidden/>
          </w:rPr>
        </w:r>
        <w:r>
          <w:rPr>
            <w:webHidden/>
          </w:rPr>
          <w:fldChar w:fldCharType="separate"/>
        </w:r>
        <w:r w:rsidR="000B7FAE">
          <w:rPr>
            <w:webHidden/>
          </w:rPr>
          <w:t>1</w:t>
        </w:r>
        <w:r>
          <w:rPr>
            <w:webHidden/>
          </w:rPr>
          <w:fldChar w:fldCharType="end"/>
        </w:r>
      </w:hyperlink>
    </w:p>
    <w:p w:rsidR="000B7FAE" w:rsidRDefault="002D563C">
      <w:pPr>
        <w:pStyle w:val="TOC1"/>
        <w:rPr>
          <w:rFonts w:asciiTheme="minorHAnsi" w:eastAsiaTheme="minorEastAsia" w:hAnsiTheme="minorHAnsi" w:cstheme="minorBidi"/>
          <w:iCs w:val="0"/>
          <w:kern w:val="2"/>
          <w:sz w:val="21"/>
          <w:lang w:eastAsia="zh-CN"/>
        </w:rPr>
      </w:pPr>
      <w:hyperlink w:anchor="_Toc534493624" w:history="1">
        <w:r w:rsidR="000B7FAE" w:rsidRPr="002F756A">
          <w:rPr>
            <w:rStyle w:val="Hyperlink"/>
            <w:rFonts w:eastAsia="文鼎中黑" w:hint="eastAsia"/>
            <w:lang w:eastAsia="zh-TW"/>
          </w:rPr>
          <w:t>使用者體驗</w:t>
        </w:r>
        <w:r w:rsidR="000B7FAE">
          <w:rPr>
            <w:webHidden/>
          </w:rPr>
          <w:tab/>
        </w:r>
        <w:r>
          <w:rPr>
            <w:webHidden/>
          </w:rPr>
          <w:fldChar w:fldCharType="begin"/>
        </w:r>
        <w:r w:rsidR="000B7FAE">
          <w:rPr>
            <w:webHidden/>
          </w:rPr>
          <w:instrText xml:space="preserve"> PAGEREF _Toc534493624 \h </w:instrText>
        </w:r>
        <w:r>
          <w:rPr>
            <w:webHidden/>
          </w:rPr>
        </w:r>
        <w:r>
          <w:rPr>
            <w:webHidden/>
          </w:rPr>
          <w:fldChar w:fldCharType="separate"/>
        </w:r>
        <w:r w:rsidR="000B7FAE">
          <w:rPr>
            <w:webHidden/>
          </w:rPr>
          <w:t>2</w:t>
        </w:r>
        <w:r>
          <w:rPr>
            <w:webHidden/>
          </w:rPr>
          <w:fldChar w:fldCharType="end"/>
        </w:r>
      </w:hyperlink>
    </w:p>
    <w:p w:rsidR="000B7FAE" w:rsidRDefault="002D563C">
      <w:pPr>
        <w:pStyle w:val="TOC1"/>
        <w:rPr>
          <w:rFonts w:asciiTheme="minorHAnsi" w:eastAsiaTheme="minorEastAsia" w:hAnsiTheme="minorHAnsi" w:cstheme="minorBidi"/>
          <w:iCs w:val="0"/>
          <w:kern w:val="2"/>
          <w:sz w:val="21"/>
          <w:lang w:eastAsia="zh-CN"/>
        </w:rPr>
      </w:pPr>
      <w:hyperlink w:anchor="_Toc534493625" w:history="1">
        <w:r w:rsidR="000B7FAE" w:rsidRPr="002F756A">
          <w:rPr>
            <w:rStyle w:val="Hyperlink"/>
            <w:rFonts w:eastAsia="文鼎中黑"/>
          </w:rPr>
          <w:t xml:space="preserve">Slmgr.vbs </w:t>
        </w:r>
        <w:r w:rsidR="000B7FAE" w:rsidRPr="002F756A">
          <w:rPr>
            <w:rStyle w:val="Hyperlink"/>
            <w:rFonts w:eastAsia="文鼎中黑" w:hint="eastAsia"/>
          </w:rPr>
          <w:t>選項</w:t>
        </w:r>
        <w:r w:rsidR="000B7FAE">
          <w:rPr>
            <w:webHidden/>
          </w:rPr>
          <w:tab/>
        </w:r>
        <w:r>
          <w:rPr>
            <w:webHidden/>
          </w:rPr>
          <w:fldChar w:fldCharType="begin"/>
        </w:r>
        <w:r w:rsidR="000B7FAE">
          <w:rPr>
            <w:webHidden/>
          </w:rPr>
          <w:instrText xml:space="preserve"> PAGEREF _Toc534493625 \h </w:instrText>
        </w:r>
        <w:r>
          <w:rPr>
            <w:webHidden/>
          </w:rPr>
        </w:r>
        <w:r>
          <w:rPr>
            <w:webHidden/>
          </w:rPr>
          <w:fldChar w:fldCharType="separate"/>
        </w:r>
        <w:r w:rsidR="000B7FAE">
          <w:rPr>
            <w:webHidden/>
          </w:rPr>
          <w:t>5</w:t>
        </w:r>
        <w:r>
          <w:rPr>
            <w:webHidden/>
          </w:rPr>
          <w:fldChar w:fldCharType="end"/>
        </w:r>
      </w:hyperlink>
    </w:p>
    <w:p w:rsidR="000B7FAE" w:rsidRDefault="002D563C">
      <w:pPr>
        <w:pStyle w:val="TOC1"/>
        <w:rPr>
          <w:rFonts w:asciiTheme="minorHAnsi" w:eastAsiaTheme="minorEastAsia" w:hAnsiTheme="minorHAnsi" w:cstheme="minorBidi"/>
          <w:iCs w:val="0"/>
          <w:kern w:val="2"/>
          <w:sz w:val="21"/>
          <w:lang w:eastAsia="zh-CN"/>
        </w:rPr>
      </w:pPr>
      <w:hyperlink w:anchor="_Toc534493626" w:history="1">
        <w:r w:rsidR="000B7FAE" w:rsidRPr="002F756A">
          <w:rPr>
            <w:rStyle w:val="Hyperlink"/>
            <w:rFonts w:eastAsia="文鼎中黑" w:hint="eastAsia"/>
            <w:lang w:eastAsia="zh-TW"/>
          </w:rPr>
          <w:t>登錄設定</w:t>
        </w:r>
        <w:r w:rsidR="000B7FAE">
          <w:rPr>
            <w:webHidden/>
          </w:rPr>
          <w:tab/>
        </w:r>
        <w:r>
          <w:rPr>
            <w:webHidden/>
          </w:rPr>
          <w:fldChar w:fldCharType="begin"/>
        </w:r>
        <w:r w:rsidR="000B7FAE">
          <w:rPr>
            <w:webHidden/>
          </w:rPr>
          <w:instrText xml:space="preserve"> PAGEREF _Toc534493626 \h </w:instrText>
        </w:r>
        <w:r>
          <w:rPr>
            <w:webHidden/>
          </w:rPr>
        </w:r>
        <w:r>
          <w:rPr>
            <w:webHidden/>
          </w:rPr>
          <w:fldChar w:fldCharType="separate"/>
        </w:r>
        <w:r w:rsidR="000B7FAE">
          <w:rPr>
            <w:webHidden/>
          </w:rPr>
          <w:t>12</w:t>
        </w:r>
        <w:r>
          <w:rPr>
            <w:webHidden/>
          </w:rPr>
          <w:fldChar w:fldCharType="end"/>
        </w:r>
      </w:hyperlink>
    </w:p>
    <w:p w:rsidR="000B7FAE" w:rsidRDefault="002D563C">
      <w:pPr>
        <w:pStyle w:val="TOC1"/>
        <w:rPr>
          <w:rFonts w:asciiTheme="minorHAnsi" w:eastAsiaTheme="minorEastAsia" w:hAnsiTheme="minorHAnsi" w:cstheme="minorBidi"/>
          <w:iCs w:val="0"/>
          <w:kern w:val="2"/>
          <w:sz w:val="21"/>
          <w:lang w:eastAsia="zh-CN"/>
        </w:rPr>
      </w:pPr>
      <w:hyperlink w:anchor="_Toc534493627" w:history="1">
        <w:r w:rsidR="000B7FAE" w:rsidRPr="002F756A">
          <w:rPr>
            <w:rStyle w:val="Hyperlink"/>
            <w:rFonts w:eastAsia="文鼎中黑" w:hint="eastAsia"/>
          </w:rPr>
          <w:t>群組原則物件設定</w:t>
        </w:r>
        <w:r w:rsidR="000B7FAE">
          <w:rPr>
            <w:webHidden/>
          </w:rPr>
          <w:tab/>
        </w:r>
        <w:r>
          <w:rPr>
            <w:webHidden/>
          </w:rPr>
          <w:fldChar w:fldCharType="begin"/>
        </w:r>
        <w:r w:rsidR="000B7FAE">
          <w:rPr>
            <w:webHidden/>
          </w:rPr>
          <w:instrText xml:space="preserve"> PAGEREF _Toc534493627 \h </w:instrText>
        </w:r>
        <w:r>
          <w:rPr>
            <w:webHidden/>
          </w:rPr>
        </w:r>
        <w:r>
          <w:rPr>
            <w:webHidden/>
          </w:rPr>
          <w:fldChar w:fldCharType="separate"/>
        </w:r>
        <w:r w:rsidR="000B7FAE">
          <w:rPr>
            <w:webHidden/>
          </w:rPr>
          <w:t>15</w:t>
        </w:r>
        <w:r>
          <w:rPr>
            <w:webHidden/>
          </w:rPr>
          <w:fldChar w:fldCharType="end"/>
        </w:r>
      </w:hyperlink>
    </w:p>
    <w:p w:rsidR="000B7FAE" w:rsidRDefault="002D563C">
      <w:pPr>
        <w:pStyle w:val="TOC1"/>
        <w:rPr>
          <w:rFonts w:asciiTheme="minorHAnsi" w:eastAsiaTheme="minorEastAsia" w:hAnsiTheme="minorHAnsi" w:cstheme="minorBidi"/>
          <w:iCs w:val="0"/>
          <w:kern w:val="2"/>
          <w:sz w:val="21"/>
          <w:lang w:eastAsia="zh-CN"/>
        </w:rPr>
      </w:pPr>
      <w:hyperlink w:anchor="_Toc534493628" w:history="1">
        <w:r w:rsidR="000B7FAE" w:rsidRPr="002F756A">
          <w:rPr>
            <w:rStyle w:val="Hyperlink"/>
            <w:rFonts w:eastAsia="文鼎中黑"/>
            <w:lang w:eastAsia="zh-TW"/>
          </w:rPr>
          <w:t xml:space="preserve">KMS </w:t>
        </w:r>
        <w:r w:rsidR="000B7FAE" w:rsidRPr="002F756A">
          <w:rPr>
            <w:rStyle w:val="Hyperlink"/>
            <w:rFonts w:eastAsia="文鼎中黑" w:hint="eastAsia"/>
            <w:lang w:eastAsia="zh-TW"/>
          </w:rPr>
          <w:t>啟用時機</w:t>
        </w:r>
        <w:r w:rsidR="000B7FAE">
          <w:rPr>
            <w:webHidden/>
          </w:rPr>
          <w:tab/>
        </w:r>
        <w:r>
          <w:rPr>
            <w:webHidden/>
          </w:rPr>
          <w:fldChar w:fldCharType="begin"/>
        </w:r>
        <w:r w:rsidR="000B7FAE">
          <w:rPr>
            <w:webHidden/>
          </w:rPr>
          <w:instrText xml:space="preserve"> PAGEREF _Toc534493628 \h </w:instrText>
        </w:r>
        <w:r>
          <w:rPr>
            <w:webHidden/>
          </w:rPr>
        </w:r>
        <w:r>
          <w:rPr>
            <w:webHidden/>
          </w:rPr>
          <w:fldChar w:fldCharType="separate"/>
        </w:r>
        <w:r w:rsidR="000B7FAE">
          <w:rPr>
            <w:webHidden/>
          </w:rPr>
          <w:t>17</w:t>
        </w:r>
        <w:r>
          <w:rPr>
            <w:webHidden/>
          </w:rPr>
          <w:fldChar w:fldCharType="end"/>
        </w:r>
      </w:hyperlink>
    </w:p>
    <w:p w:rsidR="000B7FAE" w:rsidRDefault="002D563C">
      <w:pPr>
        <w:pStyle w:val="TOC1"/>
        <w:rPr>
          <w:rFonts w:asciiTheme="minorHAnsi" w:eastAsiaTheme="minorEastAsia" w:hAnsiTheme="minorHAnsi" w:cstheme="minorBidi"/>
          <w:iCs w:val="0"/>
          <w:kern w:val="2"/>
          <w:sz w:val="21"/>
          <w:lang w:eastAsia="zh-CN"/>
        </w:rPr>
      </w:pPr>
      <w:hyperlink w:anchor="_Toc534493629" w:history="1">
        <w:r w:rsidR="000B7FAE" w:rsidRPr="002F756A">
          <w:rPr>
            <w:rStyle w:val="Hyperlink"/>
            <w:rFonts w:eastAsia="文鼎中黑"/>
            <w:lang w:eastAsia="zh-TW"/>
          </w:rPr>
          <w:t xml:space="preserve">KMS </w:t>
        </w:r>
        <w:r w:rsidR="000B7FAE" w:rsidRPr="002F756A">
          <w:rPr>
            <w:rStyle w:val="Hyperlink"/>
            <w:rFonts w:eastAsia="文鼎中黑" w:hint="eastAsia"/>
            <w:lang w:eastAsia="zh-TW"/>
          </w:rPr>
          <w:t>探索搜尋順序</w:t>
        </w:r>
        <w:r w:rsidR="000B7FAE">
          <w:rPr>
            <w:webHidden/>
          </w:rPr>
          <w:tab/>
        </w:r>
        <w:r>
          <w:rPr>
            <w:webHidden/>
          </w:rPr>
          <w:fldChar w:fldCharType="begin"/>
        </w:r>
        <w:r w:rsidR="000B7FAE">
          <w:rPr>
            <w:webHidden/>
          </w:rPr>
          <w:instrText xml:space="preserve"> PAGEREF _Toc534493629 \h </w:instrText>
        </w:r>
        <w:r>
          <w:rPr>
            <w:webHidden/>
          </w:rPr>
        </w:r>
        <w:r>
          <w:rPr>
            <w:webHidden/>
          </w:rPr>
          <w:fldChar w:fldCharType="separate"/>
        </w:r>
        <w:r w:rsidR="000B7FAE">
          <w:rPr>
            <w:webHidden/>
          </w:rPr>
          <w:t>18</w:t>
        </w:r>
        <w:r>
          <w:rPr>
            <w:webHidden/>
          </w:rPr>
          <w:fldChar w:fldCharType="end"/>
        </w:r>
      </w:hyperlink>
    </w:p>
    <w:p w:rsidR="000B7FAE" w:rsidRDefault="002D563C">
      <w:pPr>
        <w:pStyle w:val="TOC1"/>
        <w:rPr>
          <w:rFonts w:asciiTheme="minorHAnsi" w:eastAsiaTheme="minorEastAsia" w:hAnsiTheme="minorHAnsi" w:cstheme="minorBidi"/>
          <w:iCs w:val="0"/>
          <w:kern w:val="2"/>
          <w:sz w:val="21"/>
          <w:lang w:eastAsia="zh-CN"/>
        </w:rPr>
      </w:pPr>
      <w:hyperlink w:anchor="_Toc534493630" w:history="1">
        <w:r w:rsidR="000B7FAE" w:rsidRPr="002F756A">
          <w:rPr>
            <w:rStyle w:val="Hyperlink"/>
            <w:rFonts w:eastAsia="文鼎中黑" w:hint="eastAsia"/>
            <w:lang w:eastAsia="zh-TW"/>
          </w:rPr>
          <w:t>啟用實例</w:t>
        </w:r>
        <w:r w:rsidR="000B7FAE">
          <w:rPr>
            <w:webHidden/>
          </w:rPr>
          <w:tab/>
        </w:r>
        <w:r>
          <w:rPr>
            <w:webHidden/>
          </w:rPr>
          <w:fldChar w:fldCharType="begin"/>
        </w:r>
        <w:r w:rsidR="000B7FAE">
          <w:rPr>
            <w:webHidden/>
          </w:rPr>
          <w:instrText xml:space="preserve"> PAGEREF _Toc534493630 \h </w:instrText>
        </w:r>
        <w:r>
          <w:rPr>
            <w:webHidden/>
          </w:rPr>
        </w:r>
        <w:r>
          <w:rPr>
            <w:webHidden/>
          </w:rPr>
          <w:fldChar w:fldCharType="separate"/>
        </w:r>
        <w:r w:rsidR="000B7FAE">
          <w:rPr>
            <w:webHidden/>
          </w:rPr>
          <w:t>19</w:t>
        </w:r>
        <w:r>
          <w:rPr>
            <w:webHidden/>
          </w:rPr>
          <w:fldChar w:fldCharType="end"/>
        </w:r>
      </w:hyperlink>
    </w:p>
    <w:p w:rsidR="000B7FAE" w:rsidRDefault="002D563C">
      <w:pPr>
        <w:pStyle w:val="TOC2"/>
        <w:rPr>
          <w:rFonts w:asciiTheme="minorHAnsi" w:eastAsiaTheme="minorEastAsia" w:hAnsiTheme="minorHAnsi" w:cstheme="minorBidi"/>
          <w:kern w:val="2"/>
          <w:sz w:val="21"/>
          <w:lang w:eastAsia="zh-CN"/>
        </w:rPr>
      </w:pPr>
      <w:hyperlink w:anchor="_Toc534493631" w:history="1">
        <w:r w:rsidR="000B7FAE" w:rsidRPr="002F756A">
          <w:rPr>
            <w:rStyle w:val="Hyperlink"/>
            <w:rFonts w:eastAsia="文鼎中黑"/>
            <w:lang w:eastAsia="zh-TW"/>
          </w:rPr>
          <w:t xml:space="preserve">KMS </w:t>
        </w:r>
        <w:r w:rsidR="000B7FAE" w:rsidRPr="002F756A">
          <w:rPr>
            <w:rStyle w:val="Hyperlink"/>
            <w:rFonts w:eastAsia="文鼎中黑" w:hint="eastAsia"/>
            <w:lang w:eastAsia="zh-TW"/>
          </w:rPr>
          <w:t>案例</w:t>
        </w:r>
        <w:r w:rsidR="000B7FAE">
          <w:rPr>
            <w:webHidden/>
          </w:rPr>
          <w:tab/>
        </w:r>
        <w:r>
          <w:rPr>
            <w:webHidden/>
          </w:rPr>
          <w:fldChar w:fldCharType="begin"/>
        </w:r>
        <w:r w:rsidR="000B7FAE">
          <w:rPr>
            <w:webHidden/>
          </w:rPr>
          <w:instrText xml:space="preserve"> PAGEREF _Toc534493631 \h </w:instrText>
        </w:r>
        <w:r>
          <w:rPr>
            <w:webHidden/>
          </w:rPr>
        </w:r>
        <w:r>
          <w:rPr>
            <w:webHidden/>
          </w:rPr>
          <w:fldChar w:fldCharType="separate"/>
        </w:r>
        <w:r w:rsidR="000B7FAE">
          <w:rPr>
            <w:webHidden/>
          </w:rPr>
          <w:t>19</w:t>
        </w:r>
        <w:r>
          <w:rPr>
            <w:webHidden/>
          </w:rPr>
          <w:fldChar w:fldCharType="end"/>
        </w:r>
      </w:hyperlink>
    </w:p>
    <w:p w:rsidR="000B7FAE" w:rsidRDefault="002D563C">
      <w:pPr>
        <w:pStyle w:val="TOC3"/>
        <w:rPr>
          <w:rFonts w:asciiTheme="minorHAnsi" w:eastAsiaTheme="minorEastAsia" w:hAnsiTheme="minorHAnsi" w:cstheme="minorBidi"/>
          <w:kern w:val="2"/>
          <w:sz w:val="21"/>
          <w:lang w:eastAsia="zh-CN"/>
        </w:rPr>
      </w:pPr>
      <w:hyperlink w:anchor="_Toc534493632" w:history="1">
        <w:r w:rsidR="000B7FAE" w:rsidRPr="002F756A">
          <w:rPr>
            <w:rStyle w:val="Hyperlink"/>
            <w:rFonts w:eastAsia="文鼎中黑" w:hint="eastAsia"/>
            <w:lang w:eastAsia="zh-TW"/>
          </w:rPr>
          <w:t>單一網站網路的預設</w:t>
        </w:r>
        <w:r w:rsidR="000B7FAE" w:rsidRPr="002F756A">
          <w:rPr>
            <w:rStyle w:val="Hyperlink"/>
            <w:rFonts w:eastAsia="文鼎中黑"/>
            <w:lang w:eastAsia="zh-TW"/>
          </w:rPr>
          <w:t xml:space="preserve"> KMS </w:t>
        </w:r>
        <w:r w:rsidR="000B7FAE" w:rsidRPr="002F756A">
          <w:rPr>
            <w:rStyle w:val="Hyperlink"/>
            <w:rFonts w:eastAsia="文鼎中黑" w:hint="eastAsia"/>
            <w:lang w:eastAsia="zh-TW"/>
          </w:rPr>
          <w:t>實作</w:t>
        </w:r>
        <w:r w:rsidR="000B7FAE">
          <w:rPr>
            <w:webHidden/>
          </w:rPr>
          <w:tab/>
        </w:r>
        <w:r>
          <w:rPr>
            <w:webHidden/>
          </w:rPr>
          <w:fldChar w:fldCharType="begin"/>
        </w:r>
        <w:r w:rsidR="000B7FAE">
          <w:rPr>
            <w:webHidden/>
          </w:rPr>
          <w:instrText xml:space="preserve"> PAGEREF _Toc534493632 \h </w:instrText>
        </w:r>
        <w:r>
          <w:rPr>
            <w:webHidden/>
          </w:rPr>
        </w:r>
        <w:r>
          <w:rPr>
            <w:webHidden/>
          </w:rPr>
          <w:fldChar w:fldCharType="separate"/>
        </w:r>
        <w:r w:rsidR="000B7FAE">
          <w:rPr>
            <w:webHidden/>
          </w:rPr>
          <w:t>20</w:t>
        </w:r>
        <w:r>
          <w:rPr>
            <w:webHidden/>
          </w:rPr>
          <w:fldChar w:fldCharType="end"/>
        </w:r>
      </w:hyperlink>
    </w:p>
    <w:p w:rsidR="000B7FAE" w:rsidRDefault="002D563C">
      <w:pPr>
        <w:pStyle w:val="TOC3"/>
        <w:rPr>
          <w:rFonts w:asciiTheme="minorHAnsi" w:eastAsiaTheme="minorEastAsia" w:hAnsiTheme="minorHAnsi" w:cstheme="minorBidi"/>
          <w:kern w:val="2"/>
          <w:sz w:val="21"/>
          <w:lang w:eastAsia="zh-CN"/>
        </w:rPr>
      </w:pPr>
      <w:hyperlink w:anchor="_Toc534493633" w:history="1">
        <w:r w:rsidR="000B7FAE" w:rsidRPr="002F756A">
          <w:rPr>
            <w:rStyle w:val="Hyperlink"/>
            <w:rFonts w:eastAsia="文鼎中黑" w:hint="eastAsia"/>
            <w:lang w:eastAsia="zh-TW"/>
          </w:rPr>
          <w:t>複雜、全域網路中的</w:t>
        </w:r>
        <w:r w:rsidR="000B7FAE" w:rsidRPr="002F756A">
          <w:rPr>
            <w:rStyle w:val="Hyperlink"/>
            <w:rFonts w:eastAsia="文鼎中黑"/>
            <w:lang w:eastAsia="zh-TW"/>
          </w:rPr>
          <w:t xml:space="preserve"> KMS </w:t>
        </w:r>
        <w:r w:rsidR="000B7FAE" w:rsidRPr="002F756A">
          <w:rPr>
            <w:rStyle w:val="Hyperlink"/>
            <w:rFonts w:eastAsia="文鼎中黑" w:hint="eastAsia"/>
            <w:lang w:eastAsia="zh-TW"/>
          </w:rPr>
          <w:t>實作</w:t>
        </w:r>
        <w:r w:rsidR="000B7FAE">
          <w:rPr>
            <w:webHidden/>
          </w:rPr>
          <w:tab/>
        </w:r>
        <w:r>
          <w:rPr>
            <w:webHidden/>
          </w:rPr>
          <w:fldChar w:fldCharType="begin"/>
        </w:r>
        <w:r w:rsidR="000B7FAE">
          <w:rPr>
            <w:webHidden/>
          </w:rPr>
          <w:instrText xml:space="preserve"> PAGEREF _Toc534493633 \h </w:instrText>
        </w:r>
        <w:r>
          <w:rPr>
            <w:webHidden/>
          </w:rPr>
        </w:r>
        <w:r>
          <w:rPr>
            <w:webHidden/>
          </w:rPr>
          <w:fldChar w:fldCharType="separate"/>
        </w:r>
        <w:r w:rsidR="000B7FAE">
          <w:rPr>
            <w:webHidden/>
          </w:rPr>
          <w:t>22</w:t>
        </w:r>
        <w:r>
          <w:rPr>
            <w:webHidden/>
          </w:rPr>
          <w:fldChar w:fldCharType="end"/>
        </w:r>
      </w:hyperlink>
    </w:p>
    <w:p w:rsidR="000B7FAE" w:rsidRDefault="002D563C">
      <w:pPr>
        <w:pStyle w:val="TOC2"/>
        <w:rPr>
          <w:rFonts w:asciiTheme="minorHAnsi" w:eastAsiaTheme="minorEastAsia" w:hAnsiTheme="minorHAnsi" w:cstheme="minorBidi"/>
          <w:kern w:val="2"/>
          <w:sz w:val="21"/>
          <w:lang w:eastAsia="zh-CN"/>
        </w:rPr>
      </w:pPr>
      <w:hyperlink w:anchor="_Toc534493634" w:history="1">
        <w:r w:rsidR="000B7FAE" w:rsidRPr="002F756A">
          <w:rPr>
            <w:rStyle w:val="Hyperlink"/>
            <w:rFonts w:eastAsia="文鼎中黑"/>
            <w:lang w:eastAsia="zh-TW"/>
          </w:rPr>
          <w:t xml:space="preserve">MAK </w:t>
        </w:r>
        <w:r w:rsidR="000B7FAE" w:rsidRPr="002F756A">
          <w:rPr>
            <w:rStyle w:val="Hyperlink"/>
            <w:rFonts w:eastAsia="文鼎中黑" w:hint="eastAsia"/>
            <w:lang w:eastAsia="zh-TW"/>
          </w:rPr>
          <w:t>案例</w:t>
        </w:r>
        <w:r w:rsidR="000B7FAE">
          <w:rPr>
            <w:webHidden/>
          </w:rPr>
          <w:tab/>
        </w:r>
        <w:r>
          <w:rPr>
            <w:webHidden/>
          </w:rPr>
          <w:fldChar w:fldCharType="begin"/>
        </w:r>
        <w:r w:rsidR="000B7FAE">
          <w:rPr>
            <w:webHidden/>
          </w:rPr>
          <w:instrText xml:space="preserve"> PAGEREF _Toc534493634 \h </w:instrText>
        </w:r>
        <w:r>
          <w:rPr>
            <w:webHidden/>
          </w:rPr>
        </w:r>
        <w:r>
          <w:rPr>
            <w:webHidden/>
          </w:rPr>
          <w:fldChar w:fldCharType="separate"/>
        </w:r>
        <w:r w:rsidR="000B7FAE">
          <w:rPr>
            <w:webHidden/>
          </w:rPr>
          <w:t>25</w:t>
        </w:r>
        <w:r>
          <w:rPr>
            <w:webHidden/>
          </w:rPr>
          <w:fldChar w:fldCharType="end"/>
        </w:r>
      </w:hyperlink>
    </w:p>
    <w:p w:rsidR="000B7FAE" w:rsidRDefault="002D563C">
      <w:pPr>
        <w:pStyle w:val="TOC3"/>
        <w:rPr>
          <w:rFonts w:asciiTheme="minorHAnsi" w:eastAsiaTheme="minorEastAsia" w:hAnsiTheme="minorHAnsi" w:cstheme="minorBidi"/>
          <w:kern w:val="2"/>
          <w:sz w:val="21"/>
          <w:lang w:eastAsia="zh-CN"/>
        </w:rPr>
      </w:pPr>
      <w:hyperlink w:anchor="_Toc534493635" w:history="1">
        <w:r w:rsidR="000B7FAE" w:rsidRPr="002F756A">
          <w:rPr>
            <w:rStyle w:val="Hyperlink"/>
            <w:rFonts w:eastAsia="文鼎中黑"/>
            <w:lang w:eastAsia="zh-TW"/>
          </w:rPr>
          <w:t xml:space="preserve">MAK </w:t>
        </w:r>
        <w:r w:rsidR="000B7FAE" w:rsidRPr="002F756A">
          <w:rPr>
            <w:rStyle w:val="Hyperlink"/>
            <w:rFonts w:eastAsia="文鼎中黑" w:hint="eastAsia"/>
            <w:lang w:eastAsia="zh-TW"/>
          </w:rPr>
          <w:t>獨立啟用</w:t>
        </w:r>
        <w:r w:rsidR="000B7FAE">
          <w:rPr>
            <w:webHidden/>
          </w:rPr>
          <w:tab/>
        </w:r>
        <w:r>
          <w:rPr>
            <w:webHidden/>
          </w:rPr>
          <w:fldChar w:fldCharType="begin"/>
        </w:r>
        <w:r w:rsidR="000B7FAE">
          <w:rPr>
            <w:webHidden/>
          </w:rPr>
          <w:instrText xml:space="preserve"> PAGEREF _Toc534493635 \h </w:instrText>
        </w:r>
        <w:r>
          <w:rPr>
            <w:webHidden/>
          </w:rPr>
        </w:r>
        <w:r>
          <w:rPr>
            <w:webHidden/>
          </w:rPr>
          <w:fldChar w:fldCharType="separate"/>
        </w:r>
        <w:r w:rsidR="000B7FAE">
          <w:rPr>
            <w:webHidden/>
          </w:rPr>
          <w:t>27</w:t>
        </w:r>
        <w:r>
          <w:rPr>
            <w:webHidden/>
          </w:rPr>
          <w:fldChar w:fldCharType="end"/>
        </w:r>
      </w:hyperlink>
    </w:p>
    <w:p w:rsidR="000B7FAE" w:rsidRDefault="002D563C">
      <w:pPr>
        <w:pStyle w:val="TOC3"/>
        <w:rPr>
          <w:rFonts w:asciiTheme="minorHAnsi" w:eastAsiaTheme="minorEastAsia" w:hAnsiTheme="minorHAnsi" w:cstheme="minorBidi"/>
          <w:kern w:val="2"/>
          <w:sz w:val="21"/>
          <w:lang w:eastAsia="zh-CN"/>
        </w:rPr>
      </w:pPr>
      <w:hyperlink w:anchor="_Toc534493636" w:history="1">
        <w:r w:rsidR="000B7FAE" w:rsidRPr="002F756A">
          <w:rPr>
            <w:rStyle w:val="Hyperlink"/>
            <w:rFonts w:eastAsia="文鼎中黑"/>
            <w:lang w:eastAsia="zh-TW"/>
          </w:rPr>
          <w:t xml:space="preserve">MAK </w:t>
        </w:r>
        <w:r w:rsidR="000B7FAE" w:rsidRPr="002F756A">
          <w:rPr>
            <w:rStyle w:val="Hyperlink"/>
            <w:rFonts w:eastAsia="文鼎中黑" w:hint="eastAsia"/>
            <w:lang w:eastAsia="zh-TW"/>
          </w:rPr>
          <w:t>代理啟用</w:t>
        </w:r>
        <w:r w:rsidR="000B7FAE">
          <w:rPr>
            <w:webHidden/>
          </w:rPr>
          <w:tab/>
        </w:r>
        <w:r>
          <w:rPr>
            <w:webHidden/>
          </w:rPr>
          <w:fldChar w:fldCharType="begin"/>
        </w:r>
        <w:r w:rsidR="000B7FAE">
          <w:rPr>
            <w:webHidden/>
          </w:rPr>
          <w:instrText xml:space="preserve"> PAGEREF _Toc534493636 \h </w:instrText>
        </w:r>
        <w:r>
          <w:rPr>
            <w:webHidden/>
          </w:rPr>
        </w:r>
        <w:r>
          <w:rPr>
            <w:webHidden/>
          </w:rPr>
          <w:fldChar w:fldCharType="separate"/>
        </w:r>
        <w:r w:rsidR="000B7FAE">
          <w:rPr>
            <w:webHidden/>
          </w:rPr>
          <w:t>32</w:t>
        </w:r>
        <w:r>
          <w:rPr>
            <w:webHidden/>
          </w:rPr>
          <w:fldChar w:fldCharType="end"/>
        </w:r>
      </w:hyperlink>
    </w:p>
    <w:p w:rsidR="000B7FAE" w:rsidRDefault="002D563C">
      <w:pPr>
        <w:pStyle w:val="TOC3"/>
        <w:rPr>
          <w:rFonts w:asciiTheme="minorHAnsi" w:eastAsiaTheme="minorEastAsia" w:hAnsiTheme="minorHAnsi" w:cstheme="minorBidi"/>
          <w:kern w:val="2"/>
          <w:sz w:val="21"/>
          <w:lang w:eastAsia="zh-CN"/>
        </w:rPr>
      </w:pPr>
      <w:hyperlink w:anchor="_Toc534493637" w:history="1">
        <w:r w:rsidR="000B7FAE" w:rsidRPr="002F756A">
          <w:rPr>
            <w:rStyle w:val="Hyperlink"/>
            <w:rFonts w:eastAsia="文鼎中黑"/>
            <w:lang w:eastAsia="zh-TW"/>
          </w:rPr>
          <w:t xml:space="preserve">VAMT </w:t>
        </w:r>
        <w:r w:rsidR="000B7FAE" w:rsidRPr="002F756A">
          <w:rPr>
            <w:rStyle w:val="Hyperlink"/>
            <w:rFonts w:eastAsia="文鼎中黑" w:hint="eastAsia"/>
            <w:lang w:eastAsia="zh-TW"/>
          </w:rPr>
          <w:t>對於</w:t>
        </w:r>
        <w:r w:rsidR="000B7FAE" w:rsidRPr="002F756A">
          <w:rPr>
            <w:rStyle w:val="Hyperlink"/>
            <w:rFonts w:eastAsia="文鼎中黑"/>
            <w:lang w:eastAsia="zh-TW"/>
          </w:rPr>
          <w:t xml:space="preserve"> KMS </w:t>
        </w:r>
        <w:r w:rsidR="000B7FAE" w:rsidRPr="002F756A">
          <w:rPr>
            <w:rStyle w:val="Hyperlink"/>
            <w:rFonts w:eastAsia="文鼎中黑" w:hint="eastAsia"/>
            <w:lang w:eastAsia="zh-TW"/>
          </w:rPr>
          <w:t>啟用的支援</w:t>
        </w:r>
        <w:r w:rsidR="000B7FAE">
          <w:rPr>
            <w:webHidden/>
          </w:rPr>
          <w:tab/>
        </w:r>
        <w:r>
          <w:rPr>
            <w:webHidden/>
          </w:rPr>
          <w:fldChar w:fldCharType="begin"/>
        </w:r>
        <w:r w:rsidR="000B7FAE">
          <w:rPr>
            <w:webHidden/>
          </w:rPr>
          <w:instrText xml:space="preserve"> PAGEREF _Toc534493637 \h </w:instrText>
        </w:r>
        <w:r>
          <w:rPr>
            <w:webHidden/>
          </w:rPr>
        </w:r>
        <w:r>
          <w:rPr>
            <w:webHidden/>
          </w:rPr>
          <w:fldChar w:fldCharType="separate"/>
        </w:r>
        <w:r w:rsidR="000B7FAE">
          <w:rPr>
            <w:webHidden/>
          </w:rPr>
          <w:t>39</w:t>
        </w:r>
        <w:r>
          <w:rPr>
            <w:webHidden/>
          </w:rPr>
          <w:fldChar w:fldCharType="end"/>
        </w:r>
      </w:hyperlink>
    </w:p>
    <w:p w:rsidR="000B7FAE" w:rsidRDefault="002D563C">
      <w:pPr>
        <w:pStyle w:val="TOC3"/>
        <w:rPr>
          <w:rFonts w:asciiTheme="minorHAnsi" w:eastAsiaTheme="minorEastAsia" w:hAnsiTheme="minorHAnsi" w:cstheme="minorBidi"/>
          <w:kern w:val="2"/>
          <w:sz w:val="21"/>
          <w:lang w:eastAsia="zh-CN"/>
        </w:rPr>
      </w:pPr>
      <w:hyperlink w:anchor="_Toc534493638" w:history="1">
        <w:r w:rsidR="000B7FAE" w:rsidRPr="002F756A">
          <w:rPr>
            <w:rStyle w:val="Hyperlink"/>
            <w:rFonts w:eastAsia="文鼎中黑" w:hint="eastAsia"/>
            <w:lang w:eastAsia="zh-TW"/>
          </w:rPr>
          <w:t>將</w:t>
        </w:r>
        <w:r w:rsidR="000B7FAE" w:rsidRPr="002F756A">
          <w:rPr>
            <w:rStyle w:val="Hyperlink"/>
            <w:rFonts w:eastAsia="文鼎中黑"/>
            <w:lang w:eastAsia="zh-TW"/>
          </w:rPr>
          <w:t xml:space="preserve"> KMS </w:t>
        </w:r>
        <w:r w:rsidR="000B7FAE" w:rsidRPr="002F756A">
          <w:rPr>
            <w:rStyle w:val="Hyperlink"/>
            <w:rFonts w:eastAsia="文鼎中黑" w:hint="eastAsia"/>
            <w:lang w:eastAsia="zh-TW"/>
          </w:rPr>
          <w:t>轉換為</w:t>
        </w:r>
        <w:r w:rsidR="000B7FAE" w:rsidRPr="002F756A">
          <w:rPr>
            <w:rStyle w:val="Hyperlink"/>
            <w:rFonts w:eastAsia="文鼎中黑"/>
            <w:lang w:eastAsia="zh-TW"/>
          </w:rPr>
          <w:t xml:space="preserve"> MAK </w:t>
        </w:r>
        <w:r w:rsidR="000B7FAE" w:rsidRPr="002F756A">
          <w:rPr>
            <w:rStyle w:val="Hyperlink"/>
            <w:rFonts w:eastAsia="文鼎中黑" w:hint="eastAsia"/>
            <w:lang w:eastAsia="zh-TW"/>
          </w:rPr>
          <w:t>啟用</w:t>
        </w:r>
        <w:r w:rsidR="000B7FAE">
          <w:rPr>
            <w:webHidden/>
          </w:rPr>
          <w:tab/>
        </w:r>
        <w:r>
          <w:rPr>
            <w:webHidden/>
          </w:rPr>
          <w:fldChar w:fldCharType="begin"/>
        </w:r>
        <w:r w:rsidR="000B7FAE">
          <w:rPr>
            <w:webHidden/>
          </w:rPr>
          <w:instrText xml:space="preserve"> PAGEREF _Toc534493638 \h </w:instrText>
        </w:r>
        <w:r>
          <w:rPr>
            <w:webHidden/>
          </w:rPr>
        </w:r>
        <w:r>
          <w:rPr>
            <w:webHidden/>
          </w:rPr>
          <w:fldChar w:fldCharType="separate"/>
        </w:r>
        <w:r w:rsidR="000B7FAE">
          <w:rPr>
            <w:webHidden/>
          </w:rPr>
          <w:t>40</w:t>
        </w:r>
        <w:r>
          <w:rPr>
            <w:webHidden/>
          </w:rPr>
          <w:fldChar w:fldCharType="end"/>
        </w:r>
      </w:hyperlink>
    </w:p>
    <w:p w:rsidR="000B7FAE" w:rsidRDefault="002D563C">
      <w:pPr>
        <w:pStyle w:val="TOC1"/>
        <w:rPr>
          <w:rFonts w:asciiTheme="minorHAnsi" w:eastAsiaTheme="minorEastAsia" w:hAnsiTheme="minorHAnsi" w:cstheme="minorBidi"/>
          <w:iCs w:val="0"/>
          <w:kern w:val="2"/>
          <w:sz w:val="21"/>
          <w:lang w:eastAsia="zh-CN"/>
        </w:rPr>
      </w:pPr>
      <w:hyperlink w:anchor="_Toc534493639" w:history="1">
        <w:r w:rsidR="000B7FAE" w:rsidRPr="002F756A">
          <w:rPr>
            <w:rStyle w:val="Hyperlink"/>
            <w:rFonts w:eastAsia="文鼎中黑"/>
            <w:lang w:eastAsia="zh-TW"/>
          </w:rPr>
          <w:t xml:space="preserve">KMS </w:t>
        </w:r>
        <w:r w:rsidR="000B7FAE" w:rsidRPr="002F756A">
          <w:rPr>
            <w:rStyle w:val="Hyperlink"/>
            <w:rFonts w:eastAsia="文鼎中黑" w:hint="eastAsia"/>
            <w:lang w:eastAsia="zh-TW"/>
          </w:rPr>
          <w:t>主機金鑰與產品的對照</w:t>
        </w:r>
        <w:r w:rsidR="000B7FAE">
          <w:rPr>
            <w:webHidden/>
          </w:rPr>
          <w:tab/>
        </w:r>
        <w:r>
          <w:rPr>
            <w:webHidden/>
          </w:rPr>
          <w:fldChar w:fldCharType="begin"/>
        </w:r>
        <w:r w:rsidR="000B7FAE">
          <w:rPr>
            <w:webHidden/>
          </w:rPr>
          <w:instrText xml:space="preserve"> PAGEREF _Toc534493639 \h </w:instrText>
        </w:r>
        <w:r>
          <w:rPr>
            <w:webHidden/>
          </w:rPr>
        </w:r>
        <w:r>
          <w:rPr>
            <w:webHidden/>
          </w:rPr>
          <w:fldChar w:fldCharType="separate"/>
        </w:r>
        <w:r w:rsidR="000B7FAE">
          <w:rPr>
            <w:webHidden/>
          </w:rPr>
          <w:t>41</w:t>
        </w:r>
        <w:r>
          <w:rPr>
            <w:webHidden/>
          </w:rPr>
          <w:fldChar w:fldCharType="end"/>
        </w:r>
      </w:hyperlink>
    </w:p>
    <w:p w:rsidR="000B7FAE" w:rsidRDefault="002D563C">
      <w:pPr>
        <w:pStyle w:val="TOC1"/>
        <w:rPr>
          <w:rFonts w:asciiTheme="minorHAnsi" w:eastAsiaTheme="minorEastAsia" w:hAnsiTheme="minorHAnsi" w:cstheme="minorBidi"/>
          <w:iCs w:val="0"/>
          <w:kern w:val="2"/>
          <w:sz w:val="21"/>
          <w:lang w:eastAsia="zh-CN"/>
        </w:rPr>
      </w:pPr>
      <w:hyperlink w:anchor="_Toc534493640" w:history="1">
        <w:r w:rsidR="000B7FAE" w:rsidRPr="002F756A">
          <w:rPr>
            <w:rStyle w:val="Hyperlink"/>
            <w:rFonts w:eastAsia="文鼎中黑" w:hint="eastAsia"/>
          </w:rPr>
          <w:t>啟用原則值</w:t>
        </w:r>
        <w:r w:rsidR="000B7FAE">
          <w:rPr>
            <w:webHidden/>
          </w:rPr>
          <w:tab/>
        </w:r>
        <w:r>
          <w:rPr>
            <w:webHidden/>
          </w:rPr>
          <w:fldChar w:fldCharType="begin"/>
        </w:r>
        <w:r w:rsidR="000B7FAE">
          <w:rPr>
            <w:webHidden/>
          </w:rPr>
          <w:instrText xml:space="preserve"> PAGEREF _Toc534493640 \h </w:instrText>
        </w:r>
        <w:r>
          <w:rPr>
            <w:webHidden/>
          </w:rPr>
        </w:r>
        <w:r>
          <w:rPr>
            <w:webHidden/>
          </w:rPr>
          <w:fldChar w:fldCharType="separate"/>
        </w:r>
        <w:r w:rsidR="000B7FAE">
          <w:rPr>
            <w:webHidden/>
          </w:rPr>
          <w:t>43</w:t>
        </w:r>
        <w:r>
          <w:rPr>
            <w:webHidden/>
          </w:rPr>
          <w:fldChar w:fldCharType="end"/>
        </w:r>
      </w:hyperlink>
    </w:p>
    <w:p w:rsidR="000B7FAE" w:rsidRDefault="002D563C">
      <w:pPr>
        <w:pStyle w:val="TOC1"/>
        <w:rPr>
          <w:rFonts w:asciiTheme="minorHAnsi" w:eastAsiaTheme="minorEastAsia" w:hAnsiTheme="minorHAnsi" w:cstheme="minorBidi"/>
          <w:iCs w:val="0"/>
          <w:kern w:val="2"/>
          <w:sz w:val="21"/>
          <w:lang w:eastAsia="zh-CN"/>
        </w:rPr>
      </w:pPr>
      <w:hyperlink w:anchor="_Toc534493641" w:history="1">
        <w:r w:rsidR="000B7FAE" w:rsidRPr="002F756A">
          <w:rPr>
            <w:rStyle w:val="Hyperlink"/>
            <w:rFonts w:eastAsia="文鼎中黑"/>
            <w:lang w:eastAsia="zh-TW"/>
          </w:rPr>
          <w:t xml:space="preserve">KMS </w:t>
        </w:r>
        <w:r w:rsidR="000B7FAE" w:rsidRPr="002F756A">
          <w:rPr>
            <w:rStyle w:val="Hyperlink"/>
            <w:rFonts w:eastAsia="文鼎中黑" w:hint="eastAsia"/>
            <w:lang w:eastAsia="zh-TW"/>
          </w:rPr>
          <w:t>用戶端安裝金鑰</w:t>
        </w:r>
        <w:r w:rsidR="000B7FAE">
          <w:rPr>
            <w:webHidden/>
          </w:rPr>
          <w:tab/>
        </w:r>
        <w:r>
          <w:rPr>
            <w:webHidden/>
          </w:rPr>
          <w:fldChar w:fldCharType="begin"/>
        </w:r>
        <w:r w:rsidR="000B7FAE">
          <w:rPr>
            <w:webHidden/>
          </w:rPr>
          <w:instrText xml:space="preserve"> PAGEREF _Toc534493641 \h </w:instrText>
        </w:r>
        <w:r>
          <w:rPr>
            <w:webHidden/>
          </w:rPr>
        </w:r>
        <w:r>
          <w:rPr>
            <w:webHidden/>
          </w:rPr>
          <w:fldChar w:fldCharType="separate"/>
        </w:r>
        <w:r w:rsidR="000B7FAE">
          <w:rPr>
            <w:webHidden/>
          </w:rPr>
          <w:t>44</w:t>
        </w:r>
        <w:r>
          <w:rPr>
            <w:webHidden/>
          </w:rPr>
          <w:fldChar w:fldCharType="end"/>
        </w:r>
      </w:hyperlink>
    </w:p>
    <w:p w:rsidR="000B7FAE" w:rsidRDefault="002D563C">
      <w:pPr>
        <w:pStyle w:val="TOC1"/>
        <w:rPr>
          <w:rFonts w:asciiTheme="minorHAnsi" w:eastAsiaTheme="minorEastAsia" w:hAnsiTheme="minorHAnsi" w:cstheme="minorBidi"/>
          <w:iCs w:val="0"/>
          <w:kern w:val="2"/>
          <w:sz w:val="21"/>
          <w:lang w:eastAsia="zh-CN"/>
        </w:rPr>
      </w:pPr>
      <w:hyperlink w:anchor="_Toc534493642" w:history="1">
        <w:r w:rsidR="000B7FAE" w:rsidRPr="002F756A">
          <w:rPr>
            <w:rStyle w:val="Hyperlink"/>
            <w:rFonts w:eastAsia="文鼎中黑" w:hint="eastAsia"/>
            <w:lang w:eastAsia="zh-TW"/>
          </w:rPr>
          <w:t>啟用錯誤碼</w:t>
        </w:r>
        <w:r w:rsidR="000B7FAE">
          <w:rPr>
            <w:webHidden/>
          </w:rPr>
          <w:tab/>
        </w:r>
        <w:r>
          <w:rPr>
            <w:webHidden/>
          </w:rPr>
          <w:fldChar w:fldCharType="begin"/>
        </w:r>
        <w:r w:rsidR="000B7FAE">
          <w:rPr>
            <w:webHidden/>
          </w:rPr>
          <w:instrText xml:space="preserve"> PAGEREF _Toc534493642 \h </w:instrText>
        </w:r>
        <w:r>
          <w:rPr>
            <w:webHidden/>
          </w:rPr>
        </w:r>
        <w:r>
          <w:rPr>
            <w:webHidden/>
          </w:rPr>
          <w:fldChar w:fldCharType="separate"/>
        </w:r>
        <w:r w:rsidR="000B7FAE">
          <w:rPr>
            <w:webHidden/>
          </w:rPr>
          <w:t>46</w:t>
        </w:r>
        <w:r>
          <w:rPr>
            <w:webHidden/>
          </w:rPr>
          <w:fldChar w:fldCharType="end"/>
        </w:r>
      </w:hyperlink>
    </w:p>
    <w:p w:rsidR="000B7FAE" w:rsidRDefault="002D563C">
      <w:pPr>
        <w:pStyle w:val="TOC1"/>
        <w:rPr>
          <w:rFonts w:asciiTheme="minorHAnsi" w:eastAsiaTheme="minorEastAsia" w:hAnsiTheme="minorHAnsi" w:cstheme="minorBidi"/>
          <w:iCs w:val="0"/>
          <w:kern w:val="2"/>
          <w:sz w:val="21"/>
          <w:lang w:eastAsia="zh-CN"/>
        </w:rPr>
      </w:pPr>
      <w:hyperlink w:anchor="_Toc534493643" w:history="1">
        <w:r w:rsidR="000B7FAE" w:rsidRPr="002F756A">
          <w:rPr>
            <w:rStyle w:val="Hyperlink"/>
            <w:rFonts w:eastAsia="文鼎中黑"/>
          </w:rPr>
          <w:t xml:space="preserve">Windows </w:t>
        </w:r>
        <w:r w:rsidR="000B7FAE" w:rsidRPr="002F756A">
          <w:rPr>
            <w:rStyle w:val="Hyperlink"/>
            <w:rFonts w:eastAsia="文鼎中黑" w:hint="eastAsia"/>
          </w:rPr>
          <w:t>事件記錄檔</w:t>
        </w:r>
        <w:r w:rsidR="000B7FAE">
          <w:rPr>
            <w:webHidden/>
          </w:rPr>
          <w:tab/>
        </w:r>
        <w:r>
          <w:rPr>
            <w:webHidden/>
          </w:rPr>
          <w:fldChar w:fldCharType="begin"/>
        </w:r>
        <w:r w:rsidR="000B7FAE">
          <w:rPr>
            <w:webHidden/>
          </w:rPr>
          <w:instrText xml:space="preserve"> PAGEREF _Toc534493643 \h </w:instrText>
        </w:r>
        <w:r>
          <w:rPr>
            <w:webHidden/>
          </w:rPr>
        </w:r>
        <w:r>
          <w:rPr>
            <w:webHidden/>
          </w:rPr>
          <w:fldChar w:fldCharType="separate"/>
        </w:r>
        <w:r w:rsidR="000B7FAE">
          <w:rPr>
            <w:webHidden/>
          </w:rPr>
          <w:t>56</w:t>
        </w:r>
        <w:r>
          <w:rPr>
            <w:webHidden/>
          </w:rPr>
          <w:fldChar w:fldCharType="end"/>
        </w:r>
      </w:hyperlink>
    </w:p>
    <w:p w:rsidR="000B7FAE" w:rsidRDefault="002D563C">
      <w:pPr>
        <w:pStyle w:val="TOC1"/>
        <w:rPr>
          <w:rFonts w:asciiTheme="minorHAnsi" w:eastAsiaTheme="minorEastAsia" w:hAnsiTheme="minorHAnsi" w:cstheme="minorBidi"/>
          <w:iCs w:val="0"/>
          <w:kern w:val="2"/>
          <w:sz w:val="21"/>
          <w:lang w:eastAsia="zh-CN"/>
        </w:rPr>
      </w:pPr>
      <w:hyperlink w:anchor="_Toc534493644" w:history="1">
        <w:r w:rsidR="000B7FAE" w:rsidRPr="002F756A">
          <w:rPr>
            <w:rStyle w:val="Hyperlink"/>
            <w:rFonts w:eastAsia="文鼎中黑"/>
          </w:rPr>
          <w:t xml:space="preserve">WMI </w:t>
        </w:r>
        <w:r w:rsidR="000B7FAE" w:rsidRPr="002F756A">
          <w:rPr>
            <w:rStyle w:val="Hyperlink"/>
            <w:rFonts w:eastAsia="文鼎中黑" w:hint="eastAsia"/>
          </w:rPr>
          <w:t>屬性和方法</w:t>
        </w:r>
        <w:r w:rsidR="000B7FAE">
          <w:rPr>
            <w:webHidden/>
          </w:rPr>
          <w:tab/>
        </w:r>
        <w:r>
          <w:rPr>
            <w:webHidden/>
          </w:rPr>
          <w:fldChar w:fldCharType="begin"/>
        </w:r>
        <w:r w:rsidR="000B7FAE">
          <w:rPr>
            <w:webHidden/>
          </w:rPr>
          <w:instrText xml:space="preserve"> PAGEREF _Toc534493644 \h </w:instrText>
        </w:r>
        <w:r>
          <w:rPr>
            <w:webHidden/>
          </w:rPr>
        </w:r>
        <w:r>
          <w:rPr>
            <w:webHidden/>
          </w:rPr>
          <w:fldChar w:fldCharType="separate"/>
        </w:r>
        <w:r w:rsidR="000B7FAE">
          <w:rPr>
            <w:webHidden/>
          </w:rPr>
          <w:t>60</w:t>
        </w:r>
        <w:r>
          <w:rPr>
            <w:webHidden/>
          </w:rPr>
          <w:fldChar w:fldCharType="end"/>
        </w:r>
      </w:hyperlink>
    </w:p>
    <w:p w:rsidR="000B7FAE" w:rsidRDefault="002D563C">
      <w:pPr>
        <w:pStyle w:val="TOC1"/>
        <w:rPr>
          <w:rFonts w:asciiTheme="minorHAnsi" w:eastAsiaTheme="minorEastAsia" w:hAnsiTheme="minorHAnsi" w:cstheme="minorBidi"/>
          <w:iCs w:val="0"/>
          <w:kern w:val="2"/>
          <w:sz w:val="21"/>
          <w:lang w:eastAsia="zh-CN"/>
        </w:rPr>
      </w:pPr>
      <w:hyperlink w:anchor="_Toc534493645" w:history="1">
        <w:r w:rsidR="000B7FAE" w:rsidRPr="002F756A">
          <w:rPr>
            <w:rStyle w:val="Hyperlink"/>
            <w:rFonts w:eastAsia="文鼎中黑" w:hint="eastAsia"/>
          </w:rPr>
          <w:t>詞彙</w:t>
        </w:r>
        <w:r w:rsidR="000B7FAE">
          <w:rPr>
            <w:webHidden/>
          </w:rPr>
          <w:tab/>
        </w:r>
        <w:r>
          <w:rPr>
            <w:webHidden/>
          </w:rPr>
          <w:fldChar w:fldCharType="begin"/>
        </w:r>
        <w:r w:rsidR="000B7FAE">
          <w:rPr>
            <w:webHidden/>
          </w:rPr>
          <w:instrText xml:space="preserve"> PAGEREF _Toc534493645 \h </w:instrText>
        </w:r>
        <w:r>
          <w:rPr>
            <w:webHidden/>
          </w:rPr>
        </w:r>
        <w:r>
          <w:rPr>
            <w:webHidden/>
          </w:rPr>
          <w:fldChar w:fldCharType="separate"/>
        </w:r>
        <w:r w:rsidR="000B7FAE">
          <w:rPr>
            <w:webHidden/>
          </w:rPr>
          <w:t>69</w:t>
        </w:r>
        <w:r>
          <w:rPr>
            <w:webHidden/>
          </w:rPr>
          <w:fldChar w:fldCharType="end"/>
        </w:r>
      </w:hyperlink>
    </w:p>
    <w:p w:rsidR="000B7FAE" w:rsidRDefault="002D563C">
      <w:pPr>
        <w:pStyle w:val="TOC1"/>
        <w:rPr>
          <w:rFonts w:asciiTheme="minorHAnsi" w:eastAsiaTheme="minorEastAsia" w:hAnsiTheme="minorHAnsi" w:cstheme="minorBidi"/>
          <w:iCs w:val="0"/>
          <w:kern w:val="2"/>
          <w:sz w:val="21"/>
          <w:lang w:eastAsia="zh-CN"/>
        </w:rPr>
      </w:pPr>
      <w:hyperlink w:anchor="_Toc534493646" w:history="1">
        <w:r w:rsidR="000B7FAE" w:rsidRPr="002F756A">
          <w:rPr>
            <w:rStyle w:val="Hyperlink"/>
            <w:rFonts w:eastAsia="文鼎中黑" w:hint="eastAsia"/>
          </w:rPr>
          <w:t>資源連結</w:t>
        </w:r>
        <w:r w:rsidR="000B7FAE">
          <w:rPr>
            <w:webHidden/>
          </w:rPr>
          <w:tab/>
        </w:r>
        <w:r>
          <w:rPr>
            <w:webHidden/>
          </w:rPr>
          <w:fldChar w:fldCharType="begin"/>
        </w:r>
        <w:r w:rsidR="000B7FAE">
          <w:rPr>
            <w:webHidden/>
          </w:rPr>
          <w:instrText xml:space="preserve"> PAGEREF _Toc534493646 \h </w:instrText>
        </w:r>
        <w:r>
          <w:rPr>
            <w:webHidden/>
          </w:rPr>
        </w:r>
        <w:r>
          <w:rPr>
            <w:webHidden/>
          </w:rPr>
          <w:fldChar w:fldCharType="separate"/>
        </w:r>
        <w:r w:rsidR="000B7FAE">
          <w:rPr>
            <w:webHidden/>
          </w:rPr>
          <w:t>70</w:t>
        </w:r>
        <w:r>
          <w:rPr>
            <w:webHidden/>
          </w:rPr>
          <w:fldChar w:fldCharType="end"/>
        </w:r>
      </w:hyperlink>
    </w:p>
    <w:p w:rsidR="005E3F0D" w:rsidRPr="002E6616" w:rsidRDefault="002D563C" w:rsidP="005E3F0D">
      <w:pPr>
        <w:rPr>
          <w:rFonts w:eastAsia="文鼎中黑"/>
          <w:color w:val="808000"/>
          <w:kern w:val="24"/>
        </w:rPr>
      </w:pPr>
      <w:r w:rsidRPr="002E6616">
        <w:rPr>
          <w:rFonts w:eastAsia="文鼎中黑"/>
          <w:b/>
        </w:rPr>
        <w:fldChar w:fldCharType="end"/>
      </w:r>
    </w:p>
    <w:p w:rsidR="005E3F0D" w:rsidRPr="002E6616" w:rsidRDefault="005E3F0D" w:rsidP="005E3F0D">
      <w:pPr>
        <w:spacing w:before="0" w:after="0" w:line="240" w:lineRule="auto"/>
        <w:rPr>
          <w:rFonts w:eastAsia="文鼎中黑"/>
          <w:color w:val="808000"/>
          <w:kern w:val="24"/>
        </w:rPr>
        <w:sectPr w:rsidR="005E3F0D" w:rsidRPr="002E6616">
          <w:pgSz w:w="12240" w:h="15840"/>
          <w:pgMar w:top="1440" w:right="1080" w:bottom="1440" w:left="1080" w:header="1022" w:footer="864" w:gutter="0"/>
          <w:cols w:space="720"/>
        </w:sectPr>
      </w:pPr>
    </w:p>
    <w:p w:rsidR="00F606AE" w:rsidRPr="002E6616" w:rsidRDefault="00F606AE" w:rsidP="001228A0">
      <w:pPr>
        <w:pStyle w:val="Heading1"/>
        <w:rPr>
          <w:rFonts w:eastAsia="文鼎中黑"/>
          <w:lang w:eastAsia="zh-TW"/>
        </w:rPr>
      </w:pPr>
      <w:bookmarkStart w:id="5" w:name="_Toc534493623"/>
      <w:bookmarkStart w:id="6" w:name="_Toc231805852"/>
      <w:bookmarkStart w:id="7" w:name="_Toc231805845"/>
      <w:bookmarkStart w:id="8" w:name="_Toc149568985"/>
      <w:r w:rsidRPr="002E6616">
        <w:rPr>
          <w:rFonts w:eastAsia="文鼎中黑"/>
          <w:lang w:eastAsia="zh-TW"/>
        </w:rPr>
        <w:lastRenderedPageBreak/>
        <w:t>簡介</w:t>
      </w:r>
      <w:bookmarkEnd w:id="5"/>
    </w:p>
    <w:p w:rsidR="001700BC" w:rsidRPr="00374D35" w:rsidRDefault="00E23C06" w:rsidP="00374D35">
      <w:pPr>
        <w:pStyle w:val="Norm"/>
        <w:jc w:val="both"/>
        <w:rPr>
          <w:rFonts w:eastAsiaTheme="minorEastAsia"/>
          <w:lang w:eastAsia="zh-CN"/>
        </w:rPr>
      </w:pPr>
      <w:r w:rsidRPr="00E23C06">
        <w:rPr>
          <w:rFonts w:eastAsia="文鼎中黑"/>
          <w:lang w:eastAsia="zh-TW"/>
        </w:rPr>
        <w:t>本指南提供</w:t>
      </w:r>
      <w:hyperlink r:id="rId15" w:history="1">
        <w:r w:rsidRPr="00352B1E">
          <w:rPr>
            <w:rStyle w:val="Hyperlink"/>
            <w:rFonts w:cs="Verdana"/>
          </w:rPr>
          <w:t>Volume Activation Planning Guide</w:t>
        </w:r>
      </w:hyperlink>
      <w:r w:rsidRPr="00E23C06">
        <w:rPr>
          <w:rFonts w:eastAsia="文鼎中黑"/>
          <w:lang w:eastAsia="zh-TW"/>
        </w:rPr>
        <w:t>（大量</w:t>
      </w:r>
      <w:r w:rsidR="00876B7C" w:rsidRPr="00876B7C">
        <w:rPr>
          <w:rFonts w:ascii="文鼎中黑" w:eastAsia="文鼎中黑" w:hint="eastAsia"/>
          <w:spacing w:val="-4"/>
          <w:lang w:eastAsia="zh-TW"/>
        </w:rPr>
        <w:t>啟</w:t>
      </w:r>
      <w:r w:rsidRPr="00E23C06">
        <w:rPr>
          <w:rFonts w:ascii="文鼎中黑" w:eastAsia="文鼎中黑" w:hAnsi="文鼎中黑" w:cs="文鼎中黑" w:hint="eastAsia"/>
          <w:lang w:eastAsia="zh-TW"/>
        </w:rPr>
        <w:t>用規劃指南）、</w:t>
      </w:r>
      <w:hyperlink r:id="rId16" w:history="1">
        <w:r w:rsidRPr="00352B1E">
          <w:rPr>
            <w:rStyle w:val="Hyperlink"/>
            <w:rFonts w:cs="Verdana"/>
          </w:rPr>
          <w:t>Volume Activation Deployment Guide</w:t>
        </w:r>
      </w:hyperlink>
      <w:r w:rsidRPr="00E23C06">
        <w:rPr>
          <w:rFonts w:eastAsia="文鼎中黑"/>
          <w:lang w:eastAsia="zh-TW"/>
        </w:rPr>
        <w:t>（大量</w:t>
      </w:r>
      <w:r w:rsidR="00876B7C" w:rsidRPr="00876B7C">
        <w:rPr>
          <w:rFonts w:ascii="文鼎中黑" w:eastAsia="文鼎中黑" w:hint="eastAsia"/>
          <w:spacing w:val="-4"/>
          <w:lang w:eastAsia="zh-TW"/>
        </w:rPr>
        <w:t>啟</w:t>
      </w:r>
      <w:r w:rsidRPr="00E23C06">
        <w:rPr>
          <w:rFonts w:ascii="文鼎中黑" w:eastAsia="文鼎中黑" w:hAnsi="文鼎中黑" w:cs="文鼎中黑" w:hint="eastAsia"/>
          <w:lang w:eastAsia="zh-TW"/>
        </w:rPr>
        <w:t>用部署指南）及</w:t>
      </w:r>
      <w:hyperlink r:id="rId17" w:history="1">
        <w:r w:rsidRPr="00352B1E">
          <w:rPr>
            <w:rStyle w:val="Hyperlink"/>
            <w:rFonts w:cs="Verdana"/>
          </w:rPr>
          <w:t>Volume Activation Operations Guide</w:t>
        </w:r>
      </w:hyperlink>
      <w:r w:rsidRPr="00E23C06">
        <w:rPr>
          <w:rFonts w:eastAsia="文鼎中黑"/>
          <w:lang w:eastAsia="zh-TW"/>
        </w:rPr>
        <w:t>（大量</w:t>
      </w:r>
      <w:r w:rsidR="00876B7C" w:rsidRPr="00876B7C">
        <w:rPr>
          <w:rFonts w:ascii="文鼎中黑" w:eastAsia="文鼎中黑" w:hint="eastAsia"/>
          <w:spacing w:val="-4"/>
          <w:lang w:eastAsia="zh-TW"/>
        </w:rPr>
        <w:t>啟</w:t>
      </w:r>
      <w:r w:rsidRPr="00E23C06">
        <w:rPr>
          <w:rFonts w:ascii="文鼎中黑" w:eastAsia="文鼎中黑" w:hAnsi="文鼎中黑" w:cs="文鼎中黑" w:hint="eastAsia"/>
          <w:lang w:eastAsia="zh-TW"/>
        </w:rPr>
        <w:t>用操作指南）的技術參考資訊。</w:t>
      </w:r>
      <w:r w:rsidR="001700BC" w:rsidRPr="002E6616">
        <w:rPr>
          <w:rFonts w:eastAsia="文鼎中黑"/>
        </w:rPr>
        <w:t>如需</w:t>
      </w:r>
      <w:r w:rsidR="001700BC" w:rsidRPr="002E6616">
        <w:rPr>
          <w:rFonts w:eastAsia="文鼎中黑"/>
        </w:rPr>
        <w:t xml:space="preserve"> Microsoft</w:t>
      </w:r>
      <w:r w:rsidR="001700BC" w:rsidRPr="00CA281D">
        <w:rPr>
          <w:rFonts w:eastAsia="文鼎中黑"/>
          <w:vertAlign w:val="superscript"/>
        </w:rPr>
        <w:t>®</w:t>
      </w:r>
      <w:r w:rsidR="001700BC" w:rsidRPr="002E6616">
        <w:rPr>
          <w:rFonts w:eastAsia="文鼎中黑"/>
        </w:rPr>
        <w:t xml:space="preserve"> Volume Activation </w:t>
      </w:r>
      <w:r w:rsidR="001700BC" w:rsidRPr="002E6616">
        <w:rPr>
          <w:rFonts w:eastAsia="文鼎中黑"/>
        </w:rPr>
        <w:t>及其元件的概觀，</w:t>
      </w:r>
      <w:r w:rsidRPr="00E23C06">
        <w:rPr>
          <w:rFonts w:eastAsia="文鼎中黑"/>
        </w:rPr>
        <w:t>請參閱</w:t>
      </w:r>
      <w:hyperlink r:id="rId18" w:history="1">
        <w:r w:rsidRPr="00352B1E">
          <w:rPr>
            <w:rStyle w:val="Hyperlink"/>
            <w:rFonts w:cs="Verdana"/>
          </w:rPr>
          <w:t>Volume Activation Planning Guide</w:t>
        </w:r>
      </w:hyperlink>
      <w:r w:rsidRPr="00E23C06">
        <w:rPr>
          <w:rFonts w:eastAsia="文鼎中黑"/>
        </w:rPr>
        <w:t>（大量</w:t>
      </w:r>
      <w:r w:rsidR="00876B7C" w:rsidRPr="00876B7C">
        <w:rPr>
          <w:rFonts w:ascii="文鼎中黑" w:eastAsia="文鼎中黑" w:hint="eastAsia"/>
          <w:spacing w:val="-4"/>
          <w:lang w:eastAsia="zh-TW"/>
        </w:rPr>
        <w:t>啟</w:t>
      </w:r>
      <w:r w:rsidRPr="00E23C06">
        <w:rPr>
          <w:rFonts w:ascii="文鼎中黑" w:eastAsia="文鼎中黑" w:hAnsi="文鼎中黑" w:cs="文鼎中黑" w:hint="eastAsia"/>
        </w:rPr>
        <w:t>用規劃指南）</w:t>
      </w:r>
      <w:r w:rsidR="001700BC" w:rsidRPr="002E6616">
        <w:rPr>
          <w:rFonts w:eastAsia="文鼎中黑"/>
        </w:rPr>
        <w:t>。本參考指南包含：</w:t>
      </w:r>
    </w:p>
    <w:p w:rsidR="001700BC" w:rsidRPr="002E6616" w:rsidRDefault="00E91334" w:rsidP="00CF3461">
      <w:pPr>
        <w:pStyle w:val="BulletedList1"/>
        <w:spacing w:line="336" w:lineRule="auto"/>
        <w:ind w:left="357" w:hanging="357"/>
        <w:rPr>
          <w:rFonts w:eastAsia="文鼎中黑"/>
        </w:rPr>
      </w:pPr>
      <w:r w:rsidRPr="002E6616">
        <w:rPr>
          <w:rFonts w:eastAsia="文鼎中黑"/>
        </w:rPr>
        <w:t>使用者體驗</w:t>
      </w:r>
    </w:p>
    <w:p w:rsidR="00E91334" w:rsidRPr="002E6616" w:rsidRDefault="00E91334" w:rsidP="00CF3461">
      <w:pPr>
        <w:pStyle w:val="BulletedList1"/>
        <w:spacing w:line="336" w:lineRule="auto"/>
        <w:ind w:left="357" w:hanging="357"/>
        <w:rPr>
          <w:rFonts w:eastAsia="文鼎中黑"/>
        </w:rPr>
      </w:pPr>
      <w:r w:rsidRPr="002E6616">
        <w:rPr>
          <w:rFonts w:eastAsia="文鼎中黑"/>
        </w:rPr>
        <w:t xml:space="preserve">Slmgr.vbs </w:t>
      </w:r>
      <w:r w:rsidRPr="002E6616">
        <w:rPr>
          <w:rFonts w:eastAsia="文鼎中黑"/>
        </w:rPr>
        <w:t>選項</w:t>
      </w:r>
    </w:p>
    <w:p w:rsidR="00E91334" w:rsidRPr="002E6616" w:rsidRDefault="00E91334" w:rsidP="00CF3461">
      <w:pPr>
        <w:pStyle w:val="BulletedList1"/>
        <w:spacing w:line="336" w:lineRule="auto"/>
        <w:ind w:left="357" w:hanging="357"/>
        <w:rPr>
          <w:rFonts w:eastAsia="文鼎中黑"/>
        </w:rPr>
      </w:pPr>
      <w:r w:rsidRPr="002E6616">
        <w:rPr>
          <w:rFonts w:eastAsia="文鼎中黑"/>
        </w:rPr>
        <w:t>登錄設定</w:t>
      </w:r>
    </w:p>
    <w:p w:rsidR="00E91334" w:rsidRPr="002E6616" w:rsidRDefault="00E91334" w:rsidP="00CF3461">
      <w:pPr>
        <w:pStyle w:val="BulletedList1"/>
        <w:spacing w:line="336" w:lineRule="auto"/>
        <w:ind w:left="357" w:hanging="357"/>
        <w:rPr>
          <w:rFonts w:eastAsia="文鼎中黑"/>
          <w:lang w:eastAsia="zh-TW"/>
        </w:rPr>
      </w:pPr>
      <w:r w:rsidRPr="002E6616">
        <w:rPr>
          <w:rFonts w:eastAsia="文鼎中黑"/>
          <w:lang w:eastAsia="zh-TW"/>
        </w:rPr>
        <w:t>群組原則物件</w:t>
      </w:r>
      <w:r w:rsidRPr="002E6616">
        <w:rPr>
          <w:rFonts w:eastAsia="文鼎中黑"/>
          <w:lang w:eastAsia="zh-TW"/>
        </w:rPr>
        <w:t xml:space="preserve"> (GPO) </w:t>
      </w:r>
      <w:r w:rsidRPr="002E6616">
        <w:rPr>
          <w:rFonts w:eastAsia="文鼎中黑"/>
          <w:lang w:eastAsia="zh-TW"/>
        </w:rPr>
        <w:t>設定</w:t>
      </w:r>
    </w:p>
    <w:p w:rsidR="00E91334" w:rsidRPr="002E6616" w:rsidRDefault="009F3DD8" w:rsidP="00CF3461">
      <w:pPr>
        <w:pStyle w:val="BulletedList1"/>
        <w:spacing w:line="336" w:lineRule="auto"/>
        <w:ind w:left="357" w:hanging="357"/>
        <w:rPr>
          <w:rFonts w:eastAsia="文鼎中黑"/>
          <w:lang w:eastAsia="zh-TW"/>
        </w:rPr>
      </w:pPr>
      <w:r w:rsidRPr="002E6616">
        <w:rPr>
          <w:rFonts w:eastAsia="文鼎中黑"/>
          <w:lang w:eastAsia="zh-TW"/>
        </w:rPr>
        <w:t>金鑰管理服務</w:t>
      </w:r>
      <w:r w:rsidRPr="002E6616">
        <w:rPr>
          <w:rFonts w:eastAsia="文鼎中黑"/>
          <w:lang w:eastAsia="zh-TW"/>
        </w:rPr>
        <w:t xml:space="preserve"> (KMS) </w:t>
      </w:r>
      <w:r w:rsidRPr="002E6616">
        <w:rPr>
          <w:rFonts w:eastAsia="文鼎中黑"/>
          <w:lang w:eastAsia="zh-TW"/>
        </w:rPr>
        <w:t>啟用時機</w:t>
      </w:r>
    </w:p>
    <w:p w:rsidR="00E91334" w:rsidRPr="002E6616" w:rsidRDefault="00E91334" w:rsidP="00CF3461">
      <w:pPr>
        <w:pStyle w:val="BulletedList1"/>
        <w:spacing w:line="336" w:lineRule="auto"/>
        <w:ind w:left="357" w:hanging="357"/>
        <w:rPr>
          <w:rFonts w:eastAsia="文鼎中黑"/>
        </w:rPr>
      </w:pPr>
      <w:r w:rsidRPr="002E6616">
        <w:rPr>
          <w:rFonts w:eastAsia="文鼎中黑"/>
        </w:rPr>
        <w:t xml:space="preserve">KMS </w:t>
      </w:r>
      <w:r w:rsidRPr="002E6616">
        <w:rPr>
          <w:rFonts w:eastAsia="文鼎中黑"/>
        </w:rPr>
        <w:t>探索搜尋順序</w:t>
      </w:r>
    </w:p>
    <w:p w:rsidR="00E91334" w:rsidRPr="002E6616" w:rsidRDefault="00E91334" w:rsidP="00CF3461">
      <w:pPr>
        <w:pStyle w:val="BulletedList1"/>
        <w:spacing w:line="336" w:lineRule="auto"/>
        <w:ind w:left="357" w:hanging="357"/>
        <w:rPr>
          <w:rFonts w:eastAsia="文鼎中黑"/>
        </w:rPr>
      </w:pPr>
      <w:r w:rsidRPr="002E6616">
        <w:rPr>
          <w:rFonts w:eastAsia="文鼎中黑"/>
        </w:rPr>
        <w:t>啟用實例</w:t>
      </w:r>
    </w:p>
    <w:p w:rsidR="00E91334" w:rsidRPr="002E6616" w:rsidRDefault="00E91334" w:rsidP="00CF3461">
      <w:pPr>
        <w:pStyle w:val="BulletedList1"/>
        <w:spacing w:line="336" w:lineRule="auto"/>
        <w:ind w:left="357" w:hanging="357"/>
        <w:rPr>
          <w:rFonts w:eastAsia="文鼎中黑"/>
          <w:lang w:eastAsia="zh-TW"/>
        </w:rPr>
      </w:pPr>
      <w:r w:rsidRPr="002E6616">
        <w:rPr>
          <w:rFonts w:eastAsia="文鼎中黑"/>
          <w:lang w:eastAsia="zh-TW"/>
        </w:rPr>
        <w:t xml:space="preserve">KMS </w:t>
      </w:r>
      <w:r w:rsidRPr="002E6616">
        <w:rPr>
          <w:rFonts w:eastAsia="文鼎中黑"/>
          <w:lang w:eastAsia="zh-TW"/>
        </w:rPr>
        <w:t>主機金鑰與產品的對照</w:t>
      </w:r>
    </w:p>
    <w:p w:rsidR="00E91334" w:rsidRPr="002E6616" w:rsidRDefault="00E91334" w:rsidP="00CF3461">
      <w:pPr>
        <w:pStyle w:val="BulletedList1"/>
        <w:spacing w:line="336" w:lineRule="auto"/>
        <w:ind w:left="357" w:hanging="357"/>
        <w:rPr>
          <w:rFonts w:eastAsia="文鼎中黑"/>
        </w:rPr>
      </w:pPr>
      <w:r w:rsidRPr="002E6616">
        <w:rPr>
          <w:rFonts w:eastAsia="文鼎中黑"/>
        </w:rPr>
        <w:t>啟用原則值</w:t>
      </w:r>
    </w:p>
    <w:p w:rsidR="00E91334" w:rsidRPr="002E6616" w:rsidRDefault="00E91334" w:rsidP="00CF3461">
      <w:pPr>
        <w:pStyle w:val="BulletedList1"/>
        <w:spacing w:line="336" w:lineRule="auto"/>
        <w:ind w:left="357" w:hanging="357"/>
        <w:rPr>
          <w:rFonts w:eastAsia="文鼎中黑"/>
        </w:rPr>
      </w:pPr>
      <w:r w:rsidRPr="002E6616">
        <w:rPr>
          <w:rFonts w:eastAsia="文鼎中黑"/>
        </w:rPr>
        <w:t xml:space="preserve">KMS </w:t>
      </w:r>
      <w:r w:rsidRPr="002E6616">
        <w:rPr>
          <w:rFonts w:eastAsia="文鼎中黑"/>
        </w:rPr>
        <w:t>用戶端安裝金鑰</w:t>
      </w:r>
    </w:p>
    <w:p w:rsidR="00E91334" w:rsidRPr="002E6616" w:rsidRDefault="00E91334" w:rsidP="00CF3461">
      <w:pPr>
        <w:pStyle w:val="BulletedList1"/>
        <w:spacing w:line="336" w:lineRule="auto"/>
        <w:ind w:left="357" w:hanging="357"/>
        <w:rPr>
          <w:rFonts w:eastAsia="文鼎中黑"/>
        </w:rPr>
      </w:pPr>
      <w:r w:rsidRPr="002E6616">
        <w:rPr>
          <w:rFonts w:eastAsia="文鼎中黑"/>
        </w:rPr>
        <w:t>啟用錯誤碼</w:t>
      </w:r>
    </w:p>
    <w:p w:rsidR="00E91334" w:rsidRPr="002E6616" w:rsidRDefault="00E91334" w:rsidP="00CF3461">
      <w:pPr>
        <w:pStyle w:val="BulletedList1"/>
        <w:spacing w:line="336" w:lineRule="auto"/>
        <w:ind w:left="357" w:hanging="357"/>
        <w:rPr>
          <w:rFonts w:eastAsia="文鼎中黑"/>
        </w:rPr>
      </w:pPr>
      <w:r w:rsidRPr="002E6616">
        <w:rPr>
          <w:rFonts w:eastAsia="文鼎中黑"/>
        </w:rPr>
        <w:t>Windows</w:t>
      </w:r>
      <w:r w:rsidRPr="00CA281D">
        <w:rPr>
          <w:rFonts w:eastAsia="文鼎中黑"/>
          <w:vertAlign w:val="superscript"/>
        </w:rPr>
        <w:t>®</w:t>
      </w:r>
      <w:r w:rsidRPr="002E6616">
        <w:rPr>
          <w:rFonts w:eastAsia="文鼎中黑"/>
        </w:rPr>
        <w:t xml:space="preserve"> </w:t>
      </w:r>
      <w:r w:rsidRPr="002E6616">
        <w:rPr>
          <w:rFonts w:eastAsia="文鼎中黑"/>
        </w:rPr>
        <w:t>事件記錄檔</w:t>
      </w:r>
    </w:p>
    <w:p w:rsidR="00E91334" w:rsidRPr="002E6616" w:rsidRDefault="009F3DD8" w:rsidP="00CF3461">
      <w:pPr>
        <w:pStyle w:val="BulletedList1"/>
        <w:spacing w:line="336" w:lineRule="auto"/>
        <w:ind w:left="357" w:hanging="357"/>
        <w:rPr>
          <w:rFonts w:eastAsia="文鼎中黑"/>
        </w:rPr>
      </w:pPr>
      <w:r w:rsidRPr="002E6616">
        <w:rPr>
          <w:rFonts w:eastAsia="文鼎中黑"/>
        </w:rPr>
        <w:t xml:space="preserve">Windows Management Instrumentation (WMI) </w:t>
      </w:r>
      <w:r w:rsidRPr="002E6616">
        <w:rPr>
          <w:rFonts w:eastAsia="文鼎中黑"/>
        </w:rPr>
        <w:t>屬性和方法</w:t>
      </w:r>
    </w:p>
    <w:p w:rsidR="00E91334" w:rsidRPr="002E6616" w:rsidRDefault="00E91334" w:rsidP="00CF3461">
      <w:pPr>
        <w:pStyle w:val="BulletedList1"/>
        <w:spacing w:line="336" w:lineRule="auto"/>
        <w:ind w:left="357" w:hanging="357"/>
        <w:rPr>
          <w:rFonts w:eastAsia="文鼎中黑"/>
        </w:rPr>
      </w:pPr>
      <w:r w:rsidRPr="002E6616">
        <w:rPr>
          <w:rFonts w:eastAsia="文鼎中黑"/>
        </w:rPr>
        <w:t>詞彙</w:t>
      </w:r>
    </w:p>
    <w:p w:rsidR="00E91334" w:rsidRPr="002E6616" w:rsidRDefault="00E91334" w:rsidP="00CF3461">
      <w:pPr>
        <w:pStyle w:val="BulletedList1"/>
        <w:spacing w:line="336" w:lineRule="auto"/>
        <w:ind w:left="357" w:hanging="357"/>
        <w:rPr>
          <w:rFonts w:eastAsia="文鼎中黑"/>
        </w:rPr>
      </w:pPr>
      <w:r w:rsidRPr="002E6616">
        <w:rPr>
          <w:rFonts w:eastAsia="文鼎中黑"/>
        </w:rPr>
        <w:t>資源</w:t>
      </w:r>
    </w:p>
    <w:p w:rsidR="00F606AE" w:rsidRPr="002E6616" w:rsidRDefault="0031411C" w:rsidP="0031411C">
      <w:pPr>
        <w:pStyle w:val="Alert"/>
        <w:rPr>
          <w:rFonts w:eastAsia="文鼎中黑"/>
          <w:lang w:eastAsia="zh-TW"/>
        </w:rPr>
      </w:pPr>
      <w:r w:rsidRPr="002E6616">
        <w:rPr>
          <w:rStyle w:val="Strong"/>
          <w:rFonts w:eastAsia="文鼎中黑"/>
          <w:lang w:eastAsia="zh-TW"/>
        </w:rPr>
        <w:t>注</w:t>
      </w:r>
      <w:r w:rsidRPr="002E6616">
        <w:rPr>
          <w:rStyle w:val="Strong"/>
          <w:rFonts w:eastAsia="文鼎中黑" w:cs="MS Reference Sans Serif"/>
          <w:lang w:eastAsia="zh-TW"/>
        </w:rPr>
        <w:t>：</w:t>
      </w:r>
      <w:r w:rsidRPr="002E6616">
        <w:rPr>
          <w:rFonts w:eastAsia="文鼎中黑"/>
          <w:lang w:eastAsia="zh-TW"/>
        </w:rPr>
        <w:t>關於其他使用大量啟用的軟體，如需相關支援，請參閱特別針對這些應用程式所撰寫的文件。</w:t>
      </w:r>
    </w:p>
    <w:p w:rsidR="00342046" w:rsidRPr="002E6616" w:rsidRDefault="00A4126E">
      <w:pPr>
        <w:pStyle w:val="Norm"/>
        <w:rPr>
          <w:rFonts w:eastAsia="文鼎中黑"/>
        </w:rPr>
      </w:pPr>
      <w:r w:rsidRPr="002E6616">
        <w:rPr>
          <w:rFonts w:eastAsia="文鼎中黑"/>
        </w:rPr>
        <w:lastRenderedPageBreak/>
        <w:t>本指南採用下列慣例：</w:t>
      </w:r>
    </w:p>
    <w:p w:rsidR="00342046" w:rsidRPr="002E6616" w:rsidRDefault="00A4126E">
      <w:pPr>
        <w:pStyle w:val="BulletedList1"/>
        <w:rPr>
          <w:rFonts w:eastAsia="文鼎中黑"/>
          <w:lang w:eastAsia="zh-TW"/>
        </w:rPr>
      </w:pPr>
      <w:r w:rsidRPr="002E6616">
        <w:rPr>
          <w:rFonts w:eastAsia="文鼎中黑"/>
          <w:lang w:eastAsia="zh-TW"/>
        </w:rPr>
        <w:t>命令列和命令列選項以粗體顯示。</w:t>
      </w:r>
    </w:p>
    <w:p w:rsidR="00342046" w:rsidRPr="002E6616" w:rsidRDefault="00A4126E">
      <w:pPr>
        <w:pStyle w:val="BulletedList1"/>
        <w:rPr>
          <w:rFonts w:eastAsia="文鼎中黑"/>
          <w:lang w:eastAsia="zh-TW"/>
        </w:rPr>
      </w:pPr>
      <w:r w:rsidRPr="002E6616">
        <w:rPr>
          <w:rFonts w:eastAsia="文鼎中黑"/>
          <w:lang w:eastAsia="zh-TW"/>
        </w:rPr>
        <w:t>命令列選項中的保留位置以角括弧</w:t>
      </w:r>
      <w:r w:rsidRPr="002E6616">
        <w:rPr>
          <w:rFonts w:eastAsia="文鼎中黑"/>
          <w:lang w:eastAsia="zh-TW"/>
        </w:rPr>
        <w:t xml:space="preserve"> (&lt;&gt;) </w:t>
      </w:r>
      <w:r w:rsidRPr="002E6616">
        <w:rPr>
          <w:rFonts w:eastAsia="文鼎中黑"/>
          <w:lang w:eastAsia="zh-TW"/>
        </w:rPr>
        <w:t>括住。</w:t>
      </w:r>
    </w:p>
    <w:p w:rsidR="00342046" w:rsidRPr="002E6616" w:rsidRDefault="00A4126E">
      <w:pPr>
        <w:pStyle w:val="BulletedList1"/>
        <w:rPr>
          <w:rFonts w:eastAsia="文鼎中黑"/>
          <w:lang w:eastAsia="zh-TW"/>
        </w:rPr>
      </w:pPr>
      <w:r w:rsidRPr="002E6616">
        <w:rPr>
          <w:rFonts w:eastAsia="文鼎中黑"/>
          <w:lang w:eastAsia="zh-TW"/>
        </w:rPr>
        <w:t>選用命令列選項以方括弧</w:t>
      </w:r>
      <w:r w:rsidRPr="002E6616">
        <w:rPr>
          <w:rFonts w:eastAsia="文鼎中黑"/>
          <w:lang w:eastAsia="zh-TW"/>
        </w:rPr>
        <w:t xml:space="preserve"> ([]) </w:t>
      </w:r>
      <w:r w:rsidRPr="002E6616">
        <w:rPr>
          <w:rFonts w:eastAsia="文鼎中黑"/>
          <w:lang w:eastAsia="zh-TW"/>
        </w:rPr>
        <w:t>括住。</w:t>
      </w:r>
    </w:p>
    <w:p w:rsidR="00342046" w:rsidRPr="002E6616" w:rsidRDefault="00A4126E">
      <w:pPr>
        <w:pStyle w:val="BulletedList1"/>
        <w:rPr>
          <w:rFonts w:eastAsia="文鼎中黑"/>
          <w:lang w:eastAsia="zh-TW"/>
        </w:rPr>
      </w:pPr>
      <w:r w:rsidRPr="002E6616">
        <w:rPr>
          <w:rFonts w:eastAsia="文鼎中黑"/>
          <w:lang w:eastAsia="zh-TW"/>
        </w:rPr>
        <w:t>登錄子機碼和值名稱以粗體顯示。</w:t>
      </w:r>
    </w:p>
    <w:p w:rsidR="001228A0" w:rsidRPr="002E6616" w:rsidRDefault="001228A0" w:rsidP="001228A0">
      <w:pPr>
        <w:pStyle w:val="Heading1"/>
        <w:rPr>
          <w:rFonts w:eastAsia="文鼎中黑"/>
          <w:lang w:eastAsia="zh-TW"/>
        </w:rPr>
      </w:pPr>
      <w:bookmarkStart w:id="9" w:name="_Ref234392300"/>
      <w:bookmarkStart w:id="10" w:name="_Toc534493624"/>
      <w:r w:rsidRPr="002E6616">
        <w:rPr>
          <w:rFonts w:eastAsia="文鼎中黑"/>
          <w:lang w:eastAsia="zh-TW"/>
        </w:rPr>
        <w:lastRenderedPageBreak/>
        <w:t>使用者體驗</w:t>
      </w:r>
      <w:bookmarkEnd w:id="6"/>
      <w:bookmarkEnd w:id="9"/>
      <w:bookmarkEnd w:id="10"/>
    </w:p>
    <w:p w:rsidR="001228A0" w:rsidRPr="002E6616" w:rsidRDefault="005E2E11" w:rsidP="00C77CF3">
      <w:pPr>
        <w:pStyle w:val="Norm"/>
        <w:jc w:val="both"/>
        <w:rPr>
          <w:rFonts w:eastAsia="文鼎中黑"/>
          <w:lang w:eastAsia="zh-TW"/>
        </w:rPr>
      </w:pPr>
      <w:r w:rsidRPr="00C77CF3">
        <w:rPr>
          <w:rFonts w:eastAsia="文鼎中黑"/>
          <w:spacing w:val="-4"/>
          <w:lang w:eastAsia="zh-TW"/>
        </w:rPr>
        <w:t>Windows</w:t>
      </w:r>
      <w:r w:rsidR="00CA281D" w:rsidRPr="00CA281D">
        <w:rPr>
          <w:rFonts w:eastAsia="文鼎中黑"/>
          <w:spacing w:val="-4"/>
          <w:vertAlign w:val="superscript"/>
          <w:lang w:eastAsia="zh-TW"/>
        </w:rPr>
        <w:t>®</w:t>
      </w:r>
      <w:r w:rsidRPr="00C77CF3">
        <w:rPr>
          <w:rFonts w:eastAsia="文鼎中黑"/>
          <w:spacing w:val="-4"/>
          <w:lang w:eastAsia="zh-TW"/>
        </w:rPr>
        <w:t xml:space="preserve"> 7 </w:t>
      </w:r>
      <w:r w:rsidRPr="00C77CF3">
        <w:rPr>
          <w:rFonts w:eastAsia="文鼎中黑"/>
          <w:spacing w:val="-4"/>
          <w:lang w:eastAsia="zh-TW"/>
        </w:rPr>
        <w:t>和</w:t>
      </w:r>
      <w:r w:rsidRPr="00C77CF3">
        <w:rPr>
          <w:rFonts w:eastAsia="文鼎中黑"/>
          <w:spacing w:val="-4"/>
          <w:lang w:eastAsia="zh-TW"/>
        </w:rPr>
        <w:t xml:space="preserve"> Windows Server</w:t>
      </w:r>
      <w:r w:rsidRPr="00CA281D">
        <w:rPr>
          <w:rFonts w:eastAsia="文鼎中黑"/>
          <w:spacing w:val="-4"/>
          <w:vertAlign w:val="superscript"/>
          <w:lang w:eastAsia="zh-TW"/>
        </w:rPr>
        <w:t>®</w:t>
      </w:r>
      <w:r w:rsidRPr="00C77CF3">
        <w:rPr>
          <w:rFonts w:eastAsia="文鼎中黑"/>
          <w:spacing w:val="-4"/>
          <w:lang w:eastAsia="zh-TW"/>
        </w:rPr>
        <w:t xml:space="preserve"> 2008 R2 </w:t>
      </w:r>
      <w:r w:rsidRPr="00C77CF3">
        <w:rPr>
          <w:rFonts w:eastAsia="文鼎中黑"/>
          <w:spacing w:val="-4"/>
          <w:lang w:eastAsia="zh-TW"/>
        </w:rPr>
        <w:t>會針對特定的啟用問題而顯示適合的通知和對話</w:t>
      </w:r>
      <w:r w:rsidR="00C77CF3">
        <w:rPr>
          <w:rFonts w:eastAsiaTheme="minorEastAsia" w:hint="eastAsia"/>
          <w:lang w:eastAsia="zh-TW"/>
        </w:rPr>
        <w:br/>
      </w:r>
      <w:r w:rsidRPr="002E6616">
        <w:rPr>
          <w:rFonts w:eastAsia="文鼎中黑"/>
          <w:lang w:eastAsia="zh-TW"/>
        </w:rPr>
        <w:t>方塊。表</w:t>
      </w:r>
      <w:r w:rsidRPr="002E6616">
        <w:rPr>
          <w:rFonts w:eastAsia="文鼎中黑"/>
          <w:lang w:eastAsia="zh-TW"/>
        </w:rPr>
        <w:t xml:space="preserve"> 1 </w:t>
      </w:r>
      <w:r w:rsidRPr="002E6616">
        <w:rPr>
          <w:rFonts w:eastAsia="文鼎中黑"/>
          <w:lang w:eastAsia="zh-TW"/>
        </w:rPr>
        <w:t>描述這些通知和對話方塊與每一個問題的對應關係。</w:t>
      </w:r>
    </w:p>
    <w:p w:rsidR="001228A0" w:rsidRPr="002E6616" w:rsidRDefault="005E2E11" w:rsidP="001228A0">
      <w:pPr>
        <w:pStyle w:val="Alert"/>
        <w:rPr>
          <w:rFonts w:eastAsia="文鼎中黑"/>
          <w:lang w:eastAsia="zh-TW"/>
        </w:rPr>
      </w:pPr>
      <w:r w:rsidRPr="002E6616">
        <w:rPr>
          <w:rStyle w:val="Strong"/>
          <w:rFonts w:eastAsia="文鼎中黑"/>
          <w:lang w:eastAsia="zh-TW"/>
        </w:rPr>
        <w:t>注</w:t>
      </w:r>
      <w:r w:rsidRPr="002E6616">
        <w:rPr>
          <w:rFonts w:eastAsia="文鼎中黑" w:cs="MS Reference Sans Serif"/>
          <w:lang w:eastAsia="zh-TW"/>
        </w:rPr>
        <w:t>：</w:t>
      </w:r>
      <w:r w:rsidRPr="002E6616">
        <w:rPr>
          <w:rFonts w:eastAsia="文鼎中黑"/>
          <w:lang w:eastAsia="zh-TW"/>
        </w:rPr>
        <w:t xml:space="preserve">Windows Server 2008 </w:t>
      </w:r>
      <w:r w:rsidRPr="002E6616">
        <w:rPr>
          <w:rFonts w:eastAsia="文鼎中黑"/>
          <w:lang w:eastAsia="zh-TW"/>
        </w:rPr>
        <w:t>核心版本不提供通知使用者體驗。</w:t>
      </w:r>
      <w:r w:rsidRPr="002E6616">
        <w:rPr>
          <w:rFonts w:eastAsia="文鼎中黑"/>
          <w:lang w:eastAsia="zh-TW"/>
        </w:rPr>
        <w:br/>
      </w:r>
    </w:p>
    <w:p w:rsidR="001228A0" w:rsidRPr="002E6616" w:rsidRDefault="001D3777" w:rsidP="001228A0">
      <w:pPr>
        <w:pStyle w:val="Label"/>
        <w:rPr>
          <w:rFonts w:eastAsia="文鼎中黑"/>
        </w:rPr>
      </w:pPr>
      <w:r w:rsidRPr="002E6616">
        <w:rPr>
          <w:rFonts w:eastAsia="文鼎中黑"/>
        </w:rPr>
        <w:t>表</w:t>
      </w:r>
      <w:r w:rsidRPr="002E6616">
        <w:rPr>
          <w:rFonts w:eastAsia="文鼎中黑"/>
        </w:rPr>
        <w:t xml:space="preserve"> 1. </w:t>
      </w:r>
      <w:r w:rsidRPr="002E6616">
        <w:rPr>
          <w:rFonts w:eastAsia="文鼎中黑"/>
        </w:rPr>
        <w:t>通知狀態的球形文字說明和對話方塊</w:t>
      </w:r>
    </w:p>
    <w:p w:rsidR="00AA5A42" w:rsidRPr="002E6616" w:rsidRDefault="00AA5A42" w:rsidP="00AA5A42">
      <w:pPr>
        <w:pStyle w:val="TableSpacing"/>
        <w:rPr>
          <w:rFonts w:eastAsia="文鼎中黑"/>
        </w:rPr>
      </w:pPr>
    </w:p>
    <w:tbl>
      <w:tblPr>
        <w:tblStyle w:val="TableGrid"/>
        <w:tblW w:w="0" w:type="auto"/>
        <w:tblInd w:w="108" w:type="dxa"/>
        <w:tblBorders>
          <w:top w:val="single" w:sz="4" w:space="0" w:color="4F81BD" w:themeColor="accent1"/>
          <w:left w:val="single" w:sz="4" w:space="0" w:color="4F81BD" w:themeColor="accent1"/>
          <w:bottom w:val="single" w:sz="4" w:space="0" w:color="4F81BD" w:themeColor="accent1"/>
          <w:right w:val="none" w:sz="0" w:space="0" w:color="auto"/>
          <w:insideH w:val="single" w:sz="4" w:space="0" w:color="4F81BD" w:themeColor="accent1"/>
          <w:insideV w:val="single" w:sz="4" w:space="0" w:color="4F81BD" w:themeColor="accent1"/>
        </w:tblBorders>
        <w:tblLayout w:type="fixed"/>
        <w:tblLook w:val="04A0"/>
      </w:tblPr>
      <w:tblGrid>
        <w:gridCol w:w="1618"/>
        <w:gridCol w:w="3248"/>
        <w:gridCol w:w="4494"/>
      </w:tblGrid>
      <w:tr w:rsidR="001228A0" w:rsidRPr="002E6616" w:rsidTr="00613D8B">
        <w:trPr>
          <w:cantSplit/>
          <w:tblHeader/>
        </w:trPr>
        <w:tc>
          <w:tcPr>
            <w:tcW w:w="1618" w:type="dxa"/>
            <w:shd w:val="clear" w:color="auto" w:fill="B8CCE4" w:themeFill="accent1" w:themeFillTint="66"/>
          </w:tcPr>
          <w:p w:rsidR="00342046" w:rsidRPr="002E6616" w:rsidRDefault="001B2987" w:rsidP="007637BB">
            <w:pPr>
              <w:pStyle w:val="tabletext"/>
              <w:rPr>
                <w:rStyle w:val="Strong"/>
                <w:rFonts w:eastAsia="文鼎中黑"/>
              </w:rPr>
            </w:pPr>
            <w:r w:rsidRPr="002E6616">
              <w:rPr>
                <w:rStyle w:val="Strong"/>
                <w:rFonts w:eastAsia="文鼎中黑"/>
              </w:rPr>
              <w:t>問題</w:t>
            </w:r>
          </w:p>
        </w:tc>
        <w:tc>
          <w:tcPr>
            <w:tcW w:w="3248" w:type="dxa"/>
            <w:shd w:val="clear" w:color="auto" w:fill="B8CCE4" w:themeFill="accent1" w:themeFillTint="66"/>
          </w:tcPr>
          <w:p w:rsidR="00342046" w:rsidRPr="002E6616" w:rsidRDefault="001B2987" w:rsidP="007637BB">
            <w:pPr>
              <w:pStyle w:val="tabletext"/>
              <w:rPr>
                <w:rStyle w:val="Strong"/>
                <w:rFonts w:eastAsia="文鼎中黑"/>
              </w:rPr>
            </w:pPr>
            <w:r w:rsidRPr="002E6616">
              <w:rPr>
                <w:rStyle w:val="Strong"/>
                <w:rFonts w:eastAsia="文鼎中黑"/>
              </w:rPr>
              <w:t>通知球形文字說明</w:t>
            </w:r>
          </w:p>
        </w:tc>
        <w:tc>
          <w:tcPr>
            <w:tcW w:w="4494" w:type="dxa"/>
            <w:shd w:val="clear" w:color="auto" w:fill="B8CCE4" w:themeFill="accent1" w:themeFillTint="66"/>
          </w:tcPr>
          <w:p w:rsidR="00342046" w:rsidRPr="002E6616" w:rsidRDefault="001B2987" w:rsidP="007637BB">
            <w:pPr>
              <w:pStyle w:val="tabletext"/>
              <w:rPr>
                <w:rStyle w:val="Strong"/>
                <w:rFonts w:eastAsia="文鼎中黑"/>
              </w:rPr>
            </w:pPr>
            <w:r w:rsidRPr="002E6616">
              <w:rPr>
                <w:rStyle w:val="Strong"/>
                <w:rFonts w:eastAsia="文鼎中黑"/>
              </w:rPr>
              <w:t>對應的對話方塊</w:t>
            </w:r>
          </w:p>
        </w:tc>
      </w:tr>
      <w:tr w:rsidR="001228A0" w:rsidRPr="002E6616" w:rsidTr="00613D8B">
        <w:trPr>
          <w:cantSplit/>
        </w:trPr>
        <w:tc>
          <w:tcPr>
            <w:tcW w:w="1618" w:type="dxa"/>
          </w:tcPr>
          <w:p w:rsidR="00342046" w:rsidRPr="002E6616" w:rsidRDefault="001B2987" w:rsidP="00D91BFA">
            <w:pPr>
              <w:pStyle w:val="tabletext"/>
              <w:rPr>
                <w:rFonts w:eastAsia="文鼎中黑"/>
                <w:szCs w:val="20"/>
                <w:lang w:eastAsia="zh-TW"/>
              </w:rPr>
            </w:pPr>
            <w:r w:rsidRPr="002E6616">
              <w:rPr>
                <w:rFonts w:eastAsia="文鼎中黑"/>
                <w:szCs w:val="24"/>
                <w:lang w:eastAsia="zh-TW"/>
              </w:rPr>
              <w:t>最近安裝的</w:t>
            </w:r>
            <w:r w:rsidRPr="002E6616">
              <w:rPr>
                <w:rFonts w:eastAsia="文鼎中黑"/>
                <w:szCs w:val="24"/>
                <w:lang w:eastAsia="zh-TW"/>
              </w:rPr>
              <w:t xml:space="preserve"> </w:t>
            </w:r>
            <w:r w:rsidRPr="00C77CF3">
              <w:rPr>
                <w:rFonts w:eastAsia="文鼎中黑"/>
                <w:szCs w:val="24"/>
                <w:lang w:eastAsia="zh-TW"/>
              </w:rPr>
              <w:t xml:space="preserve">Windows </w:t>
            </w:r>
            <w:r w:rsidRPr="00C77CF3">
              <w:rPr>
                <w:rFonts w:eastAsia="文鼎中黑"/>
                <w:szCs w:val="24"/>
                <w:lang w:eastAsia="zh-TW"/>
              </w:rPr>
              <w:t>版本</w:t>
            </w:r>
            <w:r w:rsidRPr="002E6616">
              <w:rPr>
                <w:rFonts w:eastAsia="文鼎中黑"/>
                <w:szCs w:val="24"/>
                <w:lang w:eastAsia="zh-TW"/>
              </w:rPr>
              <w:t>在啟用寬限期結束時尚未啟用。</w:t>
            </w:r>
          </w:p>
        </w:tc>
        <w:tc>
          <w:tcPr>
            <w:tcW w:w="3248" w:type="dxa"/>
          </w:tcPr>
          <w:p w:rsidR="001228A0" w:rsidRPr="002E6616" w:rsidRDefault="00B257A7" w:rsidP="007F4A8E">
            <w:pPr>
              <w:pStyle w:val="Norm"/>
              <w:rPr>
                <w:rFonts w:eastAsia="文鼎中黑"/>
                <w:sz w:val="18"/>
                <w:lang w:eastAsia="zh-TW"/>
              </w:rPr>
            </w:pPr>
            <w:r>
              <w:rPr>
                <w:rFonts w:eastAsia="文鼎中黑"/>
                <w:noProof/>
                <w:sz w:val="18"/>
                <w:lang w:eastAsia="ko-KR"/>
              </w:rPr>
              <w:drawing>
                <wp:inline distT="0" distB="0" distL="0" distR="0">
                  <wp:extent cx="1924685" cy="733425"/>
                  <wp:effectExtent l="1905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1924685" cy="733425"/>
                          </a:xfrm>
                          <a:prstGeom prst="rect">
                            <a:avLst/>
                          </a:prstGeom>
                          <a:noFill/>
                          <a:ln w="9525">
                            <a:noFill/>
                            <a:miter lim="800000"/>
                            <a:headEnd/>
                            <a:tailEnd/>
                          </a:ln>
                        </pic:spPr>
                      </pic:pic>
                    </a:graphicData>
                  </a:graphic>
                </wp:inline>
              </w:drawing>
            </w:r>
          </w:p>
        </w:tc>
        <w:tc>
          <w:tcPr>
            <w:tcW w:w="4494" w:type="dxa"/>
          </w:tcPr>
          <w:p w:rsidR="001228A0" w:rsidRPr="002E6616" w:rsidRDefault="00342046" w:rsidP="007F4A8E">
            <w:pPr>
              <w:pStyle w:val="Norm"/>
              <w:rPr>
                <w:rFonts w:eastAsia="文鼎中黑"/>
                <w:sz w:val="18"/>
                <w:lang w:eastAsia="zh-TW"/>
              </w:rPr>
            </w:pPr>
            <w:r w:rsidRPr="002E6616">
              <w:rPr>
                <w:rFonts w:eastAsia="文鼎中黑"/>
                <w:noProof/>
                <w:sz w:val="18"/>
                <w:lang w:eastAsia="ko-KR"/>
              </w:rPr>
              <w:drawing>
                <wp:inline distT="0" distB="0" distL="0" distR="0">
                  <wp:extent cx="2651760" cy="2309866"/>
                  <wp:effectExtent l="19050" t="0" r="0" b="0"/>
                  <wp:docPr id="65" name="Picture 65" descr="C:\Users\Jerry\AppData\Local\Microsoft\Windows\Temporary Internet Files\Content.Outlook\04T7PPNO\AlternateU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erry\AppData\Local\Microsoft\Windows\Temporary Internet Files\Content.Outlook\04T7PPNO\AlternateURL.JPG"/>
                          <pic:cNvPicPr>
                            <a:picLocks noChangeAspect="1" noChangeArrowheads="1"/>
                          </pic:cNvPicPr>
                        </pic:nvPicPr>
                        <pic:blipFill>
                          <a:blip r:embed="rId20"/>
                          <a:stretch>
                            <a:fillRect/>
                          </a:stretch>
                        </pic:blipFill>
                        <pic:spPr bwMode="auto">
                          <a:xfrm>
                            <a:off x="0" y="0"/>
                            <a:ext cx="2651760" cy="2309866"/>
                          </a:xfrm>
                          <a:prstGeom prst="rect">
                            <a:avLst/>
                          </a:prstGeom>
                          <a:noFill/>
                          <a:ln w="9525">
                            <a:noFill/>
                            <a:miter lim="800000"/>
                            <a:headEnd/>
                            <a:tailEnd/>
                          </a:ln>
                        </pic:spPr>
                      </pic:pic>
                    </a:graphicData>
                  </a:graphic>
                </wp:inline>
              </w:drawing>
            </w:r>
          </w:p>
        </w:tc>
      </w:tr>
    </w:tbl>
    <w:p w:rsidR="00036AC9" w:rsidRDefault="00036AC9">
      <w:r>
        <w:br w:type="page"/>
      </w:r>
    </w:p>
    <w:tbl>
      <w:tblPr>
        <w:tblStyle w:val="TableGrid"/>
        <w:tblW w:w="0" w:type="auto"/>
        <w:tblInd w:w="108" w:type="dxa"/>
        <w:tblBorders>
          <w:top w:val="single" w:sz="4" w:space="0" w:color="4F81BD" w:themeColor="accent1"/>
          <w:left w:val="single" w:sz="4" w:space="0" w:color="4F81BD" w:themeColor="accent1"/>
          <w:bottom w:val="single" w:sz="4" w:space="0" w:color="4F81BD" w:themeColor="accent1"/>
          <w:right w:val="none" w:sz="0" w:space="0" w:color="auto"/>
          <w:insideH w:val="single" w:sz="4" w:space="0" w:color="4F81BD" w:themeColor="accent1"/>
          <w:insideV w:val="single" w:sz="4" w:space="0" w:color="4F81BD" w:themeColor="accent1"/>
        </w:tblBorders>
        <w:tblLayout w:type="fixed"/>
        <w:tblLook w:val="04A0"/>
      </w:tblPr>
      <w:tblGrid>
        <w:gridCol w:w="1618"/>
        <w:gridCol w:w="3248"/>
        <w:gridCol w:w="4494"/>
      </w:tblGrid>
      <w:tr w:rsidR="001228A0" w:rsidRPr="002E6616" w:rsidTr="00613D8B">
        <w:trPr>
          <w:cantSplit/>
        </w:trPr>
        <w:tc>
          <w:tcPr>
            <w:tcW w:w="1618" w:type="dxa"/>
          </w:tcPr>
          <w:p w:rsidR="00342046" w:rsidRPr="002E6616" w:rsidRDefault="001B2987" w:rsidP="00F24141">
            <w:pPr>
              <w:pStyle w:val="tabletext"/>
              <w:rPr>
                <w:rFonts w:eastAsia="文鼎中黑"/>
                <w:szCs w:val="20"/>
                <w:lang w:eastAsia="zh-TW"/>
              </w:rPr>
            </w:pPr>
            <w:r w:rsidRPr="002E6616">
              <w:rPr>
                <w:rFonts w:eastAsia="文鼎中黑"/>
                <w:szCs w:val="18"/>
                <w:lang w:eastAsia="zh-TW"/>
              </w:rPr>
              <w:lastRenderedPageBreak/>
              <w:t>先前已啟用的</w:t>
            </w:r>
            <w:r w:rsidRPr="002E6616">
              <w:rPr>
                <w:rFonts w:eastAsia="文鼎中黑"/>
                <w:szCs w:val="18"/>
                <w:lang w:eastAsia="zh-TW"/>
              </w:rPr>
              <w:t xml:space="preserve"> Windows </w:t>
            </w:r>
            <w:r w:rsidRPr="002E6616">
              <w:rPr>
                <w:rFonts w:eastAsia="文鼎中黑"/>
                <w:szCs w:val="18"/>
                <w:lang w:eastAsia="zh-TW"/>
              </w:rPr>
              <w:t>版本偵測到電腦硬體或基本輸入</w:t>
            </w:r>
            <w:r w:rsidRPr="002E6616">
              <w:rPr>
                <w:rFonts w:eastAsia="文鼎中黑"/>
                <w:szCs w:val="18"/>
                <w:lang w:eastAsia="zh-TW"/>
              </w:rPr>
              <w:t>/</w:t>
            </w:r>
            <w:r w:rsidRPr="002E6616">
              <w:rPr>
                <w:rFonts w:eastAsia="文鼎中黑"/>
                <w:szCs w:val="18"/>
                <w:lang w:eastAsia="zh-TW"/>
              </w:rPr>
              <w:t>輸出系統</w:t>
            </w:r>
            <w:r w:rsidRPr="002E6616">
              <w:rPr>
                <w:rFonts w:eastAsia="文鼎中黑"/>
                <w:szCs w:val="18"/>
                <w:lang w:eastAsia="zh-TW"/>
              </w:rPr>
              <w:t xml:space="preserve"> (BIOS) </w:t>
            </w:r>
            <w:r w:rsidRPr="002E6616">
              <w:rPr>
                <w:rFonts w:eastAsia="文鼎中黑"/>
                <w:szCs w:val="18"/>
                <w:lang w:eastAsia="zh-TW"/>
              </w:rPr>
              <w:t>發生變更，這些變更需要重新啟</w:t>
            </w:r>
            <w:r w:rsidRPr="00F24141">
              <w:rPr>
                <w:rFonts w:eastAsia="文鼎中黑"/>
                <w:spacing w:val="-12"/>
                <w:szCs w:val="18"/>
                <w:lang w:eastAsia="zh-TW"/>
              </w:rPr>
              <w:t>用</w:t>
            </w:r>
            <w:r w:rsidRPr="00F24141">
              <w:rPr>
                <w:rFonts w:eastAsia="文鼎中黑"/>
                <w:spacing w:val="-12"/>
                <w:szCs w:val="18"/>
                <w:lang w:eastAsia="zh-TW"/>
              </w:rPr>
              <w:t xml:space="preserve"> Windows</w:t>
            </w:r>
            <w:r w:rsidRPr="00F24141">
              <w:rPr>
                <w:rFonts w:eastAsia="文鼎中黑"/>
                <w:spacing w:val="-12"/>
                <w:szCs w:val="18"/>
                <w:lang w:eastAsia="zh-TW"/>
              </w:rPr>
              <w:t>。</w:t>
            </w:r>
            <w:r w:rsidRPr="002E6616">
              <w:rPr>
                <w:rFonts w:eastAsia="文鼎中黑"/>
                <w:szCs w:val="18"/>
                <w:lang w:eastAsia="zh-TW"/>
              </w:rPr>
              <w:t>另外，已啟用的</w:t>
            </w:r>
            <w:r w:rsidRPr="002E6616">
              <w:rPr>
                <w:rFonts w:eastAsia="文鼎中黑"/>
                <w:szCs w:val="18"/>
                <w:lang w:eastAsia="zh-TW"/>
              </w:rPr>
              <w:t xml:space="preserve"> KMS </w:t>
            </w:r>
            <w:r w:rsidRPr="002E6616">
              <w:rPr>
                <w:rFonts w:eastAsia="文鼎中黑"/>
                <w:szCs w:val="18"/>
                <w:lang w:eastAsia="zh-TW"/>
              </w:rPr>
              <w:t>用戶端未在</w:t>
            </w:r>
            <w:r w:rsidRPr="002E6616">
              <w:rPr>
                <w:rFonts w:eastAsia="文鼎中黑"/>
                <w:szCs w:val="18"/>
                <w:lang w:eastAsia="zh-TW"/>
              </w:rPr>
              <w:t xml:space="preserve"> 180 </w:t>
            </w:r>
            <w:r w:rsidRPr="002E6616">
              <w:rPr>
                <w:rFonts w:eastAsia="文鼎中黑"/>
                <w:szCs w:val="18"/>
                <w:lang w:eastAsia="zh-TW"/>
              </w:rPr>
              <w:t>天內自行重新啟用。</w:t>
            </w:r>
          </w:p>
        </w:tc>
        <w:tc>
          <w:tcPr>
            <w:tcW w:w="3248" w:type="dxa"/>
          </w:tcPr>
          <w:p w:rsidR="001228A0" w:rsidRPr="002E6616" w:rsidRDefault="00B257A7" w:rsidP="007F4A8E">
            <w:pPr>
              <w:pStyle w:val="Norm"/>
              <w:rPr>
                <w:rFonts w:eastAsia="文鼎中黑"/>
                <w:sz w:val="18"/>
              </w:rPr>
            </w:pPr>
            <w:r>
              <w:rPr>
                <w:rFonts w:eastAsia="文鼎中黑"/>
                <w:noProof/>
                <w:sz w:val="18"/>
                <w:lang w:eastAsia="ko-KR"/>
              </w:rPr>
              <w:drawing>
                <wp:inline distT="0" distB="0" distL="0" distR="0">
                  <wp:extent cx="1924685" cy="80835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1924685" cy="808355"/>
                          </a:xfrm>
                          <a:prstGeom prst="rect">
                            <a:avLst/>
                          </a:prstGeom>
                          <a:noFill/>
                          <a:ln w="9525">
                            <a:noFill/>
                            <a:miter lim="800000"/>
                            <a:headEnd/>
                            <a:tailEnd/>
                          </a:ln>
                        </pic:spPr>
                      </pic:pic>
                    </a:graphicData>
                  </a:graphic>
                </wp:inline>
              </w:drawing>
            </w:r>
          </w:p>
        </w:tc>
        <w:tc>
          <w:tcPr>
            <w:tcW w:w="4494" w:type="dxa"/>
          </w:tcPr>
          <w:p w:rsidR="001228A0" w:rsidRPr="002E6616" w:rsidRDefault="001228A0" w:rsidP="007F4A8E">
            <w:pPr>
              <w:pStyle w:val="Norm"/>
              <w:rPr>
                <w:rFonts w:eastAsia="文鼎中黑"/>
                <w:sz w:val="18"/>
              </w:rPr>
            </w:pPr>
            <w:r w:rsidRPr="002E6616">
              <w:rPr>
                <w:rFonts w:eastAsia="文鼎中黑"/>
                <w:noProof/>
                <w:sz w:val="18"/>
                <w:lang w:eastAsia="ko-KR"/>
              </w:rPr>
              <w:drawing>
                <wp:inline distT="0" distB="0" distL="0" distR="0">
                  <wp:extent cx="2651760" cy="2273587"/>
                  <wp:effectExtent l="19050" t="0" r="0" b="0"/>
                  <wp:docPr id="6" name="Picture 3" descr="37-HW 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7-HW OOT.jpg"/>
                          <pic:cNvPicPr>
                            <a:picLocks noChangeAspect="1" noChangeArrowheads="1"/>
                          </pic:cNvPicPr>
                        </pic:nvPicPr>
                        <pic:blipFill>
                          <a:blip r:embed="rId22"/>
                          <a:stretch>
                            <a:fillRect/>
                          </a:stretch>
                        </pic:blipFill>
                        <pic:spPr bwMode="auto">
                          <a:xfrm>
                            <a:off x="0" y="0"/>
                            <a:ext cx="2651760" cy="2273587"/>
                          </a:xfrm>
                          <a:prstGeom prst="rect">
                            <a:avLst/>
                          </a:prstGeom>
                          <a:noFill/>
                          <a:ln w="9525">
                            <a:noFill/>
                            <a:miter lim="800000"/>
                            <a:headEnd/>
                            <a:tailEnd/>
                          </a:ln>
                        </pic:spPr>
                      </pic:pic>
                    </a:graphicData>
                  </a:graphic>
                </wp:inline>
              </w:drawing>
            </w:r>
          </w:p>
        </w:tc>
      </w:tr>
      <w:tr w:rsidR="001228A0" w:rsidRPr="002E6616" w:rsidTr="00613D8B">
        <w:trPr>
          <w:cantSplit/>
        </w:trPr>
        <w:tc>
          <w:tcPr>
            <w:tcW w:w="1618" w:type="dxa"/>
          </w:tcPr>
          <w:p w:rsidR="00342046" w:rsidRPr="002E6616" w:rsidRDefault="001B2987" w:rsidP="00036AC9">
            <w:pPr>
              <w:pStyle w:val="tabletext"/>
              <w:rPr>
                <w:rFonts w:eastAsia="文鼎中黑"/>
                <w:szCs w:val="18"/>
              </w:rPr>
            </w:pPr>
            <w:r w:rsidRPr="002E6616">
              <w:rPr>
                <w:rFonts w:eastAsia="文鼎中黑"/>
                <w:szCs w:val="18"/>
              </w:rPr>
              <w:t xml:space="preserve">Windows </w:t>
            </w:r>
            <w:r w:rsidRPr="002E6616">
              <w:rPr>
                <w:rFonts w:eastAsia="文鼎中黑"/>
                <w:szCs w:val="18"/>
              </w:rPr>
              <w:t>已透過</w:t>
            </w:r>
            <w:r w:rsidRPr="002E6616">
              <w:rPr>
                <w:rFonts w:eastAsia="文鼎中黑"/>
                <w:szCs w:val="18"/>
              </w:rPr>
              <w:t xml:space="preserve"> KMS </w:t>
            </w:r>
            <w:r w:rsidRPr="002E6616">
              <w:rPr>
                <w:rFonts w:eastAsia="文鼎中黑"/>
                <w:szCs w:val="18"/>
              </w:rPr>
              <w:t>啟用，但在</w:t>
            </w:r>
            <w:r w:rsidRPr="002E6616">
              <w:rPr>
                <w:rFonts w:eastAsia="文鼎中黑"/>
                <w:szCs w:val="18"/>
              </w:rPr>
              <w:t xml:space="preserve"> 180 </w:t>
            </w:r>
            <w:r w:rsidRPr="002E6616">
              <w:rPr>
                <w:rFonts w:eastAsia="文鼎中黑"/>
                <w:szCs w:val="18"/>
              </w:rPr>
              <w:t>天加</w:t>
            </w:r>
            <w:r w:rsidRPr="002E6616">
              <w:rPr>
                <w:rFonts w:eastAsia="文鼎中黑"/>
                <w:szCs w:val="18"/>
              </w:rPr>
              <w:t xml:space="preserve"> 30 </w:t>
            </w:r>
            <w:r w:rsidRPr="002E6616">
              <w:rPr>
                <w:rFonts w:eastAsia="文鼎中黑"/>
                <w:szCs w:val="18"/>
              </w:rPr>
              <w:t>天寬限期內尚未更新其啟用。</w:t>
            </w:r>
          </w:p>
        </w:tc>
        <w:tc>
          <w:tcPr>
            <w:tcW w:w="3248" w:type="dxa"/>
          </w:tcPr>
          <w:p w:rsidR="001228A0" w:rsidRPr="002E6616" w:rsidRDefault="00B257A7" w:rsidP="007F4A8E">
            <w:pPr>
              <w:pStyle w:val="Norm"/>
              <w:rPr>
                <w:rFonts w:eastAsia="文鼎中黑"/>
                <w:sz w:val="18"/>
              </w:rPr>
            </w:pPr>
            <w:r>
              <w:rPr>
                <w:rFonts w:eastAsia="文鼎中黑"/>
                <w:noProof/>
                <w:sz w:val="18"/>
                <w:lang w:eastAsia="ko-KR"/>
              </w:rPr>
              <w:drawing>
                <wp:inline distT="0" distB="0" distL="0" distR="0">
                  <wp:extent cx="1924050" cy="68262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1924050" cy="682625"/>
                          </a:xfrm>
                          <a:prstGeom prst="rect">
                            <a:avLst/>
                          </a:prstGeom>
                          <a:noFill/>
                          <a:ln w="9525">
                            <a:noFill/>
                            <a:miter lim="800000"/>
                            <a:headEnd/>
                            <a:tailEnd/>
                          </a:ln>
                        </pic:spPr>
                      </pic:pic>
                    </a:graphicData>
                  </a:graphic>
                </wp:inline>
              </w:drawing>
            </w:r>
          </w:p>
        </w:tc>
        <w:tc>
          <w:tcPr>
            <w:tcW w:w="4494" w:type="dxa"/>
          </w:tcPr>
          <w:p w:rsidR="001228A0" w:rsidRPr="002E6616" w:rsidRDefault="001228A0" w:rsidP="007F4A8E">
            <w:pPr>
              <w:pStyle w:val="Norm"/>
              <w:rPr>
                <w:rFonts w:eastAsia="文鼎中黑"/>
                <w:sz w:val="18"/>
              </w:rPr>
            </w:pPr>
            <w:r w:rsidRPr="002E6616">
              <w:rPr>
                <w:rFonts w:eastAsia="文鼎中黑"/>
                <w:noProof/>
                <w:sz w:val="18"/>
                <w:lang w:eastAsia="ko-KR"/>
              </w:rPr>
              <w:drawing>
                <wp:inline distT="0" distB="0" distL="0" distR="0">
                  <wp:extent cx="2651760" cy="2274236"/>
                  <wp:effectExtent l="19050" t="0" r="0" b="0"/>
                  <wp:docPr id="8" name="Picture 4" descr="37-KMS 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7-KMS OOT.jpg"/>
                          <pic:cNvPicPr>
                            <a:picLocks noChangeAspect="1" noChangeArrowheads="1"/>
                          </pic:cNvPicPr>
                        </pic:nvPicPr>
                        <pic:blipFill>
                          <a:blip r:embed="rId24"/>
                          <a:stretch>
                            <a:fillRect/>
                          </a:stretch>
                        </pic:blipFill>
                        <pic:spPr bwMode="auto">
                          <a:xfrm>
                            <a:off x="0" y="0"/>
                            <a:ext cx="2651760" cy="2274236"/>
                          </a:xfrm>
                          <a:prstGeom prst="rect">
                            <a:avLst/>
                          </a:prstGeom>
                          <a:noFill/>
                          <a:ln w="9525">
                            <a:noFill/>
                            <a:miter lim="800000"/>
                            <a:headEnd/>
                            <a:tailEnd/>
                          </a:ln>
                        </pic:spPr>
                      </pic:pic>
                    </a:graphicData>
                  </a:graphic>
                </wp:inline>
              </w:drawing>
            </w:r>
          </w:p>
        </w:tc>
      </w:tr>
    </w:tbl>
    <w:p w:rsidR="00036AC9" w:rsidRDefault="00036AC9">
      <w:r>
        <w:br w:type="page"/>
      </w:r>
    </w:p>
    <w:tbl>
      <w:tblPr>
        <w:tblStyle w:val="TableGrid"/>
        <w:tblW w:w="0" w:type="auto"/>
        <w:tblInd w:w="108" w:type="dxa"/>
        <w:tblBorders>
          <w:top w:val="single" w:sz="4" w:space="0" w:color="4F81BD" w:themeColor="accent1"/>
          <w:left w:val="single" w:sz="4" w:space="0" w:color="4F81BD" w:themeColor="accent1"/>
          <w:bottom w:val="single" w:sz="4" w:space="0" w:color="4F81BD" w:themeColor="accent1"/>
          <w:right w:val="none" w:sz="0" w:space="0" w:color="auto"/>
          <w:insideH w:val="single" w:sz="4" w:space="0" w:color="4F81BD" w:themeColor="accent1"/>
          <w:insideV w:val="single" w:sz="4" w:space="0" w:color="4F81BD" w:themeColor="accent1"/>
        </w:tblBorders>
        <w:tblLayout w:type="fixed"/>
        <w:tblLook w:val="04A0"/>
      </w:tblPr>
      <w:tblGrid>
        <w:gridCol w:w="1618"/>
        <w:gridCol w:w="3248"/>
        <w:gridCol w:w="4494"/>
      </w:tblGrid>
      <w:tr w:rsidR="001228A0" w:rsidRPr="002E6616" w:rsidTr="00613D8B">
        <w:trPr>
          <w:cantSplit/>
        </w:trPr>
        <w:tc>
          <w:tcPr>
            <w:tcW w:w="1618" w:type="dxa"/>
          </w:tcPr>
          <w:p w:rsidR="00342046" w:rsidRPr="002E6616" w:rsidRDefault="001B2987" w:rsidP="00B40596">
            <w:pPr>
              <w:pStyle w:val="tabletext"/>
              <w:rPr>
                <w:rFonts w:eastAsia="文鼎中黑"/>
                <w:szCs w:val="20"/>
                <w:lang w:eastAsia="zh-TW"/>
              </w:rPr>
            </w:pPr>
            <w:r w:rsidRPr="00036AC9">
              <w:rPr>
                <w:rFonts w:eastAsia="文鼎中黑"/>
                <w:spacing w:val="-20"/>
                <w:szCs w:val="18"/>
                <w:lang w:eastAsia="zh-TW"/>
              </w:rPr>
              <w:lastRenderedPageBreak/>
              <w:t>線上驗證失敗，</w:t>
            </w:r>
            <w:r w:rsidRPr="002E6616">
              <w:rPr>
                <w:rFonts w:eastAsia="文鼎中黑"/>
                <w:szCs w:val="18"/>
                <w:lang w:eastAsia="zh-TW"/>
              </w:rPr>
              <w:t>或偵測到有惡意的啟用探索允許未經授權的</w:t>
            </w:r>
            <w:r w:rsidRPr="002E6616">
              <w:rPr>
                <w:rFonts w:eastAsia="文鼎中黑"/>
                <w:szCs w:val="18"/>
                <w:lang w:eastAsia="zh-TW"/>
              </w:rPr>
              <w:t xml:space="preserve"> Windows </w:t>
            </w:r>
            <w:r w:rsidRPr="002E6616">
              <w:rPr>
                <w:rFonts w:eastAsia="文鼎中黑"/>
                <w:szCs w:val="18"/>
                <w:lang w:eastAsia="zh-TW"/>
              </w:rPr>
              <w:t>版本通過產品啟用。</w:t>
            </w:r>
          </w:p>
        </w:tc>
        <w:tc>
          <w:tcPr>
            <w:tcW w:w="3248" w:type="dxa"/>
          </w:tcPr>
          <w:p w:rsidR="001228A0" w:rsidRPr="002E6616" w:rsidRDefault="00B257A7" w:rsidP="007F4A8E">
            <w:pPr>
              <w:pStyle w:val="Norm"/>
              <w:rPr>
                <w:rFonts w:eastAsia="文鼎中黑"/>
                <w:color w:val="FF0000"/>
                <w:sz w:val="18"/>
              </w:rPr>
            </w:pPr>
            <w:r>
              <w:rPr>
                <w:rFonts w:eastAsia="文鼎中黑"/>
                <w:noProof/>
                <w:color w:val="FF0000"/>
                <w:sz w:val="18"/>
                <w:lang w:eastAsia="ko-KR"/>
              </w:rPr>
              <w:drawing>
                <wp:inline distT="0" distB="0" distL="0" distR="0">
                  <wp:extent cx="1924050" cy="42291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srcRect/>
                          <a:stretch>
                            <a:fillRect/>
                          </a:stretch>
                        </pic:blipFill>
                        <pic:spPr bwMode="auto">
                          <a:xfrm>
                            <a:off x="0" y="0"/>
                            <a:ext cx="1924050" cy="422910"/>
                          </a:xfrm>
                          <a:prstGeom prst="rect">
                            <a:avLst/>
                          </a:prstGeom>
                          <a:noFill/>
                          <a:ln w="9525">
                            <a:noFill/>
                            <a:miter lim="800000"/>
                            <a:headEnd/>
                            <a:tailEnd/>
                          </a:ln>
                        </pic:spPr>
                      </pic:pic>
                    </a:graphicData>
                  </a:graphic>
                </wp:inline>
              </w:drawing>
            </w:r>
          </w:p>
        </w:tc>
        <w:tc>
          <w:tcPr>
            <w:tcW w:w="4494" w:type="dxa"/>
          </w:tcPr>
          <w:p w:rsidR="001228A0" w:rsidRPr="002E6616" w:rsidRDefault="001228A0" w:rsidP="007F4A8E">
            <w:pPr>
              <w:pStyle w:val="Norm"/>
              <w:rPr>
                <w:rFonts w:eastAsia="文鼎中黑"/>
                <w:sz w:val="18"/>
              </w:rPr>
            </w:pPr>
            <w:r w:rsidRPr="002E6616">
              <w:rPr>
                <w:rFonts w:eastAsia="文鼎中黑"/>
                <w:noProof/>
                <w:sz w:val="18"/>
                <w:lang w:eastAsia="ko-KR"/>
              </w:rPr>
              <w:drawing>
                <wp:inline distT="0" distB="0" distL="0" distR="0">
                  <wp:extent cx="2651760" cy="2274236"/>
                  <wp:effectExtent l="19050" t="0" r="0" b="0"/>
                  <wp:docPr id="10" name="Picture 5" descr="37-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7-NG.jpg"/>
                          <pic:cNvPicPr>
                            <a:picLocks noChangeAspect="1" noChangeArrowheads="1"/>
                          </pic:cNvPicPr>
                        </pic:nvPicPr>
                        <pic:blipFill>
                          <a:blip r:embed="rId26"/>
                          <a:stretch>
                            <a:fillRect/>
                          </a:stretch>
                        </pic:blipFill>
                        <pic:spPr bwMode="auto">
                          <a:xfrm>
                            <a:off x="0" y="0"/>
                            <a:ext cx="2651760" cy="2274236"/>
                          </a:xfrm>
                          <a:prstGeom prst="rect">
                            <a:avLst/>
                          </a:prstGeom>
                          <a:noFill/>
                          <a:ln w="9525">
                            <a:noFill/>
                            <a:miter lim="800000"/>
                            <a:headEnd/>
                            <a:tailEnd/>
                          </a:ln>
                        </pic:spPr>
                      </pic:pic>
                    </a:graphicData>
                  </a:graphic>
                </wp:inline>
              </w:drawing>
            </w:r>
          </w:p>
        </w:tc>
      </w:tr>
      <w:tr w:rsidR="001228A0" w:rsidRPr="002E6616" w:rsidTr="00613D8B">
        <w:trPr>
          <w:cantSplit/>
        </w:trPr>
        <w:tc>
          <w:tcPr>
            <w:tcW w:w="1618" w:type="dxa"/>
          </w:tcPr>
          <w:p w:rsidR="00342046" w:rsidRPr="002E6616" w:rsidRDefault="001B2987" w:rsidP="007637BB">
            <w:pPr>
              <w:pStyle w:val="tabletext"/>
              <w:rPr>
                <w:rFonts w:eastAsia="文鼎中黑"/>
                <w:szCs w:val="20"/>
              </w:rPr>
            </w:pPr>
            <w:r w:rsidRPr="007D336C">
              <w:rPr>
                <w:rFonts w:eastAsia="文鼎中黑"/>
                <w:spacing w:val="-20"/>
                <w:szCs w:val="18"/>
              </w:rPr>
              <w:t xml:space="preserve">Windows </w:t>
            </w:r>
            <w:r w:rsidRPr="007D336C">
              <w:rPr>
                <w:rFonts w:eastAsia="文鼎中黑"/>
                <w:spacing w:val="-20"/>
                <w:szCs w:val="18"/>
              </w:rPr>
              <w:t>偵測</w:t>
            </w:r>
            <w:r w:rsidRPr="002E6616">
              <w:rPr>
                <w:rFonts w:eastAsia="文鼎中黑"/>
                <w:szCs w:val="18"/>
              </w:rPr>
              <w:t>到</w:t>
            </w:r>
            <w:r w:rsidRPr="002E6616">
              <w:rPr>
                <w:rFonts w:eastAsia="文鼎中黑"/>
                <w:szCs w:val="18"/>
              </w:rPr>
              <w:t xml:space="preserve"> Windows </w:t>
            </w:r>
            <w:r w:rsidRPr="002E6616">
              <w:rPr>
                <w:rFonts w:eastAsia="文鼎中黑"/>
                <w:szCs w:val="18"/>
              </w:rPr>
              <w:t>授權元件已</w:t>
            </w:r>
            <w:r w:rsidR="007D336C">
              <w:rPr>
                <w:rFonts w:eastAsiaTheme="minorEastAsia" w:hint="eastAsia"/>
                <w:szCs w:val="18"/>
                <w:lang w:eastAsia="zh-CN"/>
              </w:rPr>
              <w:br/>
            </w:r>
            <w:r w:rsidRPr="002E6616">
              <w:rPr>
                <w:rFonts w:eastAsia="文鼎中黑"/>
                <w:szCs w:val="18"/>
              </w:rPr>
              <w:t>變更。</w:t>
            </w:r>
          </w:p>
        </w:tc>
        <w:tc>
          <w:tcPr>
            <w:tcW w:w="3248" w:type="dxa"/>
          </w:tcPr>
          <w:p w:rsidR="001228A0" w:rsidRPr="002E6616" w:rsidRDefault="00B257A7" w:rsidP="007F4A8E">
            <w:pPr>
              <w:pStyle w:val="Norm"/>
              <w:rPr>
                <w:rFonts w:eastAsia="文鼎中黑"/>
                <w:sz w:val="18"/>
              </w:rPr>
            </w:pPr>
            <w:r>
              <w:rPr>
                <w:rFonts w:eastAsia="文鼎中黑"/>
                <w:noProof/>
                <w:sz w:val="18"/>
                <w:lang w:eastAsia="ko-KR"/>
              </w:rPr>
              <w:drawing>
                <wp:inline distT="0" distB="0" distL="0" distR="0">
                  <wp:extent cx="1924685" cy="75501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srcRect/>
                          <a:stretch>
                            <a:fillRect/>
                          </a:stretch>
                        </pic:blipFill>
                        <pic:spPr bwMode="auto">
                          <a:xfrm>
                            <a:off x="0" y="0"/>
                            <a:ext cx="1924685" cy="755015"/>
                          </a:xfrm>
                          <a:prstGeom prst="rect">
                            <a:avLst/>
                          </a:prstGeom>
                          <a:noFill/>
                          <a:ln w="9525">
                            <a:noFill/>
                            <a:miter lim="800000"/>
                            <a:headEnd/>
                            <a:tailEnd/>
                          </a:ln>
                        </pic:spPr>
                      </pic:pic>
                    </a:graphicData>
                  </a:graphic>
                </wp:inline>
              </w:drawing>
            </w:r>
          </w:p>
        </w:tc>
        <w:tc>
          <w:tcPr>
            <w:tcW w:w="4494" w:type="dxa"/>
          </w:tcPr>
          <w:p w:rsidR="001228A0" w:rsidRPr="002E6616" w:rsidRDefault="001228A0" w:rsidP="007F4A8E">
            <w:pPr>
              <w:pStyle w:val="Norm"/>
              <w:rPr>
                <w:rFonts w:eastAsia="文鼎中黑"/>
                <w:sz w:val="18"/>
              </w:rPr>
            </w:pPr>
            <w:r w:rsidRPr="002E6616">
              <w:rPr>
                <w:rFonts w:eastAsia="文鼎中黑"/>
                <w:noProof/>
                <w:sz w:val="18"/>
                <w:lang w:eastAsia="ko-KR"/>
              </w:rPr>
              <w:drawing>
                <wp:inline distT="0" distB="0" distL="0" distR="0">
                  <wp:extent cx="2641140" cy="2269659"/>
                  <wp:effectExtent l="19050" t="0" r="6810" b="0"/>
                  <wp:docPr id="11" name="Picture 6" descr="37 - No 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7 - No Key.jpg"/>
                          <pic:cNvPicPr>
                            <a:picLocks noChangeAspect="1" noChangeArrowheads="1"/>
                          </pic:cNvPicPr>
                        </pic:nvPicPr>
                        <pic:blipFill>
                          <a:blip r:embed="rId28"/>
                          <a:stretch>
                            <a:fillRect/>
                          </a:stretch>
                        </pic:blipFill>
                        <pic:spPr bwMode="auto">
                          <a:xfrm>
                            <a:off x="0" y="0"/>
                            <a:ext cx="2641140" cy="2269659"/>
                          </a:xfrm>
                          <a:prstGeom prst="rect">
                            <a:avLst/>
                          </a:prstGeom>
                          <a:noFill/>
                          <a:ln w="9525">
                            <a:noFill/>
                            <a:miter lim="800000"/>
                            <a:headEnd/>
                            <a:tailEnd/>
                          </a:ln>
                        </pic:spPr>
                      </pic:pic>
                    </a:graphicData>
                  </a:graphic>
                </wp:inline>
              </w:drawing>
            </w:r>
          </w:p>
        </w:tc>
      </w:tr>
      <w:tr w:rsidR="001228A0" w:rsidRPr="002E6616" w:rsidTr="00613D8B">
        <w:trPr>
          <w:cantSplit/>
        </w:trPr>
        <w:tc>
          <w:tcPr>
            <w:tcW w:w="1618" w:type="dxa"/>
          </w:tcPr>
          <w:p w:rsidR="00342046" w:rsidRPr="002E6616" w:rsidRDefault="001B2987" w:rsidP="007637BB">
            <w:pPr>
              <w:pStyle w:val="tabletext"/>
              <w:rPr>
                <w:rFonts w:eastAsia="文鼎中黑"/>
                <w:szCs w:val="20"/>
                <w:lang w:eastAsia="zh-TW"/>
              </w:rPr>
            </w:pPr>
            <w:r w:rsidRPr="002E6616">
              <w:rPr>
                <w:rFonts w:eastAsia="文鼎中黑"/>
                <w:szCs w:val="18"/>
                <w:lang w:eastAsia="zh-TW"/>
              </w:rPr>
              <w:t xml:space="preserve">Windows </w:t>
            </w:r>
            <w:r w:rsidRPr="002E6616">
              <w:rPr>
                <w:rFonts w:eastAsia="文鼎中黑"/>
                <w:szCs w:val="18"/>
                <w:lang w:eastAsia="zh-TW"/>
              </w:rPr>
              <w:t>偵測到其授權檔案已變更。</w:t>
            </w:r>
          </w:p>
        </w:tc>
        <w:tc>
          <w:tcPr>
            <w:tcW w:w="3248" w:type="dxa"/>
          </w:tcPr>
          <w:p w:rsidR="001228A0" w:rsidRPr="002E6616" w:rsidRDefault="00B257A7" w:rsidP="007F4A8E">
            <w:pPr>
              <w:pStyle w:val="Norm"/>
              <w:rPr>
                <w:rFonts w:eastAsia="文鼎中黑"/>
                <w:sz w:val="18"/>
              </w:rPr>
            </w:pPr>
            <w:r>
              <w:rPr>
                <w:rFonts w:eastAsia="文鼎中黑"/>
                <w:noProof/>
                <w:sz w:val="18"/>
                <w:lang w:eastAsia="ko-KR"/>
              </w:rPr>
              <w:drawing>
                <wp:inline distT="0" distB="0" distL="0" distR="0">
                  <wp:extent cx="1924050" cy="76454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srcRect/>
                          <a:stretch>
                            <a:fillRect/>
                          </a:stretch>
                        </pic:blipFill>
                        <pic:spPr bwMode="auto">
                          <a:xfrm>
                            <a:off x="0" y="0"/>
                            <a:ext cx="1924050" cy="764540"/>
                          </a:xfrm>
                          <a:prstGeom prst="rect">
                            <a:avLst/>
                          </a:prstGeom>
                          <a:noFill/>
                          <a:ln w="9525">
                            <a:noFill/>
                            <a:miter lim="800000"/>
                            <a:headEnd/>
                            <a:tailEnd/>
                          </a:ln>
                        </pic:spPr>
                      </pic:pic>
                    </a:graphicData>
                  </a:graphic>
                </wp:inline>
              </w:drawing>
            </w:r>
          </w:p>
          <w:p w:rsidR="001228A0" w:rsidRPr="002E6616" w:rsidRDefault="001228A0" w:rsidP="007F4A8E">
            <w:pPr>
              <w:pStyle w:val="Norm"/>
              <w:rPr>
                <w:rFonts w:eastAsia="文鼎中黑"/>
                <w:sz w:val="18"/>
              </w:rPr>
            </w:pPr>
          </w:p>
        </w:tc>
        <w:tc>
          <w:tcPr>
            <w:tcW w:w="4494" w:type="dxa"/>
          </w:tcPr>
          <w:p w:rsidR="001228A0" w:rsidRPr="002E6616" w:rsidRDefault="001228A0" w:rsidP="007F4A8E">
            <w:pPr>
              <w:pStyle w:val="Norm"/>
              <w:rPr>
                <w:rFonts w:eastAsia="文鼎中黑"/>
                <w:sz w:val="18"/>
              </w:rPr>
            </w:pPr>
            <w:r w:rsidRPr="002E6616">
              <w:rPr>
                <w:rFonts w:eastAsia="文鼎中黑"/>
                <w:noProof/>
                <w:sz w:val="18"/>
                <w:lang w:eastAsia="ko-KR"/>
              </w:rPr>
              <w:drawing>
                <wp:inline distT="0" distB="0" distL="0" distR="0">
                  <wp:extent cx="2630638" cy="2269659"/>
                  <wp:effectExtent l="19050" t="0" r="0" b="0"/>
                  <wp:docPr id="12" name="Picture 7" descr="37 - Reinst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7 - Reinstall.jpg"/>
                          <pic:cNvPicPr>
                            <a:picLocks noChangeAspect="1" noChangeArrowheads="1"/>
                          </pic:cNvPicPr>
                        </pic:nvPicPr>
                        <pic:blipFill>
                          <a:blip r:embed="rId30"/>
                          <a:stretch>
                            <a:fillRect/>
                          </a:stretch>
                        </pic:blipFill>
                        <pic:spPr bwMode="auto">
                          <a:xfrm>
                            <a:off x="0" y="0"/>
                            <a:ext cx="2630638" cy="2269659"/>
                          </a:xfrm>
                          <a:prstGeom prst="rect">
                            <a:avLst/>
                          </a:prstGeom>
                          <a:noFill/>
                          <a:ln w="9525">
                            <a:noFill/>
                            <a:miter lim="800000"/>
                            <a:headEnd/>
                            <a:tailEnd/>
                          </a:ln>
                        </pic:spPr>
                      </pic:pic>
                    </a:graphicData>
                  </a:graphic>
                </wp:inline>
              </w:drawing>
            </w:r>
          </w:p>
        </w:tc>
      </w:tr>
    </w:tbl>
    <w:p w:rsidR="001228A0" w:rsidRPr="002E6616" w:rsidRDefault="001228A0" w:rsidP="00AA5A42">
      <w:pPr>
        <w:pStyle w:val="TableSpacing"/>
        <w:rPr>
          <w:rFonts w:eastAsia="文鼎中黑"/>
        </w:rPr>
      </w:pPr>
    </w:p>
    <w:p w:rsidR="005E3F0D" w:rsidRPr="002E6616" w:rsidRDefault="002F3D61" w:rsidP="00A1428B">
      <w:pPr>
        <w:pStyle w:val="Heading1"/>
        <w:rPr>
          <w:rFonts w:eastAsia="文鼎中黑"/>
        </w:rPr>
      </w:pPr>
      <w:bookmarkStart w:id="11" w:name="_Ref234387732"/>
      <w:bookmarkStart w:id="12" w:name="_Toc534493625"/>
      <w:r w:rsidRPr="002E6616">
        <w:rPr>
          <w:rFonts w:eastAsia="文鼎中黑"/>
        </w:rPr>
        <w:lastRenderedPageBreak/>
        <w:t xml:space="preserve">Slmgr.vbs </w:t>
      </w:r>
      <w:r w:rsidRPr="002E6616">
        <w:rPr>
          <w:rFonts w:eastAsia="文鼎中黑"/>
        </w:rPr>
        <w:t>選項</w:t>
      </w:r>
      <w:bookmarkEnd w:id="7"/>
      <w:bookmarkEnd w:id="11"/>
      <w:bookmarkEnd w:id="12"/>
    </w:p>
    <w:p w:rsidR="00081694" w:rsidRPr="002E6616" w:rsidRDefault="00A33B7D" w:rsidP="00081694">
      <w:pPr>
        <w:pStyle w:val="Norm"/>
        <w:rPr>
          <w:rFonts w:eastAsia="文鼎中黑"/>
        </w:rPr>
      </w:pPr>
      <w:r w:rsidRPr="002E6616">
        <w:rPr>
          <w:rFonts w:eastAsia="文鼎中黑"/>
        </w:rPr>
        <w:t>由於</w:t>
      </w:r>
      <w:r w:rsidRPr="002E6616">
        <w:rPr>
          <w:rFonts w:eastAsia="文鼎中黑"/>
        </w:rPr>
        <w:t xml:space="preserve"> Windows 7 </w:t>
      </w:r>
      <w:r w:rsidRPr="002E6616">
        <w:rPr>
          <w:rFonts w:eastAsia="文鼎中黑"/>
        </w:rPr>
        <w:t>和</w:t>
      </w:r>
      <w:r w:rsidRPr="002E6616">
        <w:rPr>
          <w:rFonts w:eastAsia="文鼎中黑"/>
        </w:rPr>
        <w:t xml:space="preserve"> Windows Server 2008 R2 </w:t>
      </w:r>
      <w:r w:rsidRPr="002E6616">
        <w:rPr>
          <w:rFonts w:eastAsia="文鼎中黑"/>
        </w:rPr>
        <w:t>中的</w:t>
      </w:r>
      <w:r w:rsidRPr="002E6616">
        <w:rPr>
          <w:rFonts w:eastAsia="文鼎中黑"/>
        </w:rPr>
        <w:t xml:space="preserve"> WMI </w:t>
      </w:r>
      <w:r w:rsidRPr="002E6616">
        <w:rPr>
          <w:rFonts w:eastAsia="文鼎中黑"/>
        </w:rPr>
        <w:t>有所變動，</w:t>
      </w:r>
      <w:r w:rsidRPr="002E6616">
        <w:rPr>
          <w:rFonts w:eastAsia="文鼎中黑"/>
        </w:rPr>
        <w:t xml:space="preserve">Slmgr.vbs </w:t>
      </w:r>
      <w:r w:rsidRPr="002E6616">
        <w:rPr>
          <w:rFonts w:eastAsia="文鼎中黑"/>
        </w:rPr>
        <w:t>指令碼已不適合跨平台執行。不支援從</w:t>
      </w:r>
      <w:r w:rsidRPr="002E6616">
        <w:rPr>
          <w:rFonts w:eastAsia="文鼎中黑"/>
        </w:rPr>
        <w:t xml:space="preserve"> Windows Vista</w:t>
      </w:r>
      <w:r w:rsidRPr="007951C4">
        <w:rPr>
          <w:rFonts w:eastAsia="文鼎中黑"/>
          <w:vertAlign w:val="superscript"/>
        </w:rPr>
        <w:t>®</w:t>
      </w:r>
      <w:r w:rsidRPr="002E6616">
        <w:rPr>
          <w:rFonts w:eastAsia="文鼎中黑"/>
        </w:rPr>
        <w:t xml:space="preserve"> </w:t>
      </w:r>
      <w:r w:rsidRPr="002E6616">
        <w:rPr>
          <w:rFonts w:eastAsia="文鼎中黑"/>
        </w:rPr>
        <w:t>作業系統使用</w:t>
      </w:r>
      <w:r w:rsidRPr="002E6616">
        <w:rPr>
          <w:rFonts w:eastAsia="文鼎中黑"/>
        </w:rPr>
        <w:t xml:space="preserve"> Slmgr.vbs </w:t>
      </w:r>
      <w:r w:rsidRPr="002E6616">
        <w:rPr>
          <w:rFonts w:eastAsia="文鼎中黑"/>
        </w:rPr>
        <w:t>來管理</w:t>
      </w:r>
      <w:r w:rsidRPr="002E6616">
        <w:rPr>
          <w:rFonts w:eastAsia="文鼎中黑"/>
        </w:rPr>
        <w:t xml:space="preserve"> Windows 7 </w:t>
      </w:r>
      <w:r w:rsidRPr="002E6616">
        <w:rPr>
          <w:rFonts w:eastAsia="文鼎中黑"/>
        </w:rPr>
        <w:t>或</w:t>
      </w:r>
      <w:r w:rsidRPr="002E6616">
        <w:rPr>
          <w:rFonts w:eastAsia="文鼎中黑"/>
        </w:rPr>
        <w:t xml:space="preserve"> Windows Server 2008 R2 </w:t>
      </w:r>
      <w:r w:rsidRPr="002E6616">
        <w:rPr>
          <w:rFonts w:eastAsia="文鼎中黑"/>
        </w:rPr>
        <w:t>系統。嘗試從</w:t>
      </w:r>
      <w:r w:rsidRPr="002E6616">
        <w:rPr>
          <w:rFonts w:eastAsia="文鼎中黑"/>
        </w:rPr>
        <w:t xml:space="preserve"> Windows 7 </w:t>
      </w:r>
      <w:r w:rsidRPr="002E6616">
        <w:rPr>
          <w:rFonts w:eastAsia="文鼎中黑"/>
        </w:rPr>
        <w:t>或</w:t>
      </w:r>
      <w:r w:rsidRPr="002E6616">
        <w:rPr>
          <w:rFonts w:eastAsia="文鼎中黑"/>
        </w:rPr>
        <w:t xml:space="preserve"> Windows Server 2008 R2 </w:t>
      </w:r>
      <w:r w:rsidRPr="002E6616">
        <w:rPr>
          <w:rFonts w:eastAsia="文鼎中黑"/>
        </w:rPr>
        <w:t>管理舊版系統會產生明確的版本不符錯誤。例如，執行</w:t>
      </w:r>
      <w:r w:rsidRPr="002E6616">
        <w:rPr>
          <w:rFonts w:eastAsia="文鼎中黑"/>
        </w:rPr>
        <w:t xml:space="preserve"> </w:t>
      </w:r>
      <w:r w:rsidRPr="002E6616">
        <w:rPr>
          <w:rFonts w:eastAsia="文鼎中黑"/>
          <w:b/>
        </w:rPr>
        <w:t xml:space="preserve">cscript slmgr.vbs &lt;Vista </w:t>
      </w:r>
      <w:r w:rsidRPr="002E6616">
        <w:rPr>
          <w:rFonts w:eastAsia="文鼎中黑"/>
          <w:b/>
        </w:rPr>
        <w:t>電腦名稱</w:t>
      </w:r>
      <w:r w:rsidRPr="002E6616">
        <w:rPr>
          <w:rFonts w:eastAsia="文鼎中黑"/>
          <w:b/>
        </w:rPr>
        <w:t>&gt; /dlv</w:t>
      </w:r>
      <w:r w:rsidRPr="002E6616">
        <w:rPr>
          <w:rFonts w:eastAsia="文鼎中黑"/>
        </w:rPr>
        <w:t xml:space="preserve"> </w:t>
      </w:r>
      <w:r w:rsidRPr="002E6616">
        <w:rPr>
          <w:rFonts w:eastAsia="文鼎中黑"/>
        </w:rPr>
        <w:t>會產生下列輸出：</w:t>
      </w:r>
    </w:p>
    <w:p w:rsidR="00342046" w:rsidRPr="00654975" w:rsidRDefault="001B2987">
      <w:pPr>
        <w:pStyle w:val="Code"/>
        <w:rPr>
          <w:rFonts w:eastAsia="文鼎中黑" w:cs="Courier New"/>
          <w:lang w:eastAsia="zh-TW"/>
        </w:rPr>
      </w:pPr>
      <w:r w:rsidRPr="00654975">
        <w:rPr>
          <w:rFonts w:eastAsia="文鼎中黑" w:cs="Courier New"/>
        </w:rPr>
        <w:t xml:space="preserve">Microsoft (R) Windows Script Host 5.8 </w:t>
      </w:r>
      <w:r w:rsidRPr="00D65B8E">
        <w:rPr>
          <w:rFonts w:ascii="PMingLiU" w:eastAsia="PMingLiU" w:hAnsi="PMingLiU" w:cs="Courier New"/>
        </w:rPr>
        <w:t>版</w:t>
      </w:r>
      <w:r w:rsidRPr="00654975">
        <w:rPr>
          <w:rFonts w:eastAsia="文鼎中黑" w:cs="Courier New"/>
        </w:rPr>
        <w:t xml:space="preserve"> </w:t>
      </w:r>
      <w:r w:rsidRPr="00654975">
        <w:rPr>
          <w:rFonts w:eastAsia="文鼎中黑" w:cs="Courier New"/>
        </w:rPr>
        <w:br/>
      </w:r>
      <w:r w:rsidR="00CA281D" w:rsidRPr="00CA281D">
        <w:rPr>
          <w:rFonts w:eastAsiaTheme="minorEastAsia" w:cs="Courier New"/>
          <w:color w:val="00007E"/>
        </w:rPr>
        <w:t>Copyright (C) Microsoft Corporation. All rights reserved.</w:t>
      </w:r>
    </w:p>
    <w:p w:rsidR="00342046" w:rsidRPr="002E6616" w:rsidRDefault="00342046">
      <w:pPr>
        <w:pStyle w:val="Code"/>
        <w:rPr>
          <w:rFonts w:ascii="Verdana" w:eastAsia="文鼎中黑" w:hAnsi="Verdana"/>
          <w:lang w:eastAsia="zh-TW"/>
        </w:rPr>
      </w:pPr>
    </w:p>
    <w:p w:rsidR="00342046" w:rsidRPr="002E6616" w:rsidRDefault="001B2987">
      <w:pPr>
        <w:pStyle w:val="Code"/>
        <w:rPr>
          <w:rFonts w:ascii="Verdana" w:eastAsia="文鼎中黑" w:hAnsi="Verdana"/>
          <w:lang w:eastAsia="zh-TW"/>
        </w:rPr>
      </w:pPr>
      <w:r w:rsidRPr="00D65B8E">
        <w:rPr>
          <w:rFonts w:ascii="PMingLiU" w:eastAsia="PMingLiU" w:hAnsi="PMingLiU"/>
          <w:lang w:eastAsia="zh-TW"/>
        </w:rPr>
        <w:t>遠端電腦不支援此版本的</w:t>
      </w:r>
      <w:r w:rsidRPr="002E6616">
        <w:rPr>
          <w:rFonts w:ascii="Verdana" w:eastAsia="文鼎中黑" w:hAnsi="Verdana"/>
          <w:lang w:eastAsia="zh-TW"/>
        </w:rPr>
        <w:t xml:space="preserve"> </w:t>
      </w:r>
      <w:r w:rsidRPr="00654975">
        <w:rPr>
          <w:rFonts w:eastAsia="文鼎中黑" w:cs="Courier New"/>
          <w:lang w:eastAsia="zh-TW"/>
        </w:rPr>
        <w:t>SLMgr.vbs</w:t>
      </w:r>
    </w:p>
    <w:p w:rsidR="001C5490" w:rsidRPr="002E6616" w:rsidRDefault="001C5490">
      <w:pPr>
        <w:pStyle w:val="Code"/>
        <w:rPr>
          <w:rFonts w:ascii="Verdana" w:eastAsia="文鼎中黑" w:hAnsi="Verdana"/>
          <w:lang w:eastAsia="zh-TW"/>
        </w:rPr>
      </w:pPr>
    </w:p>
    <w:p w:rsidR="00D50534" w:rsidRPr="002E6616" w:rsidRDefault="00D50534" w:rsidP="003F7DDE">
      <w:pPr>
        <w:pStyle w:val="Norm"/>
        <w:rPr>
          <w:rFonts w:eastAsia="文鼎中黑"/>
          <w:lang w:eastAsia="zh-TW"/>
        </w:rPr>
      </w:pPr>
      <w:r w:rsidRPr="002E6616">
        <w:rPr>
          <w:rFonts w:eastAsia="文鼎中黑"/>
          <w:lang w:eastAsia="zh-TW"/>
        </w:rPr>
        <w:t>若要管理遠端用戶端，請使用大量啟用管理工具</w:t>
      </w:r>
      <w:r w:rsidRPr="002E6616">
        <w:rPr>
          <w:rFonts w:eastAsia="文鼎中黑"/>
          <w:lang w:eastAsia="zh-TW"/>
        </w:rPr>
        <w:t xml:space="preserve"> (VAMT) 1.2 </w:t>
      </w:r>
      <w:r w:rsidRPr="002E6616">
        <w:rPr>
          <w:rFonts w:eastAsia="文鼎中黑"/>
          <w:lang w:eastAsia="zh-TW"/>
        </w:rPr>
        <w:t>版或更高版本，或是建立可辨別平台差異的自訂</w:t>
      </w:r>
      <w:r w:rsidRPr="002E6616">
        <w:rPr>
          <w:rFonts w:eastAsia="文鼎中黑"/>
          <w:lang w:eastAsia="zh-TW"/>
        </w:rPr>
        <w:t xml:space="preserve"> WMI </w:t>
      </w:r>
      <w:r w:rsidRPr="002E6616">
        <w:rPr>
          <w:rFonts w:eastAsia="文鼎中黑"/>
          <w:lang w:eastAsia="zh-TW"/>
        </w:rPr>
        <w:t>指令碼。如需大量啟用的</w:t>
      </w:r>
      <w:r w:rsidRPr="002E6616">
        <w:rPr>
          <w:rFonts w:eastAsia="文鼎中黑"/>
          <w:lang w:eastAsia="zh-TW"/>
        </w:rPr>
        <w:t xml:space="preserve"> WMI </w:t>
      </w:r>
      <w:r w:rsidRPr="002E6616">
        <w:rPr>
          <w:rFonts w:eastAsia="文鼎中黑"/>
          <w:lang w:eastAsia="zh-TW"/>
        </w:rPr>
        <w:t>屬性和方法的詳細資訊，請參閱本參考指南後面的「</w:t>
      </w:r>
      <w:fldSimple w:instr=" REF _Ref234379575 \h  \* MERGEFORMAT ">
        <w:r w:rsidR="00CA281D" w:rsidRPr="002E6616">
          <w:rPr>
            <w:rFonts w:eastAsia="文鼎中黑"/>
            <w:lang w:eastAsia="zh-TW"/>
          </w:rPr>
          <w:t xml:space="preserve">WMI </w:t>
        </w:r>
        <w:r w:rsidR="00CA281D" w:rsidRPr="002E6616">
          <w:rPr>
            <w:rFonts w:eastAsia="文鼎中黑"/>
            <w:lang w:eastAsia="zh-TW"/>
          </w:rPr>
          <w:t>屬性和方法</w:t>
        </w:r>
      </w:fldSimple>
      <w:r w:rsidRPr="002E6616">
        <w:rPr>
          <w:rFonts w:eastAsia="文鼎中黑"/>
          <w:lang w:eastAsia="zh-TW"/>
        </w:rPr>
        <w:t>」一節。</w:t>
      </w:r>
    </w:p>
    <w:p w:rsidR="00725290" w:rsidRPr="002E6616" w:rsidRDefault="00725290" w:rsidP="003F7DDE">
      <w:pPr>
        <w:pStyle w:val="Norm"/>
        <w:rPr>
          <w:rFonts w:eastAsia="文鼎中黑"/>
          <w:lang w:eastAsia="zh-TW"/>
        </w:rPr>
      </w:pPr>
      <w:r w:rsidRPr="002E6616">
        <w:rPr>
          <w:rFonts w:eastAsia="文鼎中黑"/>
          <w:lang w:eastAsia="zh-TW"/>
        </w:rPr>
        <w:t>以下描述</w:t>
      </w:r>
      <w:r w:rsidRPr="002E6616">
        <w:rPr>
          <w:rFonts w:eastAsia="文鼎中黑"/>
          <w:lang w:eastAsia="zh-TW"/>
        </w:rPr>
        <w:t xml:space="preserve"> Slmgr.vbs </w:t>
      </w:r>
      <w:r w:rsidRPr="002E6616">
        <w:rPr>
          <w:rFonts w:eastAsia="文鼎中黑"/>
          <w:lang w:eastAsia="zh-TW"/>
        </w:rPr>
        <w:t>指令碼的語法，表</w:t>
      </w:r>
      <w:r w:rsidR="00AC4339">
        <w:rPr>
          <w:rFonts w:eastAsia="文鼎中黑"/>
          <w:lang w:eastAsia="zh-TW"/>
        </w:rPr>
        <w:t> 2</w:t>
      </w:r>
      <w:r w:rsidRPr="002E6616">
        <w:rPr>
          <w:rFonts w:eastAsia="文鼎中黑"/>
          <w:lang w:eastAsia="zh-TW"/>
        </w:rPr>
        <w:t xml:space="preserve"> </w:t>
      </w:r>
      <w:r w:rsidRPr="002E6616">
        <w:rPr>
          <w:rFonts w:eastAsia="文鼎中黑"/>
          <w:lang w:eastAsia="zh-TW"/>
        </w:rPr>
        <w:t>描述每一個命令列選項：</w:t>
      </w:r>
    </w:p>
    <w:p w:rsidR="0004039B" w:rsidRPr="002E6616" w:rsidRDefault="0004039B" w:rsidP="00667C11">
      <w:pPr>
        <w:pStyle w:val="Code"/>
        <w:rPr>
          <w:rFonts w:ascii="Verdana" w:eastAsia="文鼎中黑" w:hAnsi="Verdana"/>
          <w:lang w:eastAsia="zh-TW"/>
        </w:rPr>
      </w:pPr>
      <w:r w:rsidRPr="00D261B7">
        <w:rPr>
          <w:rFonts w:eastAsia="文鼎中黑" w:cs="Courier New"/>
          <w:lang w:eastAsia="zh-TW"/>
        </w:rPr>
        <w:t>slmgr.vbs</w:t>
      </w:r>
      <w:r w:rsidRPr="002E6616">
        <w:rPr>
          <w:rFonts w:ascii="Verdana" w:eastAsia="文鼎中黑" w:hAnsi="Verdana"/>
          <w:lang w:eastAsia="zh-TW"/>
        </w:rPr>
        <w:t xml:space="preserve"> </w:t>
      </w:r>
      <w:r w:rsidRPr="00D65B8E">
        <w:rPr>
          <w:rFonts w:ascii="PMingLiU" w:eastAsia="PMingLiU" w:hAnsi="PMingLiU"/>
          <w:lang w:eastAsia="zh-TW"/>
        </w:rPr>
        <w:t>[電腦名稱 [使用者</w:t>
      </w:r>
      <w:r w:rsidR="00CA281D" w:rsidRPr="00CA281D">
        <w:rPr>
          <w:rFonts w:ascii="PMingLiU" w:eastAsia="PMingLiU" w:hAnsi="PMingLiU"/>
          <w:lang w:eastAsia="zh-TW"/>
        </w:rPr>
        <w:t>] [</w:t>
      </w:r>
      <w:r w:rsidRPr="00D65B8E">
        <w:rPr>
          <w:rFonts w:ascii="PMingLiU" w:eastAsia="PMingLiU" w:hAnsi="PMingLiU"/>
          <w:lang w:eastAsia="zh-TW"/>
        </w:rPr>
        <w:t>密碼]] [&lt;選項&gt;]</w:t>
      </w:r>
    </w:p>
    <w:p w:rsidR="00EF4222" w:rsidRPr="002E6616" w:rsidRDefault="00EF4222" w:rsidP="00667C11">
      <w:pPr>
        <w:pStyle w:val="Code"/>
        <w:rPr>
          <w:rFonts w:ascii="Verdana" w:eastAsia="文鼎中黑" w:hAnsi="Verdana"/>
          <w:lang w:eastAsia="zh-TW"/>
        </w:rPr>
      </w:pPr>
    </w:p>
    <w:p w:rsidR="00342046" w:rsidRPr="002E6616" w:rsidRDefault="001B2987">
      <w:pPr>
        <w:pStyle w:val="Alert"/>
        <w:rPr>
          <w:rFonts w:eastAsia="文鼎中黑"/>
          <w:lang w:eastAsia="zh-TW"/>
        </w:rPr>
      </w:pPr>
      <w:r w:rsidRPr="002E6616">
        <w:rPr>
          <w:rStyle w:val="Strong"/>
          <w:rFonts w:eastAsia="文鼎中黑"/>
          <w:lang w:eastAsia="zh-TW"/>
        </w:rPr>
        <w:t>注：</w:t>
      </w:r>
      <w:r w:rsidRPr="002E6616">
        <w:rPr>
          <w:rFonts w:eastAsia="文鼎中黑"/>
          <w:lang w:eastAsia="zh-TW"/>
        </w:rPr>
        <w:t>關於其他使用大量啟用的軟體，如需相關支援，請參閱特別針對這些應用程式所撰寫的文件。</w:t>
      </w:r>
      <w:r w:rsidRPr="002E6616">
        <w:rPr>
          <w:rFonts w:eastAsia="文鼎中黑"/>
          <w:lang w:eastAsia="zh-TW"/>
        </w:rPr>
        <w:br/>
      </w:r>
    </w:p>
    <w:p w:rsidR="0004039B" w:rsidRPr="002E6616" w:rsidRDefault="00667C11" w:rsidP="00897FEE">
      <w:pPr>
        <w:pStyle w:val="Label"/>
        <w:rPr>
          <w:rFonts w:eastAsia="文鼎中黑"/>
          <w:lang w:eastAsia="zh-TW"/>
        </w:rPr>
      </w:pPr>
      <w:r w:rsidRPr="002E6616">
        <w:rPr>
          <w:rFonts w:eastAsia="文鼎中黑"/>
          <w:lang w:eastAsia="zh-TW"/>
        </w:rPr>
        <w:t>表</w:t>
      </w:r>
      <w:r w:rsidRPr="002E6616">
        <w:rPr>
          <w:rFonts w:eastAsia="文鼎中黑"/>
          <w:lang w:eastAsia="zh-TW"/>
        </w:rPr>
        <w:t xml:space="preserve"> 2. Slmgr.vbs </w:t>
      </w:r>
      <w:r w:rsidRPr="002E6616">
        <w:rPr>
          <w:rFonts w:eastAsia="文鼎中黑"/>
          <w:lang w:eastAsia="zh-TW"/>
        </w:rPr>
        <w:t>命令列選項</w:t>
      </w:r>
    </w:p>
    <w:p w:rsidR="00AA5A42" w:rsidRPr="002E6616" w:rsidRDefault="00AA5A42" w:rsidP="00AA5A42">
      <w:pPr>
        <w:pStyle w:val="TableSpacing"/>
        <w:rPr>
          <w:rFonts w:eastAsia="文鼎中黑"/>
          <w:lang w:eastAsia="zh-TW"/>
        </w:rPr>
      </w:pPr>
    </w:p>
    <w:tbl>
      <w:tblPr>
        <w:tblStyle w:val="TableGrid"/>
        <w:tblW w:w="0" w:type="auto"/>
        <w:tblInd w:w="108" w:type="dxa"/>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single" w:sz="4" w:space="0" w:color="4F81BD" w:themeColor="accent1"/>
        </w:tblBorders>
        <w:tblLayout w:type="fixed"/>
        <w:tblLook w:val="04A0"/>
      </w:tblPr>
      <w:tblGrid>
        <w:gridCol w:w="2880"/>
        <w:gridCol w:w="6480"/>
      </w:tblGrid>
      <w:tr w:rsidR="0004039B" w:rsidRPr="002E6616" w:rsidTr="00613D8B">
        <w:trPr>
          <w:cantSplit/>
          <w:tblHeader/>
        </w:trPr>
        <w:tc>
          <w:tcPr>
            <w:tcW w:w="2880" w:type="dxa"/>
            <w:shd w:val="clear" w:color="auto" w:fill="B8CCE4" w:themeFill="accent1" w:themeFillTint="66"/>
          </w:tcPr>
          <w:p w:rsidR="00342046" w:rsidRPr="002E6616" w:rsidRDefault="001B2987" w:rsidP="007637BB">
            <w:pPr>
              <w:pStyle w:val="tabletext"/>
              <w:rPr>
                <w:rStyle w:val="Strong"/>
                <w:rFonts w:eastAsia="文鼎中黑"/>
              </w:rPr>
            </w:pPr>
            <w:r w:rsidRPr="002E6616">
              <w:rPr>
                <w:rStyle w:val="Strong"/>
                <w:rFonts w:eastAsia="文鼎中黑"/>
              </w:rPr>
              <w:t>選項</w:t>
            </w:r>
          </w:p>
        </w:tc>
        <w:tc>
          <w:tcPr>
            <w:tcW w:w="6480" w:type="dxa"/>
            <w:shd w:val="clear" w:color="auto" w:fill="B8CCE4" w:themeFill="accent1" w:themeFillTint="66"/>
          </w:tcPr>
          <w:p w:rsidR="00342046" w:rsidRPr="002E6616" w:rsidRDefault="001B2987" w:rsidP="007637BB">
            <w:pPr>
              <w:pStyle w:val="tabletext"/>
              <w:rPr>
                <w:rStyle w:val="Strong"/>
                <w:rFonts w:eastAsia="文鼎中黑"/>
              </w:rPr>
            </w:pPr>
            <w:r w:rsidRPr="002E6616">
              <w:rPr>
                <w:rStyle w:val="Strong"/>
                <w:rFonts w:eastAsia="文鼎中黑"/>
              </w:rPr>
              <w:t>描述</w:t>
            </w:r>
          </w:p>
        </w:tc>
      </w:tr>
      <w:tr w:rsidR="0004039B" w:rsidRPr="002E6616" w:rsidTr="00613D8B">
        <w:trPr>
          <w:cantSplit/>
        </w:trPr>
        <w:tc>
          <w:tcPr>
            <w:tcW w:w="2880" w:type="dxa"/>
          </w:tcPr>
          <w:p w:rsidR="00342046" w:rsidRPr="002E6616" w:rsidRDefault="001B2987" w:rsidP="007637BB">
            <w:pPr>
              <w:pStyle w:val="tabletext"/>
              <w:rPr>
                <w:rStyle w:val="Strong"/>
                <w:rFonts w:eastAsia="文鼎中黑"/>
              </w:rPr>
            </w:pPr>
            <w:r w:rsidRPr="002E6616">
              <w:rPr>
                <w:rStyle w:val="Strong"/>
                <w:rFonts w:eastAsia="文鼎中黑"/>
              </w:rPr>
              <w:t>[</w:t>
            </w:r>
            <w:r w:rsidRPr="002E6616">
              <w:rPr>
                <w:rStyle w:val="Strong"/>
                <w:rFonts w:eastAsia="文鼎中黑"/>
              </w:rPr>
              <w:t>電腦名稱</w:t>
            </w:r>
            <w:r w:rsidRPr="002E6616">
              <w:rPr>
                <w:rStyle w:val="Strong"/>
                <w:rFonts w:eastAsia="文鼎中黑"/>
              </w:rPr>
              <w:t>]</w:t>
            </w:r>
          </w:p>
        </w:tc>
        <w:tc>
          <w:tcPr>
            <w:tcW w:w="6480" w:type="dxa"/>
          </w:tcPr>
          <w:p w:rsidR="00342046" w:rsidRPr="002E6616" w:rsidRDefault="001B2987" w:rsidP="007637BB">
            <w:pPr>
              <w:pStyle w:val="tabletext"/>
              <w:rPr>
                <w:rFonts w:eastAsia="文鼎中黑"/>
                <w:szCs w:val="20"/>
                <w:lang w:eastAsia="zh-TW"/>
              </w:rPr>
            </w:pPr>
            <w:r w:rsidRPr="002E6616">
              <w:rPr>
                <w:rFonts w:eastAsia="文鼎中黑"/>
                <w:lang w:eastAsia="zh-TW"/>
              </w:rPr>
              <w:t>遠端電腦的名稱（預設值為本機電腦）</w:t>
            </w:r>
          </w:p>
        </w:tc>
      </w:tr>
      <w:tr w:rsidR="0004039B" w:rsidRPr="002E6616" w:rsidTr="00613D8B">
        <w:trPr>
          <w:cantSplit/>
        </w:trPr>
        <w:tc>
          <w:tcPr>
            <w:tcW w:w="2880" w:type="dxa"/>
          </w:tcPr>
          <w:p w:rsidR="00342046" w:rsidRPr="002E6616" w:rsidRDefault="001B2987" w:rsidP="007637BB">
            <w:pPr>
              <w:pStyle w:val="tabletext"/>
              <w:rPr>
                <w:rStyle w:val="Strong"/>
                <w:rFonts w:eastAsia="文鼎中黑"/>
              </w:rPr>
            </w:pPr>
            <w:r w:rsidRPr="002E6616">
              <w:rPr>
                <w:rStyle w:val="Strong"/>
                <w:rFonts w:eastAsia="文鼎中黑"/>
              </w:rPr>
              <w:t>[</w:t>
            </w:r>
            <w:r w:rsidRPr="002E6616">
              <w:rPr>
                <w:rStyle w:val="Strong"/>
                <w:rFonts w:eastAsia="文鼎中黑"/>
              </w:rPr>
              <w:t>使用者</w:t>
            </w:r>
            <w:r w:rsidRPr="002E6616">
              <w:rPr>
                <w:rStyle w:val="Strong"/>
                <w:rFonts w:eastAsia="文鼎中黑"/>
              </w:rPr>
              <w:t>]</w:t>
            </w:r>
          </w:p>
        </w:tc>
        <w:tc>
          <w:tcPr>
            <w:tcW w:w="6480" w:type="dxa"/>
          </w:tcPr>
          <w:p w:rsidR="00342046" w:rsidRPr="002E6616" w:rsidRDefault="001B2987" w:rsidP="007637BB">
            <w:pPr>
              <w:pStyle w:val="tabletext"/>
              <w:rPr>
                <w:rFonts w:eastAsia="文鼎中黑"/>
                <w:szCs w:val="20"/>
                <w:lang w:eastAsia="zh-TW"/>
              </w:rPr>
            </w:pPr>
            <w:r w:rsidRPr="002E6616">
              <w:rPr>
                <w:rFonts w:eastAsia="文鼎中黑"/>
                <w:lang w:eastAsia="zh-TW"/>
              </w:rPr>
              <w:t>在遠端電腦上具有必要權限的帳戶</w:t>
            </w:r>
          </w:p>
        </w:tc>
      </w:tr>
      <w:tr w:rsidR="0004039B" w:rsidRPr="002E6616" w:rsidTr="00613D8B">
        <w:trPr>
          <w:cantSplit/>
        </w:trPr>
        <w:tc>
          <w:tcPr>
            <w:tcW w:w="2880" w:type="dxa"/>
          </w:tcPr>
          <w:p w:rsidR="00342046" w:rsidRPr="002E6616" w:rsidRDefault="001B2987" w:rsidP="00020E92">
            <w:pPr>
              <w:pStyle w:val="tabletext"/>
              <w:pageBreakBefore/>
              <w:rPr>
                <w:rStyle w:val="Strong"/>
                <w:rFonts w:eastAsia="文鼎中黑"/>
              </w:rPr>
            </w:pPr>
            <w:r w:rsidRPr="002E6616">
              <w:rPr>
                <w:rStyle w:val="Strong"/>
                <w:rFonts w:eastAsia="文鼎中黑"/>
              </w:rPr>
              <w:lastRenderedPageBreak/>
              <w:t>[</w:t>
            </w:r>
            <w:r w:rsidRPr="002E6616">
              <w:rPr>
                <w:rStyle w:val="Strong"/>
                <w:rFonts w:eastAsia="文鼎中黑"/>
              </w:rPr>
              <w:t>密碼</w:t>
            </w:r>
            <w:r w:rsidRPr="002E6616">
              <w:rPr>
                <w:rStyle w:val="Strong"/>
                <w:rFonts w:eastAsia="文鼎中黑"/>
              </w:rPr>
              <w:t>]</w:t>
            </w:r>
          </w:p>
        </w:tc>
        <w:tc>
          <w:tcPr>
            <w:tcW w:w="6480" w:type="dxa"/>
          </w:tcPr>
          <w:p w:rsidR="00342046" w:rsidRPr="002E6616" w:rsidRDefault="001B2987" w:rsidP="00020E92">
            <w:pPr>
              <w:pStyle w:val="tabletext"/>
              <w:pageBreakBefore/>
              <w:rPr>
                <w:rFonts w:eastAsia="文鼎中黑"/>
                <w:szCs w:val="20"/>
                <w:lang w:eastAsia="zh-TW"/>
              </w:rPr>
            </w:pPr>
            <w:r w:rsidRPr="002E6616">
              <w:rPr>
                <w:rFonts w:eastAsia="文鼎中黑"/>
                <w:lang w:eastAsia="zh-TW"/>
              </w:rPr>
              <w:t>在遠端電腦上具有必要權限之帳戶的密碼</w:t>
            </w:r>
          </w:p>
        </w:tc>
      </w:tr>
      <w:tr w:rsidR="005B3505" w:rsidRPr="002E6616" w:rsidTr="00613D8B">
        <w:trPr>
          <w:cantSplit/>
        </w:trPr>
        <w:tc>
          <w:tcPr>
            <w:tcW w:w="9360" w:type="dxa"/>
            <w:gridSpan w:val="2"/>
            <w:shd w:val="clear" w:color="auto" w:fill="DBE5F1" w:themeFill="accent1" w:themeFillTint="33"/>
          </w:tcPr>
          <w:p w:rsidR="00342046" w:rsidRPr="002E6616" w:rsidRDefault="001B2987" w:rsidP="007637BB">
            <w:pPr>
              <w:pStyle w:val="tabletext"/>
              <w:rPr>
                <w:rStyle w:val="Strong"/>
                <w:rFonts w:eastAsia="文鼎中黑"/>
              </w:rPr>
            </w:pPr>
            <w:r w:rsidRPr="002E6616">
              <w:rPr>
                <w:rStyle w:val="Strong"/>
                <w:rFonts w:eastAsia="文鼎中黑"/>
              </w:rPr>
              <w:t>全域選項</w:t>
            </w:r>
          </w:p>
        </w:tc>
      </w:tr>
      <w:tr w:rsidR="0004039B" w:rsidRPr="002E6616" w:rsidTr="00613D8B">
        <w:trPr>
          <w:cantSplit/>
        </w:trPr>
        <w:tc>
          <w:tcPr>
            <w:tcW w:w="2880" w:type="dxa"/>
          </w:tcPr>
          <w:p w:rsidR="00342046" w:rsidRPr="002E6616" w:rsidRDefault="001B2987" w:rsidP="007637BB">
            <w:pPr>
              <w:pStyle w:val="tabletext"/>
              <w:rPr>
                <w:rStyle w:val="Strong"/>
                <w:rFonts w:eastAsia="文鼎中黑"/>
              </w:rPr>
            </w:pPr>
            <w:r w:rsidRPr="002E6616">
              <w:rPr>
                <w:rStyle w:val="Strong"/>
                <w:rFonts w:eastAsia="文鼎中黑"/>
              </w:rPr>
              <w:t xml:space="preserve">/ipk </w:t>
            </w:r>
            <w:r w:rsidRPr="002E6616">
              <w:rPr>
                <w:rStyle w:val="Strong"/>
                <w:rFonts w:eastAsia="文鼎中黑"/>
              </w:rPr>
              <w:t>產品金鑰</w:t>
            </w:r>
          </w:p>
        </w:tc>
        <w:tc>
          <w:tcPr>
            <w:tcW w:w="6480" w:type="dxa"/>
          </w:tcPr>
          <w:p w:rsidR="00342046" w:rsidRPr="002E6616" w:rsidRDefault="001B2987" w:rsidP="00797797">
            <w:pPr>
              <w:pStyle w:val="tabletext"/>
              <w:jc w:val="both"/>
              <w:rPr>
                <w:rFonts w:eastAsia="文鼎中黑"/>
                <w:szCs w:val="20"/>
                <w:lang w:eastAsia="zh-TW"/>
              </w:rPr>
            </w:pPr>
            <w:r w:rsidRPr="002E6616">
              <w:rPr>
                <w:rFonts w:eastAsia="文鼎中黑"/>
                <w:lang w:eastAsia="zh-TW"/>
              </w:rPr>
              <w:t>嘗試安裝</w:t>
            </w:r>
            <w:r w:rsidRPr="002E6616">
              <w:rPr>
                <w:rFonts w:eastAsia="文鼎中黑"/>
                <w:lang w:eastAsia="zh-TW"/>
              </w:rPr>
              <w:t xml:space="preserve"> 5×5 </w:t>
            </w:r>
            <w:r w:rsidRPr="002E6616">
              <w:rPr>
                <w:rFonts w:eastAsia="文鼎中黑"/>
                <w:lang w:eastAsia="zh-TW"/>
              </w:rPr>
              <w:t>產品金鑰。由此參數提供的產品金鑰已確認有效，且適用於已安裝的作業系統。如果無效，則傳回錯誤。</w:t>
            </w:r>
          </w:p>
          <w:p w:rsidR="00342046" w:rsidRPr="002E6616" w:rsidRDefault="001B2987" w:rsidP="00797797">
            <w:pPr>
              <w:pStyle w:val="tabletext"/>
              <w:jc w:val="both"/>
              <w:rPr>
                <w:rFonts w:eastAsia="文鼎中黑"/>
                <w:szCs w:val="20"/>
                <w:lang w:eastAsia="zh-TW"/>
              </w:rPr>
            </w:pPr>
            <w:r w:rsidRPr="002E6616">
              <w:rPr>
                <w:rFonts w:eastAsia="文鼎中黑"/>
                <w:lang w:eastAsia="zh-TW"/>
              </w:rPr>
              <w:t>如果金鑰有效且適用，則安裝金鑰。如果已安裝金鑰，則自動取代它。</w:t>
            </w:r>
          </w:p>
          <w:p w:rsidR="00342046" w:rsidRPr="002E6616" w:rsidRDefault="001B2987" w:rsidP="00797797">
            <w:pPr>
              <w:pStyle w:val="tabletext"/>
              <w:jc w:val="both"/>
              <w:rPr>
                <w:rFonts w:eastAsia="文鼎中黑"/>
                <w:szCs w:val="20"/>
                <w:lang w:eastAsia="zh-TW"/>
              </w:rPr>
            </w:pPr>
            <w:r w:rsidRPr="002E6616">
              <w:rPr>
                <w:rFonts w:eastAsia="文鼎中黑"/>
                <w:lang w:eastAsia="zh-TW"/>
              </w:rPr>
              <w:t>為了避免授權服務不穩定，應該重新啟動系統，或重新啟動軟體保護服務。</w:t>
            </w:r>
          </w:p>
          <w:p w:rsidR="00342046" w:rsidRPr="002E6616" w:rsidRDefault="001B2987" w:rsidP="00797797">
            <w:pPr>
              <w:pStyle w:val="tabletext"/>
              <w:jc w:val="both"/>
              <w:rPr>
                <w:rFonts w:eastAsia="文鼎中黑"/>
                <w:szCs w:val="20"/>
                <w:lang w:eastAsia="zh-TW"/>
              </w:rPr>
            </w:pPr>
            <w:r w:rsidRPr="002E6616">
              <w:rPr>
                <w:rFonts w:eastAsia="文鼎中黑"/>
                <w:lang w:eastAsia="zh-TW"/>
              </w:rPr>
              <w:t>必須在升級的命令提示字元下執行此操作，不然就必須設定</w:t>
            </w:r>
            <w:r w:rsidRPr="002E6616">
              <w:rPr>
                <w:rStyle w:val="Strong"/>
                <w:rFonts w:eastAsia="文鼎中黑"/>
                <w:b w:val="0"/>
                <w:bCs w:val="0"/>
                <w:szCs w:val="24"/>
                <w:lang w:eastAsia="zh-TW"/>
              </w:rPr>
              <w:t>標準使用者操作</w:t>
            </w:r>
            <w:r w:rsidRPr="002E6616">
              <w:rPr>
                <w:rFonts w:eastAsia="文鼎中黑"/>
                <w:lang w:eastAsia="zh-TW"/>
              </w:rPr>
              <w:t>登錄值，以允許不具權限的使用者可額外存取軟體保護服務。</w:t>
            </w:r>
          </w:p>
        </w:tc>
      </w:tr>
      <w:tr w:rsidR="0004039B" w:rsidRPr="002E6616" w:rsidTr="00613D8B">
        <w:trPr>
          <w:cantSplit/>
        </w:trPr>
        <w:tc>
          <w:tcPr>
            <w:tcW w:w="2880" w:type="dxa"/>
          </w:tcPr>
          <w:p w:rsidR="00342046" w:rsidRPr="002E6616" w:rsidRDefault="001B2987" w:rsidP="007637BB">
            <w:pPr>
              <w:pStyle w:val="tabletext"/>
              <w:rPr>
                <w:rFonts w:eastAsia="文鼎中黑"/>
                <w:szCs w:val="20"/>
              </w:rPr>
            </w:pPr>
            <w:r w:rsidRPr="002E6616">
              <w:rPr>
                <w:rStyle w:val="Strong"/>
                <w:rFonts w:eastAsia="文鼎中黑"/>
              </w:rPr>
              <w:t>/ato [</w:t>
            </w:r>
            <w:r w:rsidRPr="002E6616">
              <w:rPr>
                <w:rStyle w:val="Strong"/>
                <w:rFonts w:eastAsia="文鼎中黑"/>
              </w:rPr>
              <w:t>啟用識別碼</w:t>
            </w:r>
            <w:r w:rsidRPr="002E6616">
              <w:rPr>
                <w:rStyle w:val="Strong"/>
                <w:rFonts w:eastAsia="文鼎中黑"/>
              </w:rPr>
              <w:t>]</w:t>
            </w:r>
          </w:p>
        </w:tc>
        <w:tc>
          <w:tcPr>
            <w:tcW w:w="6480" w:type="dxa"/>
          </w:tcPr>
          <w:p w:rsidR="00342046" w:rsidRPr="002E6616" w:rsidRDefault="001B2987" w:rsidP="00797797">
            <w:pPr>
              <w:pStyle w:val="tabletext"/>
              <w:jc w:val="both"/>
              <w:rPr>
                <w:rFonts w:eastAsia="文鼎中黑"/>
                <w:szCs w:val="20"/>
                <w:lang w:eastAsia="zh-TW"/>
              </w:rPr>
            </w:pPr>
            <w:r w:rsidRPr="002E6616">
              <w:rPr>
                <w:rFonts w:eastAsia="文鼎中黑"/>
                <w:lang w:eastAsia="zh-TW"/>
              </w:rPr>
              <w:t>對於已安裝</w:t>
            </w:r>
            <w:r w:rsidRPr="002E6616">
              <w:rPr>
                <w:rFonts w:eastAsia="文鼎中黑"/>
                <w:lang w:eastAsia="zh-TW"/>
              </w:rPr>
              <w:t xml:space="preserve"> KMS </w:t>
            </w:r>
            <w:r w:rsidRPr="002E6616">
              <w:rPr>
                <w:rFonts w:eastAsia="文鼎中黑"/>
                <w:lang w:eastAsia="zh-TW"/>
              </w:rPr>
              <w:t>主機金鑰或多重啟用金鑰</w:t>
            </w:r>
            <w:r w:rsidRPr="002E6616">
              <w:rPr>
                <w:rFonts w:eastAsia="文鼎中黑"/>
                <w:lang w:eastAsia="zh-TW"/>
              </w:rPr>
              <w:t xml:space="preserve"> (MAK) </w:t>
            </w:r>
            <w:r w:rsidRPr="002E6616">
              <w:rPr>
                <w:rFonts w:eastAsia="文鼎中黑"/>
                <w:lang w:eastAsia="zh-TW"/>
              </w:rPr>
              <w:t>的零售版本和大量授權系統，</w:t>
            </w:r>
            <w:r w:rsidRPr="002E6616">
              <w:rPr>
                <w:rStyle w:val="Strong"/>
                <w:rFonts w:eastAsia="文鼎中黑"/>
                <w:lang w:eastAsia="zh-TW"/>
              </w:rPr>
              <w:t>/ato</w:t>
            </w:r>
            <w:r w:rsidRPr="002E6616">
              <w:rPr>
                <w:rFonts w:eastAsia="文鼎中黑"/>
                <w:lang w:eastAsia="zh-TW"/>
              </w:rPr>
              <w:t xml:space="preserve"> </w:t>
            </w:r>
            <w:r w:rsidRPr="002E6616">
              <w:rPr>
                <w:rFonts w:eastAsia="文鼎中黑"/>
                <w:lang w:eastAsia="zh-TW"/>
              </w:rPr>
              <w:t>會提示</w:t>
            </w:r>
            <w:r w:rsidRPr="002E6616">
              <w:rPr>
                <w:rFonts w:eastAsia="文鼎中黑"/>
                <w:lang w:eastAsia="zh-TW"/>
              </w:rPr>
              <w:t xml:space="preserve"> Windows </w:t>
            </w:r>
            <w:r w:rsidRPr="002E6616">
              <w:rPr>
                <w:rFonts w:eastAsia="文鼎中黑"/>
                <w:lang w:eastAsia="zh-TW"/>
              </w:rPr>
              <w:t>嘗試進行線上啟用。</w:t>
            </w:r>
          </w:p>
          <w:p w:rsidR="00342046" w:rsidRPr="002E6616" w:rsidRDefault="001B2987" w:rsidP="00797797">
            <w:pPr>
              <w:pStyle w:val="tabletext"/>
              <w:jc w:val="both"/>
              <w:rPr>
                <w:rFonts w:eastAsia="文鼎中黑"/>
                <w:szCs w:val="20"/>
                <w:lang w:eastAsia="zh-TW"/>
              </w:rPr>
            </w:pPr>
            <w:r w:rsidRPr="002E6616">
              <w:rPr>
                <w:rFonts w:eastAsia="文鼎中黑"/>
                <w:lang w:eastAsia="zh-TW"/>
              </w:rPr>
              <w:t>對於已安裝一般大量授權金鑰</w:t>
            </w:r>
            <w:r w:rsidRPr="002E6616">
              <w:rPr>
                <w:rFonts w:eastAsia="文鼎中黑"/>
                <w:lang w:eastAsia="zh-TW"/>
              </w:rPr>
              <w:t xml:space="preserve"> (GVLK) </w:t>
            </w:r>
            <w:r w:rsidRPr="002E6616">
              <w:rPr>
                <w:rFonts w:eastAsia="文鼎中黑"/>
                <w:lang w:eastAsia="zh-TW"/>
              </w:rPr>
              <w:t>的系統，此參數會提示嘗試進行</w:t>
            </w:r>
            <w:r w:rsidRPr="002E6616">
              <w:rPr>
                <w:rFonts w:eastAsia="文鼎中黑"/>
                <w:lang w:eastAsia="zh-TW"/>
              </w:rPr>
              <w:t xml:space="preserve"> KMS </w:t>
            </w:r>
            <w:r w:rsidRPr="002E6616">
              <w:rPr>
                <w:rFonts w:eastAsia="文鼎中黑"/>
                <w:lang w:eastAsia="zh-TW"/>
              </w:rPr>
              <w:t>啟用。執行</w:t>
            </w:r>
            <w:r w:rsidRPr="002E6616">
              <w:rPr>
                <w:rFonts w:eastAsia="文鼎中黑"/>
                <w:lang w:eastAsia="zh-TW"/>
              </w:rPr>
              <w:t xml:space="preserve"> </w:t>
            </w:r>
            <w:r w:rsidRPr="002E6616">
              <w:rPr>
                <w:rStyle w:val="Strong"/>
                <w:rFonts w:eastAsia="文鼎中黑"/>
                <w:lang w:eastAsia="zh-TW"/>
              </w:rPr>
              <w:t>/ato</w:t>
            </w:r>
            <w:r w:rsidRPr="002E6616">
              <w:rPr>
                <w:rFonts w:eastAsia="文鼎中黑"/>
                <w:lang w:eastAsia="zh-TW"/>
              </w:rPr>
              <w:t xml:space="preserve"> </w:t>
            </w:r>
            <w:r w:rsidRPr="002E6616">
              <w:rPr>
                <w:rFonts w:eastAsia="文鼎中黑"/>
                <w:lang w:eastAsia="zh-TW"/>
              </w:rPr>
              <w:t>時，已設定為暫停自動嘗試</w:t>
            </w:r>
            <w:r w:rsidRPr="002E6616">
              <w:rPr>
                <w:rFonts w:eastAsia="文鼎中黑"/>
                <w:lang w:eastAsia="zh-TW"/>
              </w:rPr>
              <w:t xml:space="preserve"> KMS </w:t>
            </w:r>
            <w:r w:rsidRPr="002E6616">
              <w:rPr>
                <w:rFonts w:eastAsia="文鼎中黑"/>
                <w:lang w:eastAsia="zh-TW"/>
              </w:rPr>
              <w:t>啟用</w:t>
            </w:r>
            <w:r w:rsidRPr="002E6616">
              <w:rPr>
                <w:rFonts w:eastAsia="文鼎中黑"/>
                <w:lang w:eastAsia="zh-TW"/>
              </w:rPr>
              <w:t xml:space="preserve"> (</w:t>
            </w:r>
            <w:r w:rsidRPr="002E6616">
              <w:rPr>
                <w:rStyle w:val="Strong"/>
                <w:rFonts w:eastAsia="文鼎中黑"/>
                <w:lang w:eastAsia="zh-TW"/>
              </w:rPr>
              <w:t>/stao</w:t>
            </w:r>
            <w:r w:rsidRPr="002E6616">
              <w:rPr>
                <w:rFonts w:eastAsia="文鼎中黑"/>
                <w:lang w:eastAsia="zh-TW"/>
              </w:rPr>
              <w:t xml:space="preserve">) </w:t>
            </w:r>
            <w:r w:rsidRPr="002E6616">
              <w:rPr>
                <w:rFonts w:eastAsia="文鼎中黑"/>
                <w:lang w:eastAsia="zh-TW"/>
              </w:rPr>
              <w:t>的系統仍然會嘗試</w:t>
            </w:r>
            <w:r w:rsidRPr="002E6616">
              <w:rPr>
                <w:rFonts w:eastAsia="文鼎中黑"/>
                <w:lang w:eastAsia="zh-TW"/>
              </w:rPr>
              <w:t xml:space="preserve"> KMS </w:t>
            </w:r>
            <w:r w:rsidRPr="002E6616">
              <w:rPr>
                <w:rFonts w:eastAsia="文鼎中黑"/>
                <w:lang w:eastAsia="zh-TW"/>
              </w:rPr>
              <w:t>啟用。</w:t>
            </w:r>
          </w:p>
          <w:p w:rsidR="00342046" w:rsidRPr="002E6616" w:rsidRDefault="001B2987" w:rsidP="00797797">
            <w:pPr>
              <w:pStyle w:val="tabletext"/>
              <w:jc w:val="both"/>
              <w:rPr>
                <w:rFonts w:eastAsia="文鼎中黑"/>
                <w:szCs w:val="20"/>
                <w:lang w:eastAsia="zh-TW"/>
              </w:rPr>
            </w:pPr>
            <w:r w:rsidRPr="002E6616">
              <w:rPr>
                <w:rFonts w:eastAsia="文鼎中黑"/>
                <w:lang w:eastAsia="zh-TW"/>
              </w:rPr>
              <w:t>參數</w:t>
            </w:r>
            <w:r w:rsidRPr="002E6616">
              <w:rPr>
                <w:rFonts w:eastAsia="文鼎中黑"/>
                <w:lang w:eastAsia="zh-TW"/>
              </w:rPr>
              <w:t xml:space="preserve"> </w:t>
            </w:r>
            <w:r w:rsidRPr="002E6616">
              <w:rPr>
                <w:rStyle w:val="Strong"/>
                <w:rFonts w:eastAsia="文鼎中黑"/>
                <w:lang w:eastAsia="zh-TW"/>
              </w:rPr>
              <w:t>[</w:t>
            </w:r>
            <w:r w:rsidRPr="002E6616">
              <w:rPr>
                <w:rStyle w:val="Strong"/>
                <w:rFonts w:eastAsia="文鼎中黑"/>
                <w:lang w:eastAsia="zh-TW"/>
              </w:rPr>
              <w:t>啟用識別碼</w:t>
            </w:r>
            <w:r w:rsidRPr="002E6616">
              <w:rPr>
                <w:rStyle w:val="Strong"/>
                <w:rFonts w:eastAsia="文鼎中黑"/>
                <w:lang w:eastAsia="zh-TW"/>
              </w:rPr>
              <w:t>]</w:t>
            </w:r>
            <w:r w:rsidRPr="002E6616">
              <w:rPr>
                <w:rFonts w:eastAsia="文鼎中黑"/>
                <w:lang w:eastAsia="zh-TW"/>
              </w:rPr>
              <w:t xml:space="preserve"> </w:t>
            </w:r>
            <w:r w:rsidRPr="002E6616">
              <w:rPr>
                <w:rFonts w:eastAsia="文鼎中黑"/>
                <w:lang w:eastAsia="zh-TW"/>
              </w:rPr>
              <w:t>會擴充</w:t>
            </w:r>
            <w:r w:rsidRPr="002E6616">
              <w:rPr>
                <w:rFonts w:eastAsia="文鼎中黑"/>
                <w:lang w:eastAsia="zh-TW"/>
              </w:rPr>
              <w:t xml:space="preserve"> </w:t>
            </w:r>
            <w:r w:rsidRPr="002E6616">
              <w:rPr>
                <w:rStyle w:val="Strong"/>
                <w:rFonts w:eastAsia="文鼎中黑"/>
                <w:lang w:eastAsia="zh-TW"/>
              </w:rPr>
              <w:t>/ato</w:t>
            </w:r>
            <w:r w:rsidRPr="002E6616">
              <w:rPr>
                <w:rFonts w:eastAsia="文鼎中黑"/>
                <w:lang w:eastAsia="zh-TW"/>
              </w:rPr>
              <w:t xml:space="preserve"> </w:t>
            </w:r>
            <w:r w:rsidRPr="002E6616">
              <w:rPr>
                <w:rFonts w:eastAsia="文鼎中黑"/>
                <w:lang w:eastAsia="zh-TW"/>
              </w:rPr>
              <w:t>支援來識別電腦上安裝的</w:t>
            </w:r>
            <w:r w:rsidRPr="002E6616">
              <w:rPr>
                <w:rFonts w:eastAsia="文鼎中黑"/>
                <w:lang w:eastAsia="zh-TW"/>
              </w:rPr>
              <w:t xml:space="preserve"> Windows </w:t>
            </w:r>
            <w:r w:rsidRPr="002E6616">
              <w:rPr>
                <w:rFonts w:eastAsia="文鼎中黑"/>
                <w:lang w:eastAsia="zh-TW"/>
              </w:rPr>
              <w:t>版本。指定</w:t>
            </w:r>
            <w:r w:rsidRPr="002E6616">
              <w:rPr>
                <w:rFonts w:eastAsia="文鼎中黑"/>
                <w:lang w:eastAsia="zh-TW"/>
              </w:rPr>
              <w:t xml:space="preserve"> </w:t>
            </w:r>
            <w:r w:rsidRPr="002E6616">
              <w:rPr>
                <w:rStyle w:val="Strong"/>
                <w:rFonts w:eastAsia="文鼎中黑"/>
                <w:lang w:eastAsia="zh-TW"/>
              </w:rPr>
              <w:t>[</w:t>
            </w:r>
            <w:r w:rsidRPr="002E6616">
              <w:rPr>
                <w:rStyle w:val="Strong"/>
                <w:rFonts w:eastAsia="文鼎中黑"/>
                <w:lang w:eastAsia="zh-TW"/>
              </w:rPr>
              <w:t>啟用識別碼</w:t>
            </w:r>
            <w:r w:rsidRPr="002E6616">
              <w:rPr>
                <w:rStyle w:val="Strong"/>
                <w:rFonts w:eastAsia="文鼎中黑"/>
                <w:lang w:eastAsia="zh-TW"/>
              </w:rPr>
              <w:t>]</w:t>
            </w:r>
            <w:r w:rsidRPr="002E6616">
              <w:rPr>
                <w:rFonts w:eastAsia="文鼎中黑"/>
                <w:lang w:eastAsia="zh-TW"/>
              </w:rPr>
              <w:t xml:space="preserve"> </w:t>
            </w:r>
            <w:r w:rsidRPr="002E6616">
              <w:rPr>
                <w:rFonts w:eastAsia="文鼎中黑"/>
                <w:lang w:eastAsia="zh-TW"/>
              </w:rPr>
              <w:t>參數會將此選項的執行結果限定於該啟用識別碼相關聯的版本。執行</w:t>
            </w:r>
            <w:r w:rsidRPr="002E6616">
              <w:rPr>
                <w:rFonts w:eastAsia="文鼎中黑"/>
                <w:lang w:eastAsia="zh-TW"/>
              </w:rPr>
              <w:t xml:space="preserve"> </w:t>
            </w:r>
            <w:r w:rsidRPr="002E6616">
              <w:rPr>
                <w:rStyle w:val="Strong"/>
                <w:rFonts w:eastAsia="文鼎中黑"/>
                <w:lang w:eastAsia="zh-TW"/>
              </w:rPr>
              <w:t>Slmgr.vbs /dlv</w:t>
            </w:r>
            <w:r w:rsidRPr="002E6616">
              <w:rPr>
                <w:rStyle w:val="Strong"/>
                <w:rFonts w:eastAsia="文鼎中黑"/>
                <w:b w:val="0"/>
                <w:bCs w:val="0"/>
                <w:szCs w:val="24"/>
                <w:lang w:eastAsia="zh-TW"/>
              </w:rPr>
              <w:t xml:space="preserve"> all</w:t>
            </w:r>
            <w:r w:rsidRPr="002E6616">
              <w:rPr>
                <w:rFonts w:eastAsia="文鼎中黑"/>
                <w:lang w:eastAsia="zh-TW"/>
              </w:rPr>
              <w:t xml:space="preserve"> </w:t>
            </w:r>
            <w:r w:rsidRPr="002E6616">
              <w:rPr>
                <w:rFonts w:eastAsia="文鼎中黑"/>
                <w:lang w:eastAsia="zh-TW"/>
              </w:rPr>
              <w:t>可取得已安裝的</w:t>
            </w:r>
            <w:r w:rsidRPr="002E6616">
              <w:rPr>
                <w:rFonts w:eastAsia="文鼎中黑"/>
                <w:lang w:eastAsia="zh-TW"/>
              </w:rPr>
              <w:t xml:space="preserve"> Windows </w:t>
            </w:r>
            <w:r w:rsidRPr="002E6616">
              <w:rPr>
                <w:rFonts w:eastAsia="文鼎中黑"/>
                <w:lang w:eastAsia="zh-TW"/>
              </w:rPr>
              <w:t>版本的啟用識別碼。如果您需要支援其他應用程式，請參閱該應用程式所提供的指南，以取得進一步的指示。</w:t>
            </w:r>
          </w:p>
          <w:p w:rsidR="00342046" w:rsidRPr="002E6616" w:rsidRDefault="001B2987" w:rsidP="00797797">
            <w:pPr>
              <w:pStyle w:val="tabletext"/>
              <w:jc w:val="both"/>
              <w:rPr>
                <w:rFonts w:eastAsia="文鼎中黑"/>
                <w:szCs w:val="20"/>
                <w:lang w:eastAsia="zh-TW"/>
              </w:rPr>
            </w:pPr>
            <w:r w:rsidRPr="002E6616">
              <w:rPr>
                <w:rFonts w:eastAsia="文鼎中黑"/>
                <w:lang w:eastAsia="zh-TW"/>
              </w:rPr>
              <w:t xml:space="preserve">KMS </w:t>
            </w:r>
            <w:r w:rsidRPr="002E6616">
              <w:rPr>
                <w:rFonts w:eastAsia="文鼎中黑"/>
                <w:lang w:eastAsia="zh-TW"/>
              </w:rPr>
              <w:t>啟用不需要較高的權限。但是，線上啟用需要提高權限，不然就必須設定</w:t>
            </w:r>
            <w:r w:rsidRPr="002E6616">
              <w:rPr>
                <w:rStyle w:val="Strong"/>
                <w:rFonts w:eastAsia="文鼎中黑"/>
                <w:b w:val="0"/>
                <w:bCs w:val="0"/>
                <w:szCs w:val="24"/>
                <w:lang w:eastAsia="zh-TW"/>
              </w:rPr>
              <w:t>標準使用者操作</w:t>
            </w:r>
            <w:r w:rsidRPr="002E6616">
              <w:rPr>
                <w:rFonts w:eastAsia="文鼎中黑"/>
                <w:lang w:eastAsia="zh-TW"/>
              </w:rPr>
              <w:t>登錄值，以允許不具權限的使用者可額外存取軟體保護服務。</w:t>
            </w:r>
          </w:p>
        </w:tc>
      </w:tr>
      <w:tr w:rsidR="0004039B" w:rsidRPr="002E6616" w:rsidTr="00613D8B">
        <w:trPr>
          <w:cantSplit/>
        </w:trPr>
        <w:tc>
          <w:tcPr>
            <w:tcW w:w="2880" w:type="dxa"/>
          </w:tcPr>
          <w:p w:rsidR="00342046" w:rsidRPr="002E6616" w:rsidRDefault="001B2987" w:rsidP="00020E92">
            <w:pPr>
              <w:pStyle w:val="tabletext"/>
              <w:pageBreakBefore/>
              <w:rPr>
                <w:rStyle w:val="Strong"/>
                <w:rFonts w:eastAsia="文鼎中黑"/>
                <w:lang w:eastAsia="zh-TW"/>
              </w:rPr>
            </w:pPr>
            <w:r w:rsidRPr="002E6616">
              <w:rPr>
                <w:rStyle w:val="Strong"/>
                <w:rFonts w:eastAsia="文鼎中黑"/>
                <w:lang w:eastAsia="zh-TW"/>
              </w:rPr>
              <w:lastRenderedPageBreak/>
              <w:t>/dli [</w:t>
            </w:r>
            <w:r w:rsidRPr="002E6616">
              <w:rPr>
                <w:rStyle w:val="Strong"/>
                <w:rFonts w:eastAsia="文鼎中黑"/>
                <w:lang w:eastAsia="zh-TW"/>
              </w:rPr>
              <w:t>啟用識別碼</w:t>
            </w:r>
            <w:r w:rsidRPr="002E6616">
              <w:rPr>
                <w:rStyle w:val="Strong"/>
                <w:rFonts w:eastAsia="文鼎中黑"/>
                <w:lang w:eastAsia="zh-TW"/>
              </w:rPr>
              <w:t xml:space="preserve"> | All]</w:t>
            </w:r>
          </w:p>
        </w:tc>
        <w:tc>
          <w:tcPr>
            <w:tcW w:w="6480" w:type="dxa"/>
          </w:tcPr>
          <w:p w:rsidR="00342046" w:rsidRPr="002E6616" w:rsidRDefault="001B2987" w:rsidP="00020E92">
            <w:pPr>
              <w:pStyle w:val="tabletext"/>
              <w:pageBreakBefore/>
              <w:rPr>
                <w:rFonts w:eastAsia="文鼎中黑"/>
                <w:szCs w:val="20"/>
                <w:lang w:eastAsia="zh-TW"/>
              </w:rPr>
            </w:pPr>
            <w:r w:rsidRPr="002E6616">
              <w:rPr>
                <w:rFonts w:eastAsia="文鼎中黑"/>
                <w:lang w:eastAsia="zh-TW"/>
              </w:rPr>
              <w:t>顯示授權資訊。</w:t>
            </w:r>
          </w:p>
          <w:p w:rsidR="00342046" w:rsidRPr="002E6616" w:rsidRDefault="001B2987" w:rsidP="00020E92">
            <w:pPr>
              <w:pStyle w:val="tabletext"/>
              <w:pageBreakBefore/>
              <w:jc w:val="both"/>
              <w:rPr>
                <w:rFonts w:eastAsia="文鼎中黑"/>
                <w:szCs w:val="20"/>
                <w:lang w:eastAsia="zh-TW"/>
              </w:rPr>
            </w:pPr>
            <w:r w:rsidRPr="002E6616">
              <w:rPr>
                <w:rFonts w:eastAsia="文鼎中黑"/>
                <w:lang w:eastAsia="zh-TW"/>
              </w:rPr>
              <w:t>依預設，</w:t>
            </w:r>
            <w:r w:rsidRPr="002E6616">
              <w:rPr>
                <w:rStyle w:val="Strong"/>
                <w:rFonts w:eastAsia="文鼎中黑"/>
                <w:lang w:eastAsia="zh-TW"/>
              </w:rPr>
              <w:t>/dli</w:t>
            </w:r>
            <w:r w:rsidRPr="002E6616">
              <w:rPr>
                <w:rFonts w:eastAsia="文鼎中黑"/>
                <w:lang w:eastAsia="zh-TW"/>
              </w:rPr>
              <w:t xml:space="preserve"> </w:t>
            </w:r>
            <w:r w:rsidRPr="002E6616">
              <w:rPr>
                <w:rFonts w:eastAsia="文鼎中黑"/>
                <w:lang w:eastAsia="zh-TW"/>
              </w:rPr>
              <w:t>會顯示已安裝的使用中</w:t>
            </w:r>
            <w:r w:rsidRPr="002E6616">
              <w:rPr>
                <w:rFonts w:eastAsia="文鼎中黑"/>
                <w:lang w:eastAsia="zh-TW"/>
              </w:rPr>
              <w:t xml:space="preserve"> Windows </w:t>
            </w:r>
            <w:r w:rsidRPr="002E6616">
              <w:rPr>
                <w:rFonts w:eastAsia="文鼎中黑"/>
                <w:lang w:eastAsia="zh-TW"/>
              </w:rPr>
              <w:t>版本的授權資訊。指定</w:t>
            </w:r>
            <w:r w:rsidRPr="002E6616">
              <w:rPr>
                <w:rFonts w:eastAsia="文鼎中黑"/>
                <w:lang w:eastAsia="zh-TW"/>
              </w:rPr>
              <w:t xml:space="preserve"> </w:t>
            </w:r>
            <w:r w:rsidRPr="002E6616">
              <w:rPr>
                <w:rStyle w:val="Strong"/>
                <w:rFonts w:eastAsia="文鼎中黑"/>
                <w:lang w:eastAsia="zh-TW"/>
              </w:rPr>
              <w:t>[</w:t>
            </w:r>
            <w:r w:rsidRPr="002E6616">
              <w:rPr>
                <w:rStyle w:val="Strong"/>
                <w:rFonts w:eastAsia="文鼎中黑"/>
                <w:lang w:eastAsia="zh-TW"/>
              </w:rPr>
              <w:t>啟用識別碼</w:t>
            </w:r>
            <w:r w:rsidRPr="002E6616">
              <w:rPr>
                <w:rStyle w:val="Strong"/>
                <w:rFonts w:eastAsia="文鼎中黑"/>
                <w:lang w:eastAsia="zh-TW"/>
              </w:rPr>
              <w:t>]</w:t>
            </w:r>
            <w:r w:rsidRPr="002E6616">
              <w:rPr>
                <w:rFonts w:eastAsia="文鼎中黑"/>
                <w:lang w:eastAsia="zh-TW"/>
              </w:rPr>
              <w:t xml:space="preserve"> </w:t>
            </w:r>
            <w:r w:rsidRPr="002E6616">
              <w:rPr>
                <w:rFonts w:eastAsia="文鼎中黑"/>
                <w:lang w:eastAsia="zh-TW"/>
              </w:rPr>
              <w:t>參數會顯示該啟用識別碼相關聯之指定版本的授權資訊。指定</w:t>
            </w:r>
            <w:r w:rsidRPr="002E6616">
              <w:rPr>
                <w:rFonts w:eastAsia="文鼎中黑"/>
                <w:lang w:eastAsia="zh-TW"/>
              </w:rPr>
              <w:t xml:space="preserve"> </w:t>
            </w:r>
            <w:r w:rsidRPr="002E6616">
              <w:rPr>
                <w:rStyle w:val="Strong"/>
                <w:rFonts w:eastAsia="文鼎中黑"/>
                <w:lang w:eastAsia="zh-TW"/>
              </w:rPr>
              <w:t>[All]</w:t>
            </w:r>
            <w:r w:rsidRPr="002E6616">
              <w:rPr>
                <w:rFonts w:eastAsia="文鼎中黑"/>
                <w:lang w:eastAsia="zh-TW"/>
              </w:rPr>
              <w:t xml:space="preserve"> </w:t>
            </w:r>
            <w:r w:rsidRPr="002E6616">
              <w:rPr>
                <w:rFonts w:eastAsia="文鼎中黑"/>
                <w:lang w:eastAsia="zh-TW"/>
              </w:rPr>
              <w:t>作為參數會顯示所有適用之已安裝產品的授權資訊。</w:t>
            </w:r>
          </w:p>
          <w:p w:rsidR="00342046" w:rsidRPr="002E6616" w:rsidRDefault="001B2987" w:rsidP="00020E92">
            <w:pPr>
              <w:pStyle w:val="tabletext"/>
              <w:pageBreakBefore/>
              <w:rPr>
                <w:rFonts w:eastAsia="文鼎中黑"/>
                <w:szCs w:val="20"/>
                <w:lang w:eastAsia="zh-TW"/>
              </w:rPr>
            </w:pPr>
            <w:r w:rsidRPr="002E6616">
              <w:rPr>
                <w:rFonts w:eastAsia="文鼎中黑"/>
                <w:lang w:eastAsia="zh-TW"/>
              </w:rPr>
              <w:t>此操作不需要較高的權限。</w:t>
            </w:r>
          </w:p>
        </w:tc>
      </w:tr>
      <w:tr w:rsidR="0004039B" w:rsidRPr="002E6616" w:rsidTr="00613D8B">
        <w:trPr>
          <w:cantSplit/>
        </w:trPr>
        <w:tc>
          <w:tcPr>
            <w:tcW w:w="2880" w:type="dxa"/>
          </w:tcPr>
          <w:p w:rsidR="00342046" w:rsidRPr="002E6616" w:rsidRDefault="001B2987" w:rsidP="007637BB">
            <w:pPr>
              <w:pStyle w:val="tabletext"/>
              <w:rPr>
                <w:rStyle w:val="Strong"/>
                <w:rFonts w:eastAsia="文鼎中黑"/>
                <w:lang w:eastAsia="zh-TW"/>
              </w:rPr>
            </w:pPr>
            <w:r w:rsidRPr="002E6616">
              <w:rPr>
                <w:rStyle w:val="Strong"/>
                <w:rFonts w:eastAsia="文鼎中黑"/>
                <w:lang w:eastAsia="zh-TW"/>
              </w:rPr>
              <w:t>/dlv [</w:t>
            </w:r>
            <w:r w:rsidRPr="002E6616">
              <w:rPr>
                <w:rStyle w:val="Strong"/>
                <w:rFonts w:eastAsia="文鼎中黑"/>
                <w:lang w:eastAsia="zh-TW"/>
              </w:rPr>
              <w:t>啟用識別碼</w:t>
            </w:r>
            <w:r w:rsidRPr="002E6616">
              <w:rPr>
                <w:rStyle w:val="Strong"/>
                <w:rFonts w:eastAsia="文鼎中黑"/>
                <w:lang w:eastAsia="zh-TW"/>
              </w:rPr>
              <w:t xml:space="preserve"> | All]</w:t>
            </w:r>
          </w:p>
        </w:tc>
        <w:tc>
          <w:tcPr>
            <w:tcW w:w="6480" w:type="dxa"/>
          </w:tcPr>
          <w:p w:rsidR="00342046" w:rsidRPr="002E6616" w:rsidRDefault="001B2987" w:rsidP="007637BB">
            <w:pPr>
              <w:pStyle w:val="tabletext"/>
              <w:rPr>
                <w:rFonts w:eastAsia="文鼎中黑"/>
                <w:szCs w:val="20"/>
                <w:lang w:eastAsia="zh-TW"/>
              </w:rPr>
            </w:pPr>
            <w:r w:rsidRPr="002E6616">
              <w:rPr>
                <w:rFonts w:eastAsia="文鼎中黑"/>
                <w:lang w:eastAsia="zh-TW"/>
              </w:rPr>
              <w:t>顯示詳細的授權資訊。</w:t>
            </w:r>
          </w:p>
          <w:p w:rsidR="00342046" w:rsidRPr="002E6616" w:rsidRDefault="001B2987" w:rsidP="00797797">
            <w:pPr>
              <w:pStyle w:val="tabletext"/>
              <w:jc w:val="both"/>
              <w:rPr>
                <w:rFonts w:eastAsia="文鼎中黑"/>
                <w:szCs w:val="20"/>
                <w:lang w:eastAsia="zh-TW"/>
              </w:rPr>
            </w:pPr>
            <w:r w:rsidRPr="002E6616">
              <w:rPr>
                <w:rFonts w:eastAsia="文鼎中黑"/>
                <w:lang w:eastAsia="zh-TW"/>
              </w:rPr>
              <w:t>依預設，</w:t>
            </w:r>
            <w:r w:rsidRPr="002E6616">
              <w:rPr>
                <w:rStyle w:val="Strong"/>
                <w:rFonts w:eastAsia="文鼎中黑"/>
                <w:lang w:eastAsia="zh-TW"/>
              </w:rPr>
              <w:t>/dlv</w:t>
            </w:r>
            <w:r w:rsidRPr="002E6616">
              <w:rPr>
                <w:rFonts w:eastAsia="文鼎中黑"/>
                <w:lang w:eastAsia="zh-TW"/>
              </w:rPr>
              <w:t xml:space="preserve"> </w:t>
            </w:r>
            <w:r w:rsidRPr="002E6616">
              <w:rPr>
                <w:rFonts w:eastAsia="文鼎中黑"/>
                <w:lang w:eastAsia="zh-TW"/>
              </w:rPr>
              <w:t>會顯示已安裝之作業系統的授權資訊。指定</w:t>
            </w:r>
            <w:r w:rsidRPr="002E6616">
              <w:rPr>
                <w:rFonts w:eastAsia="文鼎中黑"/>
                <w:lang w:eastAsia="zh-TW"/>
              </w:rPr>
              <w:t xml:space="preserve"> </w:t>
            </w:r>
            <w:r w:rsidRPr="002E6616">
              <w:rPr>
                <w:rStyle w:val="Strong"/>
                <w:rFonts w:eastAsia="文鼎中黑"/>
                <w:lang w:eastAsia="zh-TW"/>
              </w:rPr>
              <w:t>[</w:t>
            </w:r>
            <w:r w:rsidRPr="002E6616">
              <w:rPr>
                <w:rStyle w:val="Strong"/>
                <w:rFonts w:eastAsia="文鼎中黑"/>
                <w:lang w:eastAsia="zh-TW"/>
              </w:rPr>
              <w:t>啟用識別碼</w:t>
            </w:r>
            <w:r w:rsidRPr="002E6616">
              <w:rPr>
                <w:rStyle w:val="Strong"/>
                <w:rFonts w:eastAsia="文鼎中黑"/>
                <w:lang w:eastAsia="zh-TW"/>
              </w:rPr>
              <w:t>]</w:t>
            </w:r>
            <w:r w:rsidRPr="002E6616">
              <w:rPr>
                <w:rFonts w:eastAsia="文鼎中黑"/>
                <w:lang w:eastAsia="zh-TW"/>
              </w:rPr>
              <w:t xml:space="preserve"> </w:t>
            </w:r>
            <w:r w:rsidRPr="002E6616">
              <w:rPr>
                <w:rFonts w:eastAsia="文鼎中黑"/>
                <w:lang w:eastAsia="zh-TW"/>
              </w:rPr>
              <w:t>參數會顯示該啟用識別碼相關聯之指定版本的授權資訊。指定</w:t>
            </w:r>
            <w:r w:rsidRPr="002E6616">
              <w:rPr>
                <w:rFonts w:eastAsia="文鼎中黑"/>
                <w:lang w:eastAsia="zh-TW"/>
              </w:rPr>
              <w:t xml:space="preserve"> </w:t>
            </w:r>
            <w:r w:rsidRPr="002E6616">
              <w:rPr>
                <w:rStyle w:val="Strong"/>
                <w:rFonts w:eastAsia="文鼎中黑"/>
                <w:lang w:eastAsia="zh-TW"/>
              </w:rPr>
              <w:t>[All]</w:t>
            </w:r>
            <w:r w:rsidRPr="002E6616">
              <w:rPr>
                <w:rFonts w:eastAsia="文鼎中黑"/>
                <w:lang w:eastAsia="zh-TW"/>
              </w:rPr>
              <w:t xml:space="preserve"> </w:t>
            </w:r>
            <w:r w:rsidRPr="002E6616">
              <w:rPr>
                <w:rFonts w:eastAsia="文鼎中黑"/>
                <w:lang w:eastAsia="zh-TW"/>
              </w:rPr>
              <w:t>參數會顯示所有適用之已安裝產品的授權資訊。</w:t>
            </w:r>
          </w:p>
          <w:p w:rsidR="00342046" w:rsidRPr="002E6616" w:rsidRDefault="001B2987" w:rsidP="007637BB">
            <w:pPr>
              <w:pStyle w:val="tabletext"/>
              <w:rPr>
                <w:rFonts w:eastAsia="文鼎中黑"/>
                <w:szCs w:val="20"/>
                <w:lang w:eastAsia="zh-TW"/>
              </w:rPr>
            </w:pPr>
            <w:r w:rsidRPr="002E6616">
              <w:rPr>
                <w:rFonts w:eastAsia="文鼎中黑"/>
                <w:lang w:eastAsia="zh-TW"/>
              </w:rPr>
              <w:t>此操作不需要較高的權限。</w:t>
            </w:r>
          </w:p>
        </w:tc>
      </w:tr>
      <w:tr w:rsidR="0004039B" w:rsidRPr="002E6616" w:rsidTr="00613D8B">
        <w:trPr>
          <w:cantSplit/>
        </w:trPr>
        <w:tc>
          <w:tcPr>
            <w:tcW w:w="2880" w:type="dxa"/>
          </w:tcPr>
          <w:p w:rsidR="00342046" w:rsidRPr="002E6616" w:rsidRDefault="001B2987" w:rsidP="007637BB">
            <w:pPr>
              <w:pStyle w:val="tabletext"/>
              <w:rPr>
                <w:rStyle w:val="Strong"/>
                <w:rFonts w:eastAsia="文鼎中黑"/>
              </w:rPr>
            </w:pPr>
            <w:r w:rsidRPr="002E6616">
              <w:rPr>
                <w:rStyle w:val="Strong"/>
                <w:rFonts w:eastAsia="文鼎中黑"/>
              </w:rPr>
              <w:t>/xpr [</w:t>
            </w:r>
            <w:r w:rsidRPr="002E6616">
              <w:rPr>
                <w:rStyle w:val="Strong"/>
                <w:rFonts w:eastAsia="文鼎中黑"/>
              </w:rPr>
              <w:t>啟用識別碼</w:t>
            </w:r>
            <w:r w:rsidRPr="002E6616">
              <w:rPr>
                <w:rStyle w:val="Strong"/>
                <w:rFonts w:eastAsia="文鼎中黑"/>
              </w:rPr>
              <w:t>]</w:t>
            </w:r>
          </w:p>
        </w:tc>
        <w:tc>
          <w:tcPr>
            <w:tcW w:w="6480" w:type="dxa"/>
          </w:tcPr>
          <w:p w:rsidR="00342046" w:rsidRPr="00797797" w:rsidRDefault="001B2987" w:rsidP="00797797">
            <w:pPr>
              <w:pStyle w:val="tabletext"/>
              <w:jc w:val="both"/>
              <w:rPr>
                <w:rFonts w:eastAsia="文鼎中黑"/>
                <w:spacing w:val="-8"/>
                <w:szCs w:val="20"/>
                <w:lang w:eastAsia="zh-TW"/>
              </w:rPr>
            </w:pPr>
            <w:r w:rsidRPr="00797797">
              <w:rPr>
                <w:rFonts w:eastAsia="文鼎中黑"/>
                <w:spacing w:val="-8"/>
                <w:lang w:eastAsia="zh-TW"/>
              </w:rPr>
              <w:t>顯示產品的啟用到期日。依預設，這是指目前的</w:t>
            </w:r>
            <w:r w:rsidRPr="00797797">
              <w:rPr>
                <w:rFonts w:eastAsia="文鼎中黑"/>
                <w:spacing w:val="-8"/>
                <w:lang w:eastAsia="zh-TW"/>
              </w:rPr>
              <w:t xml:space="preserve"> Windows </w:t>
            </w:r>
            <w:r w:rsidRPr="00797797">
              <w:rPr>
                <w:rFonts w:eastAsia="文鼎中黑"/>
                <w:spacing w:val="-8"/>
                <w:lang w:eastAsia="zh-TW"/>
              </w:rPr>
              <w:t>版本，且主要適用於</w:t>
            </w:r>
            <w:r w:rsidRPr="00797797">
              <w:rPr>
                <w:rFonts w:eastAsia="文鼎中黑"/>
                <w:spacing w:val="-8"/>
                <w:lang w:eastAsia="zh-TW"/>
              </w:rPr>
              <w:t xml:space="preserve"> KMS </w:t>
            </w:r>
            <w:r w:rsidRPr="00797797">
              <w:rPr>
                <w:rFonts w:eastAsia="文鼎中黑"/>
                <w:spacing w:val="-8"/>
                <w:lang w:eastAsia="zh-TW"/>
              </w:rPr>
              <w:t>用戶端，因為</w:t>
            </w:r>
            <w:r w:rsidRPr="00797797">
              <w:rPr>
                <w:rFonts w:eastAsia="文鼎中黑"/>
                <w:spacing w:val="-8"/>
                <w:lang w:eastAsia="zh-TW"/>
              </w:rPr>
              <w:t xml:space="preserve"> MAK </w:t>
            </w:r>
            <w:r w:rsidRPr="00797797">
              <w:rPr>
                <w:rFonts w:eastAsia="文鼎中黑"/>
                <w:spacing w:val="-8"/>
                <w:lang w:eastAsia="zh-TW"/>
              </w:rPr>
              <w:t>和零售啟用永久有效。</w:t>
            </w:r>
          </w:p>
          <w:p w:rsidR="00342046" w:rsidRPr="002E6616" w:rsidRDefault="001B2987" w:rsidP="00797797">
            <w:pPr>
              <w:pStyle w:val="tabletext"/>
              <w:jc w:val="both"/>
              <w:rPr>
                <w:rFonts w:eastAsia="文鼎中黑"/>
                <w:szCs w:val="20"/>
                <w:lang w:eastAsia="zh-TW"/>
              </w:rPr>
            </w:pPr>
            <w:r w:rsidRPr="00797797">
              <w:rPr>
                <w:rFonts w:eastAsia="文鼎中黑"/>
                <w:spacing w:val="-4"/>
                <w:lang w:eastAsia="zh-TW"/>
              </w:rPr>
              <w:t>指定</w:t>
            </w:r>
            <w:r w:rsidRPr="00797797">
              <w:rPr>
                <w:rFonts w:eastAsia="文鼎中黑"/>
                <w:spacing w:val="-4"/>
                <w:lang w:eastAsia="zh-TW"/>
              </w:rPr>
              <w:t xml:space="preserve"> </w:t>
            </w:r>
            <w:r w:rsidRPr="00797797">
              <w:rPr>
                <w:rStyle w:val="Strong"/>
                <w:rFonts w:eastAsia="文鼎中黑"/>
                <w:spacing w:val="-4"/>
                <w:lang w:eastAsia="zh-TW"/>
              </w:rPr>
              <w:t>[</w:t>
            </w:r>
            <w:r w:rsidRPr="00797797">
              <w:rPr>
                <w:rStyle w:val="Strong"/>
                <w:rFonts w:eastAsia="文鼎中黑"/>
                <w:spacing w:val="-4"/>
                <w:lang w:eastAsia="zh-TW"/>
              </w:rPr>
              <w:t>啟用識別碼</w:t>
            </w:r>
            <w:r w:rsidRPr="00797797">
              <w:rPr>
                <w:rStyle w:val="Strong"/>
                <w:rFonts w:eastAsia="文鼎中黑"/>
                <w:spacing w:val="-4"/>
                <w:lang w:eastAsia="zh-TW"/>
              </w:rPr>
              <w:t>]</w:t>
            </w:r>
            <w:r w:rsidRPr="00797797">
              <w:rPr>
                <w:rFonts w:eastAsia="文鼎中黑"/>
                <w:spacing w:val="-4"/>
                <w:lang w:eastAsia="zh-TW"/>
              </w:rPr>
              <w:t xml:space="preserve"> </w:t>
            </w:r>
            <w:r w:rsidRPr="00797797">
              <w:rPr>
                <w:rFonts w:eastAsia="文鼎中黑"/>
                <w:spacing w:val="-4"/>
                <w:lang w:eastAsia="zh-TW"/>
              </w:rPr>
              <w:t>參數會顯示該啟用識別碼相關聯之指定版本的</w:t>
            </w:r>
            <w:r w:rsidR="00797797">
              <w:rPr>
                <w:rFonts w:eastAsiaTheme="minorEastAsia" w:hint="eastAsia"/>
                <w:lang w:eastAsia="zh-TW"/>
              </w:rPr>
              <w:br/>
            </w:r>
            <w:r w:rsidRPr="002E6616">
              <w:rPr>
                <w:rFonts w:eastAsia="文鼎中黑"/>
                <w:lang w:eastAsia="zh-TW"/>
              </w:rPr>
              <w:t>啟用到期日。</w:t>
            </w:r>
          </w:p>
          <w:p w:rsidR="00342046" w:rsidRPr="002E6616" w:rsidRDefault="001B2987" w:rsidP="007637BB">
            <w:pPr>
              <w:pStyle w:val="tabletext"/>
              <w:rPr>
                <w:rFonts w:eastAsia="文鼎中黑"/>
                <w:szCs w:val="20"/>
                <w:lang w:eastAsia="zh-TW"/>
              </w:rPr>
            </w:pPr>
            <w:r w:rsidRPr="002E6616">
              <w:rPr>
                <w:rFonts w:eastAsia="文鼎中黑"/>
                <w:lang w:eastAsia="zh-TW"/>
              </w:rPr>
              <w:t>此操作不需要較高的權限。</w:t>
            </w:r>
          </w:p>
        </w:tc>
      </w:tr>
      <w:tr w:rsidR="005B3505" w:rsidRPr="002E6616" w:rsidTr="00613D8B">
        <w:trPr>
          <w:cantSplit/>
        </w:trPr>
        <w:tc>
          <w:tcPr>
            <w:tcW w:w="9360" w:type="dxa"/>
            <w:gridSpan w:val="2"/>
            <w:shd w:val="clear" w:color="auto" w:fill="DBE5F1" w:themeFill="accent1" w:themeFillTint="33"/>
          </w:tcPr>
          <w:p w:rsidR="00342046" w:rsidRPr="002E6616" w:rsidRDefault="001B2987" w:rsidP="007637BB">
            <w:pPr>
              <w:pStyle w:val="tabletext"/>
              <w:rPr>
                <w:rStyle w:val="Strong"/>
                <w:rFonts w:eastAsia="文鼎中黑"/>
              </w:rPr>
            </w:pPr>
            <w:r w:rsidRPr="002E6616">
              <w:rPr>
                <w:rStyle w:val="Strong"/>
                <w:rFonts w:eastAsia="文鼎中黑"/>
              </w:rPr>
              <w:t>進階選項</w:t>
            </w:r>
          </w:p>
        </w:tc>
      </w:tr>
      <w:tr w:rsidR="0004039B" w:rsidRPr="002E6616" w:rsidTr="00613D8B">
        <w:trPr>
          <w:cantSplit/>
        </w:trPr>
        <w:tc>
          <w:tcPr>
            <w:tcW w:w="2880" w:type="dxa"/>
          </w:tcPr>
          <w:p w:rsidR="00342046" w:rsidRPr="002E6616" w:rsidRDefault="001B2987" w:rsidP="007637BB">
            <w:pPr>
              <w:pStyle w:val="tabletext"/>
              <w:rPr>
                <w:rStyle w:val="Strong"/>
                <w:rFonts w:eastAsia="文鼎中黑"/>
              </w:rPr>
            </w:pPr>
            <w:r w:rsidRPr="002E6616">
              <w:rPr>
                <w:rStyle w:val="Strong"/>
                <w:rFonts w:eastAsia="文鼎中黑"/>
              </w:rPr>
              <w:t>/cpky</w:t>
            </w:r>
          </w:p>
        </w:tc>
        <w:tc>
          <w:tcPr>
            <w:tcW w:w="6480" w:type="dxa"/>
          </w:tcPr>
          <w:p w:rsidR="00342046" w:rsidRPr="002E6616" w:rsidRDefault="001B2987" w:rsidP="00E04A51">
            <w:pPr>
              <w:pStyle w:val="tabletext"/>
              <w:jc w:val="both"/>
              <w:rPr>
                <w:rFonts w:eastAsia="文鼎中黑"/>
                <w:szCs w:val="20"/>
                <w:lang w:eastAsia="zh-TW"/>
              </w:rPr>
            </w:pPr>
            <w:r w:rsidRPr="002E6616">
              <w:rPr>
                <w:rFonts w:eastAsia="文鼎中黑"/>
                <w:lang w:eastAsia="zh-TW"/>
              </w:rPr>
              <w:t>在「全新體驗」</w:t>
            </w:r>
            <w:r w:rsidRPr="002E6616">
              <w:rPr>
                <w:rFonts w:eastAsia="文鼎中黑"/>
                <w:lang w:eastAsia="zh-TW"/>
              </w:rPr>
              <w:t xml:space="preserve">(OOBE) </w:t>
            </w:r>
            <w:r w:rsidRPr="002E6616">
              <w:rPr>
                <w:rFonts w:eastAsia="文鼎中黑"/>
                <w:lang w:eastAsia="zh-TW"/>
              </w:rPr>
              <w:t>操作期間，某些服務操作需要登錄中已存在產品金鑰。</w:t>
            </w:r>
            <w:r w:rsidRPr="002E6616">
              <w:rPr>
                <w:rStyle w:val="Strong"/>
                <w:rFonts w:eastAsia="文鼎中黑"/>
                <w:lang w:eastAsia="zh-TW"/>
              </w:rPr>
              <w:t>/cpky</w:t>
            </w:r>
            <w:r w:rsidRPr="002E6616">
              <w:rPr>
                <w:rFonts w:eastAsia="文鼎中黑"/>
                <w:lang w:eastAsia="zh-TW"/>
              </w:rPr>
              <w:t xml:space="preserve"> </w:t>
            </w:r>
            <w:r w:rsidRPr="002E6616">
              <w:rPr>
                <w:rFonts w:eastAsia="文鼎中黑"/>
                <w:lang w:eastAsia="zh-TW"/>
              </w:rPr>
              <w:t>選項會從登錄中移除產品金鑰，以防止惡意程式碼竊取此金鑰。</w:t>
            </w:r>
          </w:p>
          <w:p w:rsidR="00342046" w:rsidRPr="002E6616" w:rsidRDefault="001B2987" w:rsidP="00E04A51">
            <w:pPr>
              <w:pStyle w:val="tabletext"/>
              <w:jc w:val="both"/>
              <w:rPr>
                <w:rFonts w:eastAsia="文鼎中黑"/>
                <w:szCs w:val="20"/>
                <w:lang w:eastAsia="zh-TW"/>
              </w:rPr>
            </w:pPr>
            <w:r w:rsidRPr="002E6616">
              <w:rPr>
                <w:rFonts w:eastAsia="文鼎中黑"/>
                <w:lang w:eastAsia="zh-TW"/>
              </w:rPr>
              <w:t>對於部署金鑰的零售安裝，最佳做法是執行此選項。</w:t>
            </w:r>
            <w:r w:rsidRPr="002E6616">
              <w:rPr>
                <w:rFonts w:eastAsia="文鼎中黑"/>
                <w:lang w:eastAsia="zh-TW"/>
              </w:rPr>
              <w:t xml:space="preserve">MAK </w:t>
            </w:r>
            <w:r w:rsidRPr="002E6616">
              <w:rPr>
                <w:rFonts w:eastAsia="文鼎中黑"/>
                <w:lang w:eastAsia="zh-TW"/>
              </w:rPr>
              <w:t>和</w:t>
            </w:r>
            <w:r w:rsidRPr="002E6616">
              <w:rPr>
                <w:rFonts w:eastAsia="文鼎中黑"/>
                <w:lang w:eastAsia="zh-TW"/>
              </w:rPr>
              <w:t xml:space="preserve"> KMS </w:t>
            </w:r>
            <w:r w:rsidRPr="002E6616">
              <w:rPr>
                <w:rFonts w:eastAsia="文鼎中黑"/>
                <w:lang w:eastAsia="zh-TW"/>
              </w:rPr>
              <w:t>主機金鑰不需要此選項，因為這是這些金鑰的預設行為。對於其他類型的金鑰，如果預設行為不會從登錄中清除金鑰，此時才需要此選項。</w:t>
            </w:r>
          </w:p>
          <w:p w:rsidR="00342046" w:rsidRPr="002E6616" w:rsidRDefault="001B2987" w:rsidP="00E04A51">
            <w:pPr>
              <w:pStyle w:val="tabletext"/>
              <w:jc w:val="both"/>
              <w:rPr>
                <w:rFonts w:eastAsia="文鼎中黑"/>
                <w:szCs w:val="20"/>
                <w:lang w:eastAsia="zh-TW"/>
              </w:rPr>
            </w:pPr>
            <w:r w:rsidRPr="002E6616">
              <w:rPr>
                <w:rFonts w:eastAsia="文鼎中黑"/>
                <w:lang w:eastAsia="zh-TW"/>
              </w:rPr>
              <w:t>必須在升級的命令提示字元下執行此操作。</w:t>
            </w:r>
          </w:p>
        </w:tc>
      </w:tr>
      <w:tr w:rsidR="0004039B" w:rsidRPr="002E6616" w:rsidTr="00613D8B">
        <w:trPr>
          <w:cantSplit/>
        </w:trPr>
        <w:tc>
          <w:tcPr>
            <w:tcW w:w="2880" w:type="dxa"/>
          </w:tcPr>
          <w:p w:rsidR="00342046" w:rsidRPr="002E6616" w:rsidRDefault="001B2987" w:rsidP="00020E92">
            <w:pPr>
              <w:pStyle w:val="tabletext"/>
              <w:pageBreakBefore/>
              <w:rPr>
                <w:rStyle w:val="Strong"/>
                <w:rFonts w:eastAsia="文鼎中黑"/>
              </w:rPr>
            </w:pPr>
            <w:r w:rsidRPr="002E6616">
              <w:rPr>
                <w:rStyle w:val="Strong"/>
                <w:rFonts w:eastAsia="文鼎中黑"/>
              </w:rPr>
              <w:lastRenderedPageBreak/>
              <w:t>/ilc &lt;</w:t>
            </w:r>
            <w:r w:rsidRPr="002E6616">
              <w:rPr>
                <w:rStyle w:val="Strong"/>
                <w:rFonts w:eastAsia="文鼎中黑"/>
              </w:rPr>
              <w:t>授權檔案</w:t>
            </w:r>
            <w:r w:rsidRPr="002E6616">
              <w:rPr>
                <w:rStyle w:val="Strong"/>
                <w:rFonts w:eastAsia="文鼎中黑"/>
              </w:rPr>
              <w:t>&gt;</w:t>
            </w:r>
          </w:p>
        </w:tc>
        <w:tc>
          <w:tcPr>
            <w:tcW w:w="6480" w:type="dxa"/>
          </w:tcPr>
          <w:p w:rsidR="00342046" w:rsidRPr="002E6616" w:rsidRDefault="00883F8C" w:rsidP="00020E92">
            <w:pPr>
              <w:pStyle w:val="tabletext"/>
              <w:pageBreakBefore/>
              <w:jc w:val="both"/>
              <w:rPr>
                <w:rFonts w:eastAsia="文鼎中黑"/>
                <w:szCs w:val="20"/>
                <w:lang w:eastAsia="zh-TW"/>
              </w:rPr>
            </w:pPr>
            <w:r w:rsidRPr="002E6616">
              <w:rPr>
                <w:rFonts w:eastAsia="文鼎中黑"/>
                <w:lang w:eastAsia="zh-TW"/>
              </w:rPr>
              <w:t>此選項會安裝由必要參數所指定的授權檔案。這些授權可能安裝做為疑難排解工具、為了支援權杖型啟用而安裝，或手動安裝整合式應用程式的過程中安裝。</w:t>
            </w:r>
          </w:p>
          <w:p w:rsidR="00342046" w:rsidRPr="00B44C67" w:rsidRDefault="001B2987" w:rsidP="00020E92">
            <w:pPr>
              <w:pStyle w:val="tabletext"/>
              <w:pageBreakBefore/>
              <w:jc w:val="both"/>
              <w:rPr>
                <w:rFonts w:eastAsia="文鼎中黑"/>
                <w:spacing w:val="-4"/>
                <w:szCs w:val="20"/>
                <w:lang w:eastAsia="zh-TW"/>
              </w:rPr>
            </w:pPr>
            <w:r w:rsidRPr="00B44C67">
              <w:rPr>
                <w:rFonts w:eastAsia="文鼎中黑"/>
                <w:spacing w:val="-4"/>
                <w:lang w:eastAsia="zh-TW"/>
              </w:rPr>
              <w:t>在此程序執行期間不會驗證授權：授權驗證超出</w:t>
            </w:r>
            <w:r w:rsidRPr="00B44C67">
              <w:rPr>
                <w:rFonts w:eastAsia="文鼎中黑"/>
                <w:spacing w:val="-4"/>
                <w:lang w:eastAsia="zh-TW"/>
              </w:rPr>
              <w:t xml:space="preserve"> Slmgr </w:t>
            </w:r>
            <w:r w:rsidRPr="00B44C67">
              <w:rPr>
                <w:rFonts w:eastAsia="文鼎中黑"/>
                <w:spacing w:val="-4"/>
                <w:lang w:eastAsia="zh-TW"/>
              </w:rPr>
              <w:t>的責任範圍。驗證是由軟體保護服務在執行階段負責進行。</w:t>
            </w:r>
          </w:p>
          <w:p w:rsidR="00342046" w:rsidRPr="002E6616" w:rsidRDefault="001B2987" w:rsidP="00020E92">
            <w:pPr>
              <w:pStyle w:val="tabletext"/>
              <w:pageBreakBefore/>
              <w:jc w:val="both"/>
              <w:rPr>
                <w:rFonts w:eastAsia="文鼎中黑"/>
                <w:szCs w:val="20"/>
                <w:lang w:eastAsia="zh-TW"/>
              </w:rPr>
            </w:pPr>
            <w:r w:rsidRPr="002E6616">
              <w:rPr>
                <w:rFonts w:eastAsia="文鼎中黑"/>
                <w:lang w:eastAsia="zh-TW"/>
              </w:rPr>
              <w:t>必須在升級的命令提示字元下執行此操作，不然就必須設定</w:t>
            </w:r>
            <w:r w:rsidRPr="002E6616">
              <w:rPr>
                <w:rStyle w:val="Strong"/>
                <w:rFonts w:eastAsia="文鼎中黑"/>
                <w:lang w:eastAsia="zh-TW"/>
              </w:rPr>
              <w:t>標準使用者操作</w:t>
            </w:r>
            <w:r w:rsidRPr="002E6616">
              <w:rPr>
                <w:rFonts w:eastAsia="文鼎中黑"/>
                <w:lang w:eastAsia="zh-TW"/>
              </w:rPr>
              <w:t>登錄值，以允許不具權限的使用者可額外存取軟體保護服務。</w:t>
            </w:r>
          </w:p>
        </w:tc>
      </w:tr>
      <w:tr w:rsidR="005B3505" w:rsidRPr="002E6616" w:rsidTr="00613D8B">
        <w:trPr>
          <w:cantSplit/>
        </w:trPr>
        <w:tc>
          <w:tcPr>
            <w:tcW w:w="2880" w:type="dxa"/>
          </w:tcPr>
          <w:p w:rsidR="00342046" w:rsidRPr="002E6616" w:rsidRDefault="001B2987" w:rsidP="007637BB">
            <w:pPr>
              <w:pStyle w:val="tabletext"/>
              <w:rPr>
                <w:rStyle w:val="Strong"/>
                <w:rFonts w:eastAsia="文鼎中黑"/>
              </w:rPr>
            </w:pPr>
            <w:r w:rsidRPr="002E6616">
              <w:rPr>
                <w:rStyle w:val="Strong"/>
                <w:rFonts w:eastAsia="文鼎中黑"/>
              </w:rPr>
              <w:t>/rilc</w:t>
            </w:r>
          </w:p>
        </w:tc>
        <w:tc>
          <w:tcPr>
            <w:tcW w:w="6480" w:type="dxa"/>
          </w:tcPr>
          <w:p w:rsidR="00342046" w:rsidRPr="002E6616" w:rsidRDefault="00883F8C" w:rsidP="001D534F">
            <w:pPr>
              <w:pStyle w:val="tabletext"/>
              <w:rPr>
                <w:rFonts w:eastAsia="文鼎中黑"/>
                <w:szCs w:val="20"/>
              </w:rPr>
            </w:pPr>
            <w:r w:rsidRPr="002E6616">
              <w:rPr>
                <w:rFonts w:eastAsia="文鼎中黑"/>
              </w:rPr>
              <w:t>此選項會重新安裝</w:t>
            </w:r>
            <w:r w:rsidRPr="002E6616">
              <w:rPr>
                <w:rFonts w:eastAsia="文鼎中黑"/>
              </w:rPr>
              <w:t xml:space="preserve"> %SystemRoot%\system32\oem </w:t>
            </w:r>
            <w:r w:rsidRPr="002E6616">
              <w:rPr>
                <w:rFonts w:eastAsia="文鼎中黑"/>
              </w:rPr>
              <w:t>和</w:t>
            </w:r>
            <w:r w:rsidRPr="002E6616">
              <w:rPr>
                <w:rFonts w:eastAsia="文鼎中黑"/>
              </w:rPr>
              <w:t xml:space="preserve"> %SystemRoot%\System32\spp\tokens </w:t>
            </w:r>
            <w:r w:rsidRPr="002E6616">
              <w:rPr>
                <w:rFonts w:eastAsia="文鼎中黑"/>
              </w:rPr>
              <w:t>中儲存的所有授權。這些是安裝期間所儲存的「已知正確」複本。</w:t>
            </w:r>
          </w:p>
          <w:p w:rsidR="00342046" w:rsidRPr="00E04A51" w:rsidRDefault="001B2987" w:rsidP="00E04A51">
            <w:pPr>
              <w:pStyle w:val="tabletext"/>
              <w:jc w:val="both"/>
              <w:rPr>
                <w:rFonts w:eastAsia="文鼎中黑"/>
                <w:spacing w:val="-8"/>
                <w:szCs w:val="20"/>
              </w:rPr>
            </w:pPr>
            <w:r w:rsidRPr="00E04A51">
              <w:rPr>
                <w:rFonts w:eastAsia="文鼎中黑"/>
                <w:spacing w:val="-8"/>
              </w:rPr>
              <w:t>將會取代信任存放區中任何相符的授權。其他任何授權不受影響，例如，受信任認證單位</w:t>
            </w:r>
            <w:r w:rsidRPr="00E04A51">
              <w:rPr>
                <w:rFonts w:eastAsia="文鼎中黑"/>
                <w:spacing w:val="-8"/>
              </w:rPr>
              <w:t xml:space="preserve"> (TA) </w:t>
            </w:r>
            <w:r w:rsidRPr="00E04A51">
              <w:rPr>
                <w:rFonts w:eastAsia="文鼎中黑"/>
                <w:spacing w:val="-8"/>
              </w:rPr>
              <w:t>發行授權</w:t>
            </w:r>
            <w:r w:rsidRPr="00E04A51">
              <w:rPr>
                <w:rFonts w:eastAsia="文鼎中黑"/>
                <w:spacing w:val="-8"/>
              </w:rPr>
              <w:t xml:space="preserve"> (IL)</w:t>
            </w:r>
            <w:r w:rsidRPr="00E04A51">
              <w:rPr>
                <w:rFonts w:eastAsia="文鼎中黑"/>
                <w:spacing w:val="-8"/>
              </w:rPr>
              <w:t>、應用程式的授權。</w:t>
            </w:r>
          </w:p>
          <w:p w:rsidR="00342046" w:rsidRPr="002E6616" w:rsidRDefault="001B2987" w:rsidP="00E04A51">
            <w:pPr>
              <w:pStyle w:val="tabletext"/>
              <w:jc w:val="both"/>
              <w:rPr>
                <w:rFonts w:eastAsia="文鼎中黑"/>
                <w:szCs w:val="20"/>
                <w:lang w:eastAsia="zh-TW"/>
              </w:rPr>
            </w:pPr>
            <w:r w:rsidRPr="002E6616">
              <w:rPr>
                <w:rFonts w:eastAsia="文鼎中黑"/>
                <w:lang w:eastAsia="zh-TW"/>
              </w:rPr>
              <w:t>必須在升級的命令提示字元下執行此操作，不然就必須設定</w:t>
            </w:r>
            <w:r w:rsidRPr="002E6616">
              <w:rPr>
                <w:rStyle w:val="Strong"/>
                <w:rFonts w:eastAsia="文鼎中黑"/>
                <w:lang w:eastAsia="zh-TW"/>
              </w:rPr>
              <w:t>標準使用者操作</w:t>
            </w:r>
            <w:r w:rsidRPr="002E6616">
              <w:rPr>
                <w:rFonts w:eastAsia="文鼎中黑"/>
                <w:lang w:eastAsia="zh-TW"/>
              </w:rPr>
              <w:t>登錄值，以允許不具權限的使用者可額外存取軟體保護服務。</w:t>
            </w:r>
          </w:p>
        </w:tc>
      </w:tr>
      <w:tr w:rsidR="005B3505" w:rsidRPr="002E6616" w:rsidTr="00613D8B">
        <w:trPr>
          <w:cantSplit/>
        </w:trPr>
        <w:tc>
          <w:tcPr>
            <w:tcW w:w="2880" w:type="dxa"/>
          </w:tcPr>
          <w:p w:rsidR="00342046" w:rsidRPr="002E6616" w:rsidRDefault="001B2987" w:rsidP="007637BB">
            <w:pPr>
              <w:pStyle w:val="tabletext"/>
              <w:rPr>
                <w:rStyle w:val="Strong"/>
                <w:rFonts w:eastAsia="文鼎中黑"/>
              </w:rPr>
            </w:pPr>
            <w:r w:rsidRPr="002E6616">
              <w:rPr>
                <w:rStyle w:val="Strong"/>
                <w:rFonts w:eastAsia="文鼎中黑"/>
              </w:rPr>
              <w:t>/rearm</w:t>
            </w:r>
          </w:p>
        </w:tc>
        <w:tc>
          <w:tcPr>
            <w:tcW w:w="6480" w:type="dxa"/>
          </w:tcPr>
          <w:p w:rsidR="00342046" w:rsidRPr="002E6616" w:rsidRDefault="00B8184E" w:rsidP="007637BB">
            <w:pPr>
              <w:pStyle w:val="tabletext"/>
              <w:rPr>
                <w:rFonts w:eastAsia="文鼎中黑"/>
                <w:szCs w:val="20"/>
                <w:lang w:eastAsia="zh-TW"/>
              </w:rPr>
            </w:pPr>
            <w:r w:rsidRPr="00641092">
              <w:rPr>
                <w:rFonts w:eastAsia="文鼎中黑"/>
                <w:lang w:eastAsia="zh-TW"/>
              </w:rPr>
              <w:t>此選項會重設啟用計時器。</w:t>
            </w:r>
            <w:r w:rsidRPr="00641092">
              <w:rPr>
                <w:rStyle w:val="Strong"/>
                <w:rFonts w:eastAsia="文鼎中黑"/>
                <w:lang w:eastAsia="zh-TW"/>
              </w:rPr>
              <w:t>sysprep /generalize</w:t>
            </w:r>
            <w:r w:rsidRPr="00641092">
              <w:rPr>
                <w:rFonts w:eastAsia="文鼎中黑"/>
                <w:lang w:eastAsia="zh-TW"/>
              </w:rPr>
              <w:t xml:space="preserve"> </w:t>
            </w:r>
            <w:r w:rsidRPr="00641092">
              <w:rPr>
                <w:rFonts w:eastAsia="文鼎中黑"/>
                <w:lang w:eastAsia="zh-TW"/>
              </w:rPr>
              <w:t>也會</w:t>
            </w:r>
            <w:r w:rsidR="00641092">
              <w:rPr>
                <w:rFonts w:eastAsiaTheme="minorEastAsia" w:hint="eastAsia"/>
                <w:lang w:eastAsia="zh-TW"/>
              </w:rPr>
              <w:br/>
            </w:r>
            <w:r w:rsidRPr="00641092">
              <w:rPr>
                <w:rFonts w:eastAsia="文鼎中黑"/>
                <w:lang w:eastAsia="zh-TW"/>
              </w:rPr>
              <w:t>呼叫</w:t>
            </w:r>
            <w:r w:rsidRPr="00641092">
              <w:rPr>
                <w:rFonts w:eastAsia="文鼎中黑"/>
                <w:lang w:eastAsia="zh-TW"/>
              </w:rPr>
              <w:t xml:space="preserve"> </w:t>
            </w:r>
            <w:r w:rsidRPr="00641092">
              <w:rPr>
                <w:rStyle w:val="Strong"/>
                <w:rFonts w:eastAsia="文鼎中黑"/>
                <w:lang w:eastAsia="zh-TW"/>
              </w:rPr>
              <w:t>/</w:t>
            </w:r>
            <w:r w:rsidRPr="002E6616">
              <w:rPr>
                <w:rStyle w:val="Strong"/>
                <w:rFonts w:eastAsia="文鼎中黑"/>
                <w:lang w:eastAsia="zh-TW"/>
              </w:rPr>
              <w:t>rearm</w:t>
            </w:r>
            <w:r w:rsidRPr="002E6616">
              <w:rPr>
                <w:rFonts w:eastAsia="文鼎中黑"/>
                <w:lang w:eastAsia="zh-TW"/>
              </w:rPr>
              <w:t xml:space="preserve"> </w:t>
            </w:r>
            <w:r w:rsidRPr="002E6616">
              <w:rPr>
                <w:rFonts w:eastAsia="文鼎中黑"/>
                <w:lang w:eastAsia="zh-TW"/>
              </w:rPr>
              <w:t>程序。</w:t>
            </w:r>
          </w:p>
          <w:p w:rsidR="00342046" w:rsidRPr="002E6616" w:rsidRDefault="001B2987" w:rsidP="007637BB">
            <w:pPr>
              <w:pStyle w:val="tabletext"/>
              <w:rPr>
                <w:rFonts w:eastAsia="文鼎中黑"/>
                <w:szCs w:val="20"/>
                <w:lang w:eastAsia="zh-TW"/>
              </w:rPr>
            </w:pPr>
            <w:r w:rsidRPr="002E6616">
              <w:rPr>
                <w:rFonts w:eastAsia="文鼎中黑"/>
                <w:lang w:eastAsia="zh-TW"/>
              </w:rPr>
              <w:t>如果</w:t>
            </w:r>
            <w:r w:rsidRPr="002E6616">
              <w:rPr>
                <w:rFonts w:eastAsia="文鼎中黑"/>
                <w:lang w:eastAsia="zh-TW"/>
              </w:rPr>
              <w:t xml:space="preserve"> </w:t>
            </w:r>
            <w:r w:rsidRPr="00B92BEF">
              <w:rPr>
                <w:rFonts w:eastAsia="文鼎中黑"/>
                <w:spacing w:val="-8"/>
                <w:lang w:eastAsia="zh-TW"/>
              </w:rPr>
              <w:t>HKEY_LOCAL_MACHINE\SOFTWARE\Microsoft\Windows NT\</w:t>
            </w:r>
            <w:r w:rsidR="00B92BEF">
              <w:rPr>
                <w:rFonts w:eastAsiaTheme="minorEastAsia" w:hint="eastAsia"/>
                <w:spacing w:val="-8"/>
                <w:lang w:eastAsia="zh-TW"/>
              </w:rPr>
              <w:br/>
            </w:r>
            <w:r w:rsidRPr="00B92BEF">
              <w:rPr>
                <w:rFonts w:eastAsia="文鼎中黑"/>
                <w:spacing w:val="-8"/>
                <w:lang w:eastAsia="zh-TW"/>
              </w:rPr>
              <w:t xml:space="preserve">CurrentVersion\SoftwareProtectionPlatform\SkipRearm </w:t>
            </w:r>
            <w:r w:rsidRPr="002E6616">
              <w:rPr>
                <w:rFonts w:eastAsia="文鼎中黑"/>
                <w:lang w:eastAsia="zh-TW"/>
              </w:rPr>
              <w:t>登錄子機碼等於</w:t>
            </w:r>
            <w:r w:rsidRPr="002E6616">
              <w:rPr>
                <w:rFonts w:eastAsia="文鼎中黑"/>
                <w:lang w:eastAsia="zh-TW"/>
              </w:rPr>
              <w:t xml:space="preserve"> </w:t>
            </w:r>
            <w:r w:rsidRPr="002E6616">
              <w:rPr>
                <w:rStyle w:val="Strong"/>
                <w:rFonts w:eastAsia="文鼎中黑"/>
                <w:lang w:eastAsia="zh-TW"/>
              </w:rPr>
              <w:t>1</w:t>
            </w:r>
            <w:r w:rsidRPr="002E6616">
              <w:rPr>
                <w:rFonts w:eastAsia="文鼎中黑"/>
                <w:lang w:eastAsia="zh-TW"/>
              </w:rPr>
              <w:t>，此操作不會執行任何動作。如需此登錄子機碼的詳細資訊，請參閱本指南後面的「</w:t>
            </w:r>
            <w:fldSimple w:instr=" REF _Ref234380255 \h  \* MERGEFORMAT ">
              <w:r w:rsidR="00CA281D" w:rsidRPr="002E6616">
                <w:rPr>
                  <w:rFonts w:eastAsia="文鼎中黑"/>
                  <w:lang w:eastAsia="zh-TW"/>
                </w:rPr>
                <w:t>登錄設定</w:t>
              </w:r>
            </w:fldSimple>
            <w:r w:rsidRPr="002E6616">
              <w:rPr>
                <w:rFonts w:eastAsia="文鼎中黑"/>
                <w:lang w:eastAsia="zh-TW"/>
              </w:rPr>
              <w:t>」一節。</w:t>
            </w:r>
          </w:p>
          <w:p w:rsidR="00342046" w:rsidRPr="002E6616" w:rsidRDefault="001B2987" w:rsidP="007637BB">
            <w:pPr>
              <w:pStyle w:val="tabletext"/>
              <w:rPr>
                <w:rFonts w:eastAsia="文鼎中黑"/>
                <w:szCs w:val="20"/>
                <w:lang w:eastAsia="zh-TW"/>
              </w:rPr>
            </w:pPr>
            <w:r w:rsidRPr="002E6616">
              <w:rPr>
                <w:rFonts w:eastAsia="文鼎中黑"/>
                <w:lang w:eastAsia="zh-TW"/>
              </w:rPr>
              <w:t>必須在升級的命令提示字元下執行此操作，不然就必須設定</w:t>
            </w:r>
            <w:r w:rsidRPr="002E6616">
              <w:rPr>
                <w:rStyle w:val="Strong"/>
                <w:rFonts w:eastAsia="文鼎中黑"/>
                <w:lang w:eastAsia="zh-TW"/>
              </w:rPr>
              <w:t>標準使用者操作</w:t>
            </w:r>
            <w:r w:rsidRPr="002E6616">
              <w:rPr>
                <w:rFonts w:eastAsia="文鼎中黑"/>
                <w:lang w:eastAsia="zh-TW"/>
              </w:rPr>
              <w:t>登錄值，以允許不具權限的使用者可額外存取軟體保護服務。</w:t>
            </w:r>
          </w:p>
        </w:tc>
      </w:tr>
      <w:tr w:rsidR="005B3505" w:rsidRPr="002E6616" w:rsidTr="00613D8B">
        <w:trPr>
          <w:cantSplit/>
        </w:trPr>
        <w:tc>
          <w:tcPr>
            <w:tcW w:w="2880" w:type="dxa"/>
          </w:tcPr>
          <w:p w:rsidR="00342046" w:rsidRPr="002E6616" w:rsidRDefault="001B2987" w:rsidP="00E6507F">
            <w:pPr>
              <w:pStyle w:val="tabletext"/>
              <w:pageBreakBefore/>
              <w:rPr>
                <w:rStyle w:val="Strong"/>
                <w:rFonts w:eastAsia="文鼎中黑"/>
              </w:rPr>
            </w:pPr>
            <w:r w:rsidRPr="002E6616">
              <w:rPr>
                <w:rStyle w:val="Strong"/>
                <w:rFonts w:eastAsia="文鼎中黑"/>
              </w:rPr>
              <w:lastRenderedPageBreak/>
              <w:t>/upk [</w:t>
            </w:r>
            <w:r w:rsidRPr="002E6616">
              <w:rPr>
                <w:rStyle w:val="Strong"/>
                <w:rFonts w:eastAsia="文鼎中黑"/>
              </w:rPr>
              <w:t>啟用識別碼</w:t>
            </w:r>
            <w:r w:rsidRPr="002E6616">
              <w:rPr>
                <w:rStyle w:val="Strong"/>
                <w:rFonts w:eastAsia="文鼎中黑"/>
              </w:rPr>
              <w:t>]</w:t>
            </w:r>
          </w:p>
        </w:tc>
        <w:tc>
          <w:tcPr>
            <w:tcW w:w="6480" w:type="dxa"/>
          </w:tcPr>
          <w:p w:rsidR="00342046" w:rsidRPr="002E6616" w:rsidRDefault="00B8184E" w:rsidP="00E6507F">
            <w:pPr>
              <w:pStyle w:val="tabletext"/>
              <w:pageBreakBefore/>
              <w:jc w:val="both"/>
              <w:rPr>
                <w:rFonts w:eastAsia="文鼎中黑"/>
                <w:szCs w:val="20"/>
                <w:lang w:eastAsia="zh-TW"/>
              </w:rPr>
            </w:pPr>
            <w:r w:rsidRPr="002E6616">
              <w:rPr>
                <w:rFonts w:eastAsia="文鼎中黑"/>
                <w:lang w:eastAsia="zh-TW"/>
              </w:rPr>
              <w:t>此選項會解除安裝目前的</w:t>
            </w:r>
            <w:r w:rsidRPr="002E6616">
              <w:rPr>
                <w:rFonts w:eastAsia="文鼎中黑"/>
                <w:lang w:eastAsia="zh-TW"/>
              </w:rPr>
              <w:t xml:space="preserve"> Windows </w:t>
            </w:r>
            <w:r w:rsidRPr="002E6616">
              <w:rPr>
                <w:rFonts w:eastAsia="文鼎中黑"/>
                <w:lang w:eastAsia="zh-TW"/>
              </w:rPr>
              <w:t>版本的產品金鑰。重新啟動系統之後，除非安裝新的產品金鑰，否則系統會處於「未授權」狀態。</w:t>
            </w:r>
          </w:p>
          <w:p w:rsidR="00342046" w:rsidRPr="002E6616" w:rsidRDefault="001B2987" w:rsidP="00E6507F">
            <w:pPr>
              <w:pStyle w:val="tabletext"/>
              <w:pageBreakBefore/>
              <w:jc w:val="both"/>
              <w:rPr>
                <w:rFonts w:eastAsia="文鼎中黑"/>
                <w:szCs w:val="20"/>
                <w:lang w:eastAsia="zh-TW"/>
              </w:rPr>
            </w:pPr>
            <w:r w:rsidRPr="002E6616">
              <w:rPr>
                <w:rFonts w:eastAsia="文鼎中黑"/>
                <w:lang w:eastAsia="zh-TW"/>
              </w:rPr>
              <w:t>您可以選擇性地使用</w:t>
            </w:r>
            <w:r w:rsidRPr="002E6616">
              <w:rPr>
                <w:rFonts w:eastAsia="文鼎中黑"/>
                <w:lang w:eastAsia="zh-TW"/>
              </w:rPr>
              <w:t xml:space="preserve"> </w:t>
            </w:r>
            <w:r w:rsidRPr="002E6616">
              <w:rPr>
                <w:rStyle w:val="Strong"/>
                <w:rFonts w:eastAsia="文鼎中黑"/>
                <w:lang w:eastAsia="zh-TW"/>
              </w:rPr>
              <w:t>[</w:t>
            </w:r>
            <w:r w:rsidRPr="002E6616">
              <w:rPr>
                <w:rStyle w:val="Strong"/>
                <w:rFonts w:eastAsia="文鼎中黑"/>
                <w:lang w:eastAsia="zh-TW"/>
              </w:rPr>
              <w:t>啟用識別碼</w:t>
            </w:r>
            <w:r w:rsidRPr="002E6616">
              <w:rPr>
                <w:rStyle w:val="Strong"/>
                <w:rFonts w:eastAsia="文鼎中黑"/>
                <w:lang w:eastAsia="zh-TW"/>
              </w:rPr>
              <w:t>]</w:t>
            </w:r>
            <w:r w:rsidRPr="002E6616">
              <w:rPr>
                <w:rFonts w:eastAsia="文鼎中黑"/>
                <w:lang w:eastAsia="zh-TW"/>
              </w:rPr>
              <w:t xml:space="preserve"> </w:t>
            </w:r>
            <w:r w:rsidRPr="002E6616">
              <w:rPr>
                <w:rFonts w:eastAsia="文鼎中黑"/>
                <w:lang w:eastAsia="zh-TW"/>
              </w:rPr>
              <w:t>參數來指定另一個已安裝的產品。</w:t>
            </w:r>
          </w:p>
          <w:p w:rsidR="00342046" w:rsidRPr="002E6616" w:rsidRDefault="001B2987" w:rsidP="00E6507F">
            <w:pPr>
              <w:pStyle w:val="tabletext"/>
              <w:pageBreakBefore/>
              <w:jc w:val="both"/>
              <w:rPr>
                <w:rFonts w:eastAsia="文鼎中黑"/>
                <w:szCs w:val="20"/>
                <w:lang w:eastAsia="zh-TW"/>
              </w:rPr>
            </w:pPr>
            <w:r w:rsidRPr="002E6616">
              <w:rPr>
                <w:rFonts w:eastAsia="文鼎中黑"/>
                <w:lang w:eastAsia="zh-TW"/>
              </w:rPr>
              <w:t>必須在升級的命令提示字元下執行此操作。</w:t>
            </w:r>
          </w:p>
        </w:tc>
      </w:tr>
      <w:tr w:rsidR="005B3505" w:rsidRPr="002E6616" w:rsidTr="00613D8B">
        <w:trPr>
          <w:cantSplit/>
        </w:trPr>
        <w:tc>
          <w:tcPr>
            <w:tcW w:w="9360" w:type="dxa"/>
            <w:gridSpan w:val="2"/>
            <w:shd w:val="clear" w:color="auto" w:fill="DBE5F1" w:themeFill="accent1" w:themeFillTint="33"/>
          </w:tcPr>
          <w:p w:rsidR="00342046" w:rsidRPr="002E6616" w:rsidRDefault="001B2987" w:rsidP="007637BB">
            <w:pPr>
              <w:pStyle w:val="tabletext"/>
              <w:rPr>
                <w:rStyle w:val="Strong"/>
                <w:rFonts w:eastAsia="文鼎中黑"/>
                <w:lang w:eastAsia="zh-TW"/>
              </w:rPr>
            </w:pPr>
            <w:r w:rsidRPr="002E6616">
              <w:rPr>
                <w:rStyle w:val="Strong"/>
                <w:rFonts w:eastAsia="文鼎中黑"/>
                <w:lang w:eastAsia="zh-TW"/>
              </w:rPr>
              <w:t>大量授權：</w:t>
            </w:r>
            <w:r w:rsidRPr="002E6616">
              <w:rPr>
                <w:rStyle w:val="Strong"/>
                <w:rFonts w:eastAsia="文鼎中黑"/>
                <w:lang w:eastAsia="zh-TW"/>
              </w:rPr>
              <w:t xml:space="preserve">KMS </w:t>
            </w:r>
            <w:r w:rsidRPr="002E6616">
              <w:rPr>
                <w:rStyle w:val="Strong"/>
                <w:rFonts w:eastAsia="文鼎中黑"/>
                <w:lang w:eastAsia="zh-TW"/>
              </w:rPr>
              <w:t>用戶端選項</w:t>
            </w:r>
          </w:p>
        </w:tc>
      </w:tr>
      <w:tr w:rsidR="005B3505" w:rsidRPr="002E6616" w:rsidTr="00613D8B">
        <w:trPr>
          <w:cantSplit/>
        </w:trPr>
        <w:tc>
          <w:tcPr>
            <w:tcW w:w="2880" w:type="dxa"/>
          </w:tcPr>
          <w:p w:rsidR="00342046" w:rsidRPr="002E6616" w:rsidRDefault="001B2987" w:rsidP="007637BB">
            <w:pPr>
              <w:pStyle w:val="tabletext"/>
              <w:rPr>
                <w:rStyle w:val="Strong"/>
                <w:rFonts w:eastAsia="文鼎中黑"/>
                <w:lang w:eastAsia="zh-TW"/>
              </w:rPr>
            </w:pPr>
            <w:r w:rsidRPr="002E6616">
              <w:rPr>
                <w:rStyle w:val="Strong"/>
                <w:rFonts w:eastAsia="文鼎中黑"/>
                <w:lang w:eastAsia="zh-TW"/>
              </w:rPr>
              <w:t xml:space="preserve">/skms </w:t>
            </w:r>
            <w:r w:rsidRPr="002E6616">
              <w:rPr>
                <w:rStyle w:val="Strong"/>
                <w:rFonts w:eastAsia="文鼎中黑"/>
                <w:lang w:eastAsia="zh-TW"/>
              </w:rPr>
              <w:t>名稱</w:t>
            </w:r>
            <w:r w:rsidRPr="002E6616">
              <w:rPr>
                <w:rStyle w:val="Strong"/>
                <w:rFonts w:eastAsia="文鼎中黑"/>
                <w:lang w:eastAsia="zh-TW"/>
              </w:rPr>
              <w:t>[:</w:t>
            </w:r>
            <w:r w:rsidRPr="002E6616">
              <w:rPr>
                <w:rStyle w:val="Strong"/>
                <w:rFonts w:eastAsia="文鼎中黑"/>
                <w:lang w:eastAsia="zh-TW"/>
              </w:rPr>
              <w:t>連接埠</w:t>
            </w:r>
            <w:r w:rsidRPr="002E6616">
              <w:rPr>
                <w:rStyle w:val="Strong"/>
                <w:rFonts w:eastAsia="文鼎中黑"/>
                <w:lang w:eastAsia="zh-TW"/>
              </w:rPr>
              <w:t>] |</w:t>
            </w:r>
            <w:r w:rsidRPr="002E6616">
              <w:rPr>
                <w:rStyle w:val="Strong"/>
                <w:rFonts w:eastAsia="文鼎中黑"/>
                <w:lang w:eastAsia="zh-TW"/>
              </w:rPr>
              <w:t>：連接埠</w:t>
            </w:r>
            <w:r w:rsidRPr="002E6616">
              <w:rPr>
                <w:rStyle w:val="Strong"/>
                <w:rFonts w:eastAsia="文鼎中黑"/>
                <w:lang w:eastAsia="zh-TW"/>
              </w:rPr>
              <w:t xml:space="preserve"> [</w:t>
            </w:r>
            <w:r w:rsidRPr="002E6616">
              <w:rPr>
                <w:rStyle w:val="Strong"/>
                <w:rFonts w:eastAsia="文鼎中黑"/>
                <w:lang w:eastAsia="zh-TW"/>
              </w:rPr>
              <w:t>啟用識別碼</w:t>
            </w:r>
            <w:r w:rsidRPr="002E6616">
              <w:rPr>
                <w:rStyle w:val="Strong"/>
                <w:rFonts w:eastAsia="文鼎中黑"/>
                <w:lang w:eastAsia="zh-TW"/>
              </w:rPr>
              <w:t>] [</w:t>
            </w:r>
            <w:r w:rsidRPr="002E6616">
              <w:rPr>
                <w:rStyle w:val="Strong"/>
                <w:rFonts w:eastAsia="文鼎中黑"/>
                <w:lang w:eastAsia="zh-TW"/>
              </w:rPr>
              <w:t>啟用識別碼</w:t>
            </w:r>
            <w:r w:rsidRPr="002E6616">
              <w:rPr>
                <w:rStyle w:val="Strong"/>
                <w:rFonts w:eastAsia="文鼎中黑"/>
                <w:lang w:eastAsia="zh-TW"/>
              </w:rPr>
              <w:t>]</w:t>
            </w:r>
          </w:p>
        </w:tc>
        <w:tc>
          <w:tcPr>
            <w:tcW w:w="6480" w:type="dxa"/>
          </w:tcPr>
          <w:p w:rsidR="00342046" w:rsidRPr="00B92BEF" w:rsidRDefault="00B8184E" w:rsidP="00B92BEF">
            <w:pPr>
              <w:pStyle w:val="tabletext"/>
              <w:jc w:val="both"/>
              <w:rPr>
                <w:rFonts w:eastAsia="文鼎中黑"/>
                <w:spacing w:val="-6"/>
                <w:szCs w:val="20"/>
                <w:lang w:eastAsia="zh-TW"/>
              </w:rPr>
            </w:pPr>
            <w:r w:rsidRPr="00B92BEF">
              <w:rPr>
                <w:rFonts w:eastAsia="文鼎中黑"/>
                <w:spacing w:val="-6"/>
                <w:lang w:eastAsia="zh-TW"/>
              </w:rPr>
              <w:t>此選項指定要聯繫的</w:t>
            </w:r>
            <w:r w:rsidRPr="00B92BEF">
              <w:rPr>
                <w:rFonts w:eastAsia="文鼎中黑"/>
                <w:spacing w:val="-6"/>
                <w:lang w:eastAsia="zh-TW"/>
              </w:rPr>
              <w:t xml:space="preserve"> KMS </w:t>
            </w:r>
            <w:r w:rsidRPr="00B92BEF">
              <w:rPr>
                <w:rFonts w:eastAsia="文鼎中黑"/>
                <w:spacing w:val="-6"/>
                <w:lang w:eastAsia="zh-TW"/>
              </w:rPr>
              <w:t>主機電腦的名稱及（選用的）連接埠。設定此值會停用</w:t>
            </w:r>
            <w:r w:rsidRPr="00B92BEF">
              <w:rPr>
                <w:rFonts w:eastAsia="文鼎中黑"/>
                <w:spacing w:val="-6"/>
                <w:lang w:eastAsia="zh-TW"/>
              </w:rPr>
              <w:t xml:space="preserve"> KMS </w:t>
            </w:r>
            <w:r w:rsidRPr="00B92BEF">
              <w:rPr>
                <w:rFonts w:eastAsia="文鼎中黑"/>
                <w:spacing w:val="-6"/>
                <w:lang w:eastAsia="zh-TW"/>
              </w:rPr>
              <w:t>主機的自動偵測。</w:t>
            </w:r>
          </w:p>
          <w:p w:rsidR="00342046" w:rsidRPr="002E6616" w:rsidRDefault="001B2987" w:rsidP="00B92BEF">
            <w:pPr>
              <w:pStyle w:val="tabletext"/>
              <w:jc w:val="both"/>
              <w:rPr>
                <w:rFonts w:eastAsia="文鼎中黑"/>
                <w:szCs w:val="20"/>
                <w:lang w:eastAsia="zh-TW"/>
              </w:rPr>
            </w:pPr>
            <w:r w:rsidRPr="002E6616">
              <w:rPr>
                <w:rFonts w:eastAsia="文鼎中黑"/>
                <w:lang w:eastAsia="zh-TW"/>
              </w:rPr>
              <w:t>如果</w:t>
            </w:r>
            <w:r w:rsidRPr="002E6616">
              <w:rPr>
                <w:rFonts w:eastAsia="文鼎中黑"/>
                <w:lang w:eastAsia="zh-TW"/>
              </w:rPr>
              <w:t xml:space="preserve"> KMS </w:t>
            </w:r>
            <w:r w:rsidRPr="002E6616">
              <w:rPr>
                <w:rFonts w:eastAsia="文鼎中黑"/>
                <w:lang w:eastAsia="zh-TW"/>
              </w:rPr>
              <w:t>主機僅使用網際網路通訊協定第</w:t>
            </w:r>
            <w:r w:rsidRPr="002E6616">
              <w:rPr>
                <w:rFonts w:eastAsia="文鼎中黑"/>
                <w:lang w:eastAsia="zh-TW"/>
              </w:rPr>
              <w:t xml:space="preserve"> 6 </w:t>
            </w:r>
            <w:r w:rsidRPr="002E6616">
              <w:rPr>
                <w:rFonts w:eastAsia="文鼎中黑"/>
                <w:lang w:eastAsia="zh-TW"/>
              </w:rPr>
              <w:t>版</w:t>
            </w:r>
            <w:r w:rsidRPr="002E6616">
              <w:rPr>
                <w:rFonts w:eastAsia="文鼎中黑"/>
                <w:lang w:eastAsia="zh-TW"/>
              </w:rPr>
              <w:t xml:space="preserve"> (IPv6)</w:t>
            </w:r>
            <w:r w:rsidRPr="002E6616">
              <w:rPr>
                <w:rFonts w:eastAsia="文鼎中黑"/>
                <w:lang w:eastAsia="zh-TW"/>
              </w:rPr>
              <w:t>，必須以</w:t>
            </w:r>
            <w:r w:rsidRPr="002E6616">
              <w:rPr>
                <w:rFonts w:eastAsia="文鼎中黑"/>
                <w:lang w:eastAsia="zh-TW"/>
              </w:rPr>
              <w:t xml:space="preserve"> </w:t>
            </w:r>
            <w:r w:rsidRPr="002E6616">
              <w:rPr>
                <w:rStyle w:val="Emphasis"/>
                <w:rFonts w:eastAsia="文鼎中黑"/>
                <w:lang w:eastAsia="zh-TW"/>
              </w:rPr>
              <w:t>[</w:t>
            </w:r>
            <w:r w:rsidRPr="002E6616">
              <w:rPr>
                <w:rStyle w:val="Emphasis"/>
                <w:rFonts w:eastAsia="文鼎中黑"/>
                <w:lang w:eastAsia="zh-TW"/>
              </w:rPr>
              <w:t>主機名稱</w:t>
            </w:r>
            <w:r w:rsidRPr="002E6616">
              <w:rPr>
                <w:rStyle w:val="Emphasis"/>
                <w:rFonts w:eastAsia="文鼎中黑"/>
                <w:lang w:eastAsia="zh-TW"/>
              </w:rPr>
              <w:t>]:</w:t>
            </w:r>
            <w:r w:rsidRPr="002E6616">
              <w:rPr>
                <w:rStyle w:val="Emphasis"/>
                <w:rFonts w:eastAsia="文鼎中黑"/>
                <w:lang w:eastAsia="zh-TW"/>
              </w:rPr>
              <w:t>連接埠</w:t>
            </w:r>
            <w:r w:rsidRPr="002E6616">
              <w:rPr>
                <w:rFonts w:eastAsia="文鼎中黑"/>
                <w:lang w:eastAsia="zh-TW"/>
              </w:rPr>
              <w:t xml:space="preserve"> </w:t>
            </w:r>
            <w:r w:rsidRPr="002E6616">
              <w:rPr>
                <w:rFonts w:eastAsia="文鼎中黑"/>
                <w:lang w:eastAsia="zh-TW"/>
              </w:rPr>
              <w:t>格式指定位址。</w:t>
            </w:r>
            <w:r w:rsidRPr="002E6616">
              <w:rPr>
                <w:rFonts w:eastAsia="文鼎中黑"/>
                <w:lang w:eastAsia="zh-TW"/>
              </w:rPr>
              <w:t xml:space="preserve">IPv6 </w:t>
            </w:r>
            <w:r w:rsidRPr="002E6616">
              <w:rPr>
                <w:rFonts w:eastAsia="文鼎中黑"/>
                <w:lang w:eastAsia="zh-TW"/>
              </w:rPr>
              <w:t>位址包含冒號</w:t>
            </w:r>
            <w:r w:rsidRPr="002E6616">
              <w:rPr>
                <w:rFonts w:eastAsia="文鼎中黑"/>
                <w:lang w:eastAsia="zh-TW"/>
              </w:rPr>
              <w:t xml:space="preserve"> (:)</w:t>
            </w:r>
            <w:r w:rsidRPr="002E6616">
              <w:rPr>
                <w:rFonts w:eastAsia="文鼎中黑"/>
                <w:lang w:eastAsia="zh-TW"/>
              </w:rPr>
              <w:t>，但</w:t>
            </w:r>
            <w:r w:rsidRPr="002E6616">
              <w:rPr>
                <w:rFonts w:eastAsia="文鼎中黑"/>
                <w:lang w:eastAsia="zh-TW"/>
              </w:rPr>
              <w:t xml:space="preserve"> Slmgr.vbs </w:t>
            </w:r>
            <w:r w:rsidRPr="002E6616">
              <w:rPr>
                <w:rFonts w:eastAsia="文鼎中黑"/>
                <w:lang w:eastAsia="zh-TW"/>
              </w:rPr>
              <w:t>指令碼無法正確剖析冒號。</w:t>
            </w:r>
          </w:p>
          <w:p w:rsidR="00342046" w:rsidRPr="002E6616" w:rsidRDefault="001B2987" w:rsidP="00B92BEF">
            <w:pPr>
              <w:pStyle w:val="tabletext"/>
              <w:jc w:val="both"/>
              <w:rPr>
                <w:rFonts w:eastAsia="文鼎中黑"/>
                <w:szCs w:val="20"/>
                <w:lang w:eastAsia="zh-TW"/>
              </w:rPr>
            </w:pPr>
            <w:r w:rsidRPr="002E6616">
              <w:rPr>
                <w:rFonts w:eastAsia="文鼎中黑"/>
                <w:lang w:eastAsia="zh-TW"/>
              </w:rPr>
              <w:t>必須在升級的命令提示字元下執行此操作。</w:t>
            </w:r>
          </w:p>
        </w:tc>
      </w:tr>
      <w:tr w:rsidR="005B3505" w:rsidRPr="002E6616" w:rsidTr="00613D8B">
        <w:trPr>
          <w:cantSplit/>
        </w:trPr>
        <w:tc>
          <w:tcPr>
            <w:tcW w:w="2880" w:type="dxa"/>
          </w:tcPr>
          <w:p w:rsidR="00342046" w:rsidRPr="002E6616" w:rsidRDefault="001B2987" w:rsidP="007637BB">
            <w:pPr>
              <w:pStyle w:val="tabletext"/>
              <w:rPr>
                <w:rStyle w:val="Strong"/>
                <w:rFonts w:eastAsia="文鼎中黑"/>
              </w:rPr>
            </w:pPr>
            <w:r w:rsidRPr="002E6616">
              <w:rPr>
                <w:rStyle w:val="Strong"/>
                <w:rFonts w:eastAsia="文鼎中黑"/>
              </w:rPr>
              <w:t>/ckms [</w:t>
            </w:r>
            <w:r w:rsidRPr="002E6616">
              <w:rPr>
                <w:rStyle w:val="Strong"/>
                <w:rFonts w:eastAsia="文鼎中黑"/>
              </w:rPr>
              <w:t>啟用識別碼</w:t>
            </w:r>
            <w:r w:rsidRPr="002E6616">
              <w:rPr>
                <w:rStyle w:val="Strong"/>
                <w:rFonts w:eastAsia="文鼎中黑"/>
              </w:rPr>
              <w:t>]</w:t>
            </w:r>
          </w:p>
        </w:tc>
        <w:tc>
          <w:tcPr>
            <w:tcW w:w="6480" w:type="dxa"/>
          </w:tcPr>
          <w:p w:rsidR="00342046" w:rsidRPr="002E6616" w:rsidRDefault="00B8184E" w:rsidP="00B92BEF">
            <w:pPr>
              <w:pStyle w:val="tabletext"/>
              <w:jc w:val="both"/>
              <w:rPr>
                <w:rFonts w:eastAsia="文鼎中黑"/>
                <w:szCs w:val="20"/>
                <w:lang w:eastAsia="zh-TW"/>
              </w:rPr>
            </w:pPr>
            <w:r w:rsidRPr="002E6616">
              <w:rPr>
                <w:rFonts w:eastAsia="文鼎中黑"/>
                <w:lang w:eastAsia="zh-TW"/>
              </w:rPr>
              <w:t>此選項會從登錄中移除指定的</w:t>
            </w:r>
            <w:r w:rsidRPr="002E6616">
              <w:rPr>
                <w:rFonts w:eastAsia="文鼎中黑"/>
                <w:lang w:eastAsia="zh-TW"/>
              </w:rPr>
              <w:t xml:space="preserve"> KMS </w:t>
            </w:r>
            <w:r w:rsidRPr="002E6616">
              <w:rPr>
                <w:rFonts w:eastAsia="文鼎中黑"/>
                <w:lang w:eastAsia="zh-TW"/>
              </w:rPr>
              <w:t>主機名稱、位址和連接埠資訊，並還原</w:t>
            </w:r>
            <w:r w:rsidRPr="002E6616">
              <w:rPr>
                <w:rFonts w:eastAsia="文鼎中黑"/>
                <w:lang w:eastAsia="zh-TW"/>
              </w:rPr>
              <w:t xml:space="preserve"> KMS </w:t>
            </w:r>
            <w:r w:rsidRPr="002E6616">
              <w:rPr>
                <w:rFonts w:eastAsia="文鼎中黑"/>
                <w:lang w:eastAsia="zh-TW"/>
              </w:rPr>
              <w:t>自動探索行為。</w:t>
            </w:r>
          </w:p>
          <w:p w:rsidR="00342046" w:rsidRPr="002E6616" w:rsidRDefault="001B2987" w:rsidP="00B92BEF">
            <w:pPr>
              <w:pStyle w:val="tabletext"/>
              <w:jc w:val="both"/>
              <w:rPr>
                <w:rFonts w:eastAsia="文鼎中黑"/>
                <w:szCs w:val="20"/>
                <w:lang w:eastAsia="zh-TW"/>
              </w:rPr>
            </w:pPr>
            <w:r w:rsidRPr="002E6616">
              <w:rPr>
                <w:rFonts w:eastAsia="文鼎中黑"/>
                <w:lang w:eastAsia="zh-TW"/>
              </w:rPr>
              <w:t>必須在升級的命令提示字元下執行此操作。</w:t>
            </w:r>
          </w:p>
        </w:tc>
      </w:tr>
      <w:tr w:rsidR="005B3505" w:rsidRPr="002E6616" w:rsidTr="00613D8B">
        <w:trPr>
          <w:cantSplit/>
        </w:trPr>
        <w:tc>
          <w:tcPr>
            <w:tcW w:w="2880" w:type="dxa"/>
          </w:tcPr>
          <w:p w:rsidR="00342046" w:rsidRPr="002E6616" w:rsidRDefault="001B2987" w:rsidP="007637BB">
            <w:pPr>
              <w:pStyle w:val="tabletext"/>
              <w:rPr>
                <w:rStyle w:val="Strong"/>
                <w:rFonts w:eastAsia="文鼎中黑"/>
              </w:rPr>
            </w:pPr>
            <w:r w:rsidRPr="002E6616">
              <w:rPr>
                <w:rStyle w:val="Strong"/>
                <w:rFonts w:eastAsia="文鼎中黑"/>
              </w:rPr>
              <w:t>/skhc</w:t>
            </w:r>
          </w:p>
        </w:tc>
        <w:tc>
          <w:tcPr>
            <w:tcW w:w="6480" w:type="dxa"/>
          </w:tcPr>
          <w:p w:rsidR="00342046" w:rsidRPr="002E6616" w:rsidRDefault="00B8184E" w:rsidP="00B92BEF">
            <w:pPr>
              <w:pStyle w:val="tabletext"/>
              <w:jc w:val="both"/>
              <w:rPr>
                <w:rFonts w:eastAsia="文鼎中黑"/>
                <w:szCs w:val="20"/>
                <w:lang w:eastAsia="zh-TW"/>
              </w:rPr>
            </w:pPr>
            <w:r w:rsidRPr="002E6616">
              <w:rPr>
                <w:rFonts w:eastAsia="文鼎中黑"/>
                <w:lang w:eastAsia="zh-TW"/>
              </w:rPr>
              <w:t>此選項會啟用</w:t>
            </w:r>
            <w:r w:rsidRPr="002E6616">
              <w:rPr>
                <w:rFonts w:eastAsia="文鼎中黑"/>
                <w:lang w:eastAsia="zh-TW"/>
              </w:rPr>
              <w:t xml:space="preserve"> KMS </w:t>
            </w:r>
            <w:r w:rsidRPr="002E6616">
              <w:rPr>
                <w:rFonts w:eastAsia="文鼎中黑"/>
                <w:lang w:eastAsia="zh-TW"/>
              </w:rPr>
              <w:t>主機快取（預設值），這樣會在初次探索工作中</w:t>
            </w:r>
            <w:r w:rsidRPr="002E6616">
              <w:rPr>
                <w:rFonts w:eastAsia="文鼎中黑"/>
                <w:lang w:eastAsia="zh-TW"/>
              </w:rPr>
              <w:t xml:space="preserve"> KMS </w:t>
            </w:r>
            <w:r w:rsidRPr="002E6616">
              <w:rPr>
                <w:rFonts w:eastAsia="文鼎中黑"/>
                <w:lang w:eastAsia="zh-TW"/>
              </w:rPr>
              <w:t>主機之後禁止使用網域名稱系統</w:t>
            </w:r>
            <w:r w:rsidRPr="002E6616">
              <w:rPr>
                <w:rFonts w:eastAsia="文鼎中黑"/>
                <w:lang w:eastAsia="zh-TW"/>
              </w:rPr>
              <w:t xml:space="preserve"> (DNS) </w:t>
            </w:r>
            <w:r w:rsidRPr="002E6616">
              <w:rPr>
                <w:rStyle w:val="Strong"/>
                <w:rFonts w:eastAsia="文鼎中黑"/>
                <w:b w:val="0"/>
                <w:bCs w:val="0"/>
                <w:szCs w:val="24"/>
                <w:lang w:eastAsia="zh-TW"/>
              </w:rPr>
              <w:t>優先順序</w:t>
            </w:r>
            <w:r w:rsidRPr="002E6616">
              <w:rPr>
                <w:rFonts w:eastAsia="文鼎中黑"/>
                <w:lang w:eastAsia="zh-TW"/>
              </w:rPr>
              <w:t>和</w:t>
            </w:r>
            <w:r w:rsidRPr="002E6616">
              <w:rPr>
                <w:rStyle w:val="Strong"/>
                <w:rFonts w:eastAsia="文鼎中黑"/>
                <w:b w:val="0"/>
                <w:bCs w:val="0"/>
                <w:szCs w:val="24"/>
                <w:lang w:eastAsia="zh-TW"/>
              </w:rPr>
              <w:t>權數</w:t>
            </w:r>
            <w:r w:rsidRPr="002E6616">
              <w:rPr>
                <w:rFonts w:eastAsia="文鼎中黑"/>
                <w:lang w:eastAsia="zh-TW"/>
              </w:rPr>
              <w:t>。如果系統已無法再聯繫工作中</w:t>
            </w:r>
            <w:r w:rsidRPr="002E6616">
              <w:rPr>
                <w:rFonts w:eastAsia="文鼎中黑"/>
                <w:lang w:eastAsia="zh-TW"/>
              </w:rPr>
              <w:t xml:space="preserve"> KMS </w:t>
            </w:r>
            <w:r w:rsidRPr="002E6616">
              <w:rPr>
                <w:rFonts w:eastAsia="文鼎中黑"/>
                <w:lang w:eastAsia="zh-TW"/>
              </w:rPr>
              <w:t>主機，則會重新嘗試探索。</w:t>
            </w:r>
          </w:p>
          <w:p w:rsidR="00342046" w:rsidRPr="002E6616" w:rsidRDefault="001B2987" w:rsidP="00B92BEF">
            <w:pPr>
              <w:pStyle w:val="tabletext"/>
              <w:jc w:val="both"/>
              <w:rPr>
                <w:rFonts w:eastAsia="文鼎中黑"/>
                <w:szCs w:val="20"/>
                <w:lang w:eastAsia="zh-TW"/>
              </w:rPr>
            </w:pPr>
            <w:r w:rsidRPr="002E6616">
              <w:rPr>
                <w:rFonts w:eastAsia="文鼎中黑"/>
                <w:lang w:eastAsia="zh-TW"/>
              </w:rPr>
              <w:t>必須在升級的命令提示字元下執行此操作。</w:t>
            </w:r>
          </w:p>
        </w:tc>
      </w:tr>
      <w:tr w:rsidR="005B3505" w:rsidRPr="002E6616" w:rsidTr="00613D8B">
        <w:trPr>
          <w:cantSplit/>
        </w:trPr>
        <w:tc>
          <w:tcPr>
            <w:tcW w:w="2880" w:type="dxa"/>
          </w:tcPr>
          <w:p w:rsidR="00342046" w:rsidRPr="002E6616" w:rsidRDefault="001B2987" w:rsidP="007637BB">
            <w:pPr>
              <w:pStyle w:val="tabletext"/>
              <w:rPr>
                <w:rStyle w:val="Strong"/>
                <w:rFonts w:eastAsia="文鼎中黑"/>
              </w:rPr>
            </w:pPr>
            <w:r w:rsidRPr="002E6616">
              <w:rPr>
                <w:rStyle w:val="Strong"/>
                <w:rFonts w:eastAsia="文鼎中黑"/>
              </w:rPr>
              <w:t>/ckhc</w:t>
            </w:r>
          </w:p>
        </w:tc>
        <w:tc>
          <w:tcPr>
            <w:tcW w:w="6480" w:type="dxa"/>
          </w:tcPr>
          <w:p w:rsidR="00342046" w:rsidRPr="002E6616" w:rsidRDefault="00B8184E" w:rsidP="00B92BEF">
            <w:pPr>
              <w:pStyle w:val="tabletext"/>
              <w:jc w:val="both"/>
              <w:rPr>
                <w:rFonts w:eastAsia="文鼎中黑"/>
                <w:szCs w:val="20"/>
                <w:lang w:eastAsia="zh-TW"/>
              </w:rPr>
            </w:pPr>
            <w:r w:rsidRPr="002E6616">
              <w:rPr>
                <w:rFonts w:eastAsia="文鼎中黑"/>
                <w:lang w:eastAsia="zh-TW"/>
              </w:rPr>
              <w:t>此選項會停用</w:t>
            </w:r>
            <w:r w:rsidRPr="002E6616">
              <w:rPr>
                <w:rFonts w:eastAsia="文鼎中黑"/>
                <w:lang w:eastAsia="zh-TW"/>
              </w:rPr>
              <w:t xml:space="preserve"> KMS </w:t>
            </w:r>
            <w:r w:rsidRPr="002E6616">
              <w:rPr>
                <w:rFonts w:eastAsia="文鼎中黑"/>
                <w:lang w:eastAsia="zh-TW"/>
              </w:rPr>
              <w:t>主機快取。此設定會指示用戶端在每次嘗試</w:t>
            </w:r>
            <w:r w:rsidRPr="002E6616">
              <w:rPr>
                <w:rFonts w:eastAsia="文鼎中黑"/>
                <w:lang w:eastAsia="zh-TW"/>
              </w:rPr>
              <w:t xml:space="preserve"> KMS </w:t>
            </w:r>
            <w:r w:rsidRPr="002E6616">
              <w:rPr>
                <w:rFonts w:eastAsia="文鼎中黑"/>
                <w:lang w:eastAsia="zh-TW"/>
              </w:rPr>
              <w:t>啟用時使用</w:t>
            </w:r>
            <w:r w:rsidRPr="002E6616">
              <w:rPr>
                <w:rFonts w:eastAsia="文鼎中黑"/>
                <w:lang w:eastAsia="zh-TW"/>
              </w:rPr>
              <w:t xml:space="preserve"> DNS </w:t>
            </w:r>
            <w:r w:rsidRPr="002E6616">
              <w:rPr>
                <w:rFonts w:eastAsia="文鼎中黑"/>
                <w:lang w:eastAsia="zh-TW"/>
              </w:rPr>
              <w:t>自動探索（使用</w:t>
            </w:r>
            <w:r w:rsidRPr="002E6616">
              <w:rPr>
                <w:rStyle w:val="Strong"/>
                <w:rFonts w:eastAsia="文鼎中黑"/>
                <w:b w:val="0"/>
                <w:bCs w:val="0"/>
                <w:szCs w:val="24"/>
                <w:lang w:eastAsia="zh-TW"/>
              </w:rPr>
              <w:t>優先順序</w:t>
            </w:r>
            <w:r w:rsidRPr="002E6616">
              <w:rPr>
                <w:rFonts w:eastAsia="文鼎中黑"/>
                <w:lang w:eastAsia="zh-TW"/>
              </w:rPr>
              <w:t>和</w:t>
            </w:r>
            <w:r w:rsidRPr="002E6616">
              <w:rPr>
                <w:rStyle w:val="Strong"/>
                <w:rFonts w:eastAsia="文鼎中黑"/>
                <w:b w:val="0"/>
                <w:bCs w:val="0"/>
                <w:szCs w:val="24"/>
                <w:lang w:eastAsia="zh-TW"/>
              </w:rPr>
              <w:t>權數</w:t>
            </w:r>
            <w:r w:rsidRPr="002E6616">
              <w:rPr>
                <w:rFonts w:eastAsia="文鼎中黑"/>
                <w:lang w:eastAsia="zh-TW"/>
              </w:rPr>
              <w:t>時，建議使用此選項）。</w:t>
            </w:r>
          </w:p>
          <w:p w:rsidR="00342046" w:rsidRPr="002E6616" w:rsidRDefault="001B2987" w:rsidP="00B92BEF">
            <w:pPr>
              <w:pStyle w:val="tabletext"/>
              <w:jc w:val="both"/>
              <w:rPr>
                <w:rFonts w:eastAsia="文鼎中黑"/>
                <w:szCs w:val="20"/>
                <w:lang w:eastAsia="zh-TW"/>
              </w:rPr>
            </w:pPr>
            <w:r w:rsidRPr="002E6616">
              <w:rPr>
                <w:rFonts w:eastAsia="文鼎中黑"/>
                <w:lang w:eastAsia="zh-TW"/>
              </w:rPr>
              <w:t>必須在升級的命令提示字元下執行此操作。</w:t>
            </w:r>
          </w:p>
        </w:tc>
      </w:tr>
      <w:tr w:rsidR="004D7539" w:rsidRPr="002E6616" w:rsidTr="00613D8B">
        <w:trPr>
          <w:cantSplit/>
        </w:trPr>
        <w:tc>
          <w:tcPr>
            <w:tcW w:w="9360" w:type="dxa"/>
            <w:gridSpan w:val="2"/>
            <w:shd w:val="clear" w:color="auto" w:fill="DBE5F1" w:themeFill="accent1" w:themeFillTint="33"/>
          </w:tcPr>
          <w:p w:rsidR="00342046" w:rsidRPr="002E6616" w:rsidRDefault="001B2987" w:rsidP="00E6507F">
            <w:pPr>
              <w:pStyle w:val="tabletext"/>
              <w:pageBreakBefore/>
              <w:jc w:val="both"/>
              <w:rPr>
                <w:rStyle w:val="Strong"/>
                <w:rFonts w:eastAsia="文鼎中黑"/>
              </w:rPr>
            </w:pPr>
            <w:r w:rsidRPr="002E6616">
              <w:rPr>
                <w:rStyle w:val="Strong"/>
                <w:rFonts w:eastAsia="文鼎中黑"/>
              </w:rPr>
              <w:lastRenderedPageBreak/>
              <w:t xml:space="preserve">KMS </w:t>
            </w:r>
            <w:r w:rsidRPr="002E6616">
              <w:rPr>
                <w:rStyle w:val="Strong"/>
                <w:rFonts w:eastAsia="文鼎中黑"/>
              </w:rPr>
              <w:t>主機設定</w:t>
            </w:r>
          </w:p>
        </w:tc>
      </w:tr>
      <w:tr w:rsidR="00E13A93" w:rsidRPr="002E6616" w:rsidTr="00613D8B">
        <w:trPr>
          <w:cantSplit/>
        </w:trPr>
        <w:tc>
          <w:tcPr>
            <w:tcW w:w="2880" w:type="dxa"/>
          </w:tcPr>
          <w:p w:rsidR="00342046" w:rsidRPr="002E6616" w:rsidRDefault="001B2987" w:rsidP="007637BB">
            <w:pPr>
              <w:pStyle w:val="tabletext"/>
              <w:rPr>
                <w:rStyle w:val="Strong"/>
                <w:rFonts w:eastAsia="文鼎中黑"/>
              </w:rPr>
            </w:pPr>
            <w:r w:rsidRPr="002E6616">
              <w:rPr>
                <w:rStyle w:val="Strong"/>
                <w:rFonts w:eastAsia="文鼎中黑"/>
              </w:rPr>
              <w:t>/sai &lt;</w:t>
            </w:r>
            <w:r w:rsidRPr="002E6616">
              <w:rPr>
                <w:rStyle w:val="Strong"/>
                <w:rFonts w:eastAsia="文鼎中黑"/>
              </w:rPr>
              <w:t>間隔</w:t>
            </w:r>
            <w:r w:rsidRPr="002E6616">
              <w:rPr>
                <w:rStyle w:val="Strong"/>
                <w:rFonts w:eastAsia="文鼎中黑"/>
              </w:rPr>
              <w:t>&gt;</w:t>
            </w:r>
          </w:p>
        </w:tc>
        <w:tc>
          <w:tcPr>
            <w:tcW w:w="6480" w:type="dxa"/>
          </w:tcPr>
          <w:p w:rsidR="00342046" w:rsidRPr="002E6616" w:rsidRDefault="00B8184E" w:rsidP="00B92BEF">
            <w:pPr>
              <w:pStyle w:val="tabletext"/>
              <w:jc w:val="both"/>
              <w:rPr>
                <w:rFonts w:eastAsia="文鼎中黑"/>
                <w:szCs w:val="20"/>
                <w:lang w:eastAsia="zh-TW"/>
              </w:rPr>
            </w:pPr>
            <w:r w:rsidRPr="002E6616">
              <w:rPr>
                <w:rFonts w:eastAsia="文鼎中黑"/>
                <w:lang w:eastAsia="zh-TW"/>
              </w:rPr>
              <w:t>此選項會設定未啟用的用戶端嘗試</w:t>
            </w:r>
            <w:r w:rsidRPr="002E6616">
              <w:rPr>
                <w:rFonts w:eastAsia="文鼎中黑"/>
                <w:lang w:eastAsia="zh-TW"/>
              </w:rPr>
              <w:t xml:space="preserve"> KMS </w:t>
            </w:r>
            <w:r w:rsidRPr="002E6616">
              <w:rPr>
                <w:rFonts w:eastAsia="文鼎中黑"/>
                <w:lang w:eastAsia="zh-TW"/>
              </w:rPr>
              <w:t>連線的間隔，以分鐘為單位。建議採用預設值（</w:t>
            </w:r>
            <w:r w:rsidRPr="002E6616">
              <w:rPr>
                <w:rFonts w:eastAsia="文鼎中黑"/>
                <w:lang w:eastAsia="zh-TW"/>
              </w:rPr>
              <w:t xml:space="preserve">2 </w:t>
            </w:r>
            <w:r w:rsidRPr="002E6616">
              <w:rPr>
                <w:rFonts w:eastAsia="文鼎中黑"/>
                <w:lang w:eastAsia="zh-TW"/>
              </w:rPr>
              <w:t>小時），但啟用間隔必須介於</w:t>
            </w:r>
            <w:r w:rsidRPr="002E6616">
              <w:rPr>
                <w:rFonts w:eastAsia="文鼎中黑"/>
                <w:lang w:eastAsia="zh-TW"/>
              </w:rPr>
              <w:t xml:space="preserve"> 15 </w:t>
            </w:r>
            <w:r w:rsidRPr="002E6616">
              <w:rPr>
                <w:rFonts w:eastAsia="文鼎中黑"/>
                <w:lang w:eastAsia="zh-TW"/>
              </w:rPr>
              <w:t>分鐘和</w:t>
            </w:r>
            <w:r w:rsidRPr="002E6616">
              <w:rPr>
                <w:rFonts w:eastAsia="文鼎中黑"/>
                <w:lang w:eastAsia="zh-TW"/>
              </w:rPr>
              <w:t xml:space="preserve"> 30 </w:t>
            </w:r>
            <w:r w:rsidRPr="002E6616">
              <w:rPr>
                <w:rFonts w:eastAsia="文鼎中黑"/>
                <w:lang w:eastAsia="zh-TW"/>
              </w:rPr>
              <w:t>天之間。</w:t>
            </w:r>
          </w:p>
          <w:p w:rsidR="00342046" w:rsidRPr="002E6616" w:rsidRDefault="001B2987" w:rsidP="00B92BEF">
            <w:pPr>
              <w:pStyle w:val="tabletext"/>
              <w:jc w:val="both"/>
              <w:rPr>
                <w:rFonts w:eastAsia="文鼎中黑"/>
                <w:szCs w:val="20"/>
                <w:lang w:eastAsia="zh-TW"/>
              </w:rPr>
            </w:pPr>
            <w:r w:rsidRPr="002E6616">
              <w:rPr>
                <w:rFonts w:eastAsia="文鼎中黑"/>
                <w:lang w:eastAsia="zh-TW"/>
              </w:rPr>
              <w:t xml:space="preserve">KMS </w:t>
            </w:r>
            <w:r w:rsidRPr="002E6616">
              <w:rPr>
                <w:rFonts w:eastAsia="文鼎中黑"/>
                <w:lang w:eastAsia="zh-TW"/>
              </w:rPr>
              <w:t>用戶端一開始會從登錄中挑選此間隔，但會在接收到第一個</w:t>
            </w:r>
            <w:r w:rsidRPr="002E6616">
              <w:rPr>
                <w:rFonts w:eastAsia="文鼎中黑"/>
                <w:lang w:eastAsia="zh-TW"/>
              </w:rPr>
              <w:t xml:space="preserve"> KMS </w:t>
            </w:r>
            <w:r w:rsidRPr="002E6616">
              <w:rPr>
                <w:rFonts w:eastAsia="文鼎中黑"/>
                <w:lang w:eastAsia="zh-TW"/>
              </w:rPr>
              <w:t>回應後切換至</w:t>
            </w:r>
            <w:r w:rsidRPr="002E6616">
              <w:rPr>
                <w:rFonts w:eastAsia="文鼎中黑"/>
                <w:lang w:eastAsia="zh-TW"/>
              </w:rPr>
              <w:t xml:space="preserve"> KMS </w:t>
            </w:r>
            <w:r w:rsidRPr="002E6616">
              <w:rPr>
                <w:rFonts w:eastAsia="文鼎中黑"/>
                <w:lang w:eastAsia="zh-TW"/>
              </w:rPr>
              <w:t>設定。</w:t>
            </w:r>
          </w:p>
          <w:p w:rsidR="00342046" w:rsidRPr="002E6616" w:rsidRDefault="001B2987" w:rsidP="00B92BEF">
            <w:pPr>
              <w:pStyle w:val="tabletext"/>
              <w:jc w:val="both"/>
              <w:rPr>
                <w:rFonts w:eastAsia="文鼎中黑"/>
                <w:szCs w:val="20"/>
                <w:lang w:eastAsia="zh-TW"/>
              </w:rPr>
            </w:pPr>
            <w:r w:rsidRPr="002E6616">
              <w:rPr>
                <w:rFonts w:eastAsia="文鼎中黑"/>
                <w:lang w:eastAsia="zh-TW"/>
              </w:rPr>
              <w:t>必須在升級的命令提示字元下執行此操作。</w:t>
            </w:r>
          </w:p>
        </w:tc>
      </w:tr>
      <w:tr w:rsidR="003F4E67" w:rsidRPr="002E6616" w:rsidTr="00613D8B">
        <w:trPr>
          <w:cantSplit/>
        </w:trPr>
        <w:tc>
          <w:tcPr>
            <w:tcW w:w="2880" w:type="dxa"/>
          </w:tcPr>
          <w:p w:rsidR="00342046" w:rsidRPr="002E6616" w:rsidRDefault="001B2987" w:rsidP="007637BB">
            <w:pPr>
              <w:pStyle w:val="tabletext"/>
              <w:rPr>
                <w:rStyle w:val="Strong"/>
                <w:rFonts w:eastAsia="文鼎中黑"/>
              </w:rPr>
            </w:pPr>
            <w:r w:rsidRPr="002E6616">
              <w:rPr>
                <w:rStyle w:val="Strong"/>
                <w:rFonts w:eastAsia="文鼎中黑"/>
              </w:rPr>
              <w:t>/sri &lt;</w:t>
            </w:r>
            <w:r w:rsidRPr="002E6616">
              <w:rPr>
                <w:rStyle w:val="Strong"/>
                <w:rFonts w:eastAsia="文鼎中黑"/>
              </w:rPr>
              <w:t>間隔</w:t>
            </w:r>
            <w:r w:rsidRPr="002E6616">
              <w:rPr>
                <w:rStyle w:val="Strong"/>
                <w:rFonts w:eastAsia="文鼎中黑"/>
              </w:rPr>
              <w:t>&gt;</w:t>
            </w:r>
          </w:p>
        </w:tc>
        <w:tc>
          <w:tcPr>
            <w:tcW w:w="6480" w:type="dxa"/>
          </w:tcPr>
          <w:p w:rsidR="00342046" w:rsidRPr="00052327" w:rsidRDefault="00B8184E" w:rsidP="00B92BEF">
            <w:pPr>
              <w:pStyle w:val="tabletext"/>
              <w:jc w:val="both"/>
              <w:rPr>
                <w:rFonts w:eastAsia="文鼎中黑"/>
                <w:spacing w:val="-4"/>
                <w:szCs w:val="20"/>
                <w:lang w:eastAsia="zh-TW"/>
              </w:rPr>
            </w:pPr>
            <w:r w:rsidRPr="00052327">
              <w:rPr>
                <w:rFonts w:eastAsia="文鼎中黑"/>
                <w:spacing w:val="-4"/>
                <w:lang w:eastAsia="zh-TW"/>
              </w:rPr>
              <w:t>此選項會設定已啟用的用戶端嘗試</w:t>
            </w:r>
            <w:r w:rsidRPr="00052327">
              <w:rPr>
                <w:rFonts w:eastAsia="文鼎中黑"/>
                <w:spacing w:val="-4"/>
                <w:lang w:eastAsia="zh-TW"/>
              </w:rPr>
              <w:t xml:space="preserve"> KMS </w:t>
            </w:r>
            <w:r w:rsidRPr="00052327">
              <w:rPr>
                <w:rFonts w:eastAsia="文鼎中黑"/>
                <w:spacing w:val="-4"/>
                <w:lang w:eastAsia="zh-TW"/>
              </w:rPr>
              <w:t>連線的更新間隔，以分鐘為單位。更新間隔必須介於</w:t>
            </w:r>
            <w:r w:rsidRPr="00052327">
              <w:rPr>
                <w:rFonts w:eastAsia="文鼎中黑"/>
                <w:spacing w:val="-4"/>
                <w:lang w:eastAsia="zh-TW"/>
              </w:rPr>
              <w:t xml:space="preserve"> 15 </w:t>
            </w:r>
            <w:r w:rsidRPr="00052327">
              <w:rPr>
                <w:rFonts w:eastAsia="文鼎中黑"/>
                <w:spacing w:val="-4"/>
                <w:lang w:eastAsia="zh-TW"/>
              </w:rPr>
              <w:t>分鐘和</w:t>
            </w:r>
            <w:r w:rsidRPr="00052327">
              <w:rPr>
                <w:rFonts w:eastAsia="文鼎中黑"/>
                <w:spacing w:val="-4"/>
                <w:lang w:eastAsia="zh-TW"/>
              </w:rPr>
              <w:t xml:space="preserve"> 30 </w:t>
            </w:r>
            <w:r w:rsidRPr="00052327">
              <w:rPr>
                <w:rFonts w:eastAsia="文鼎中黑"/>
                <w:spacing w:val="-4"/>
                <w:lang w:eastAsia="zh-TW"/>
              </w:rPr>
              <w:t>天之間。</w:t>
            </w:r>
            <w:r w:rsidRPr="00052327">
              <w:rPr>
                <w:rFonts w:eastAsia="文鼎中黑"/>
                <w:spacing w:val="-4"/>
                <w:lang w:eastAsia="zh-TW"/>
              </w:rPr>
              <w:t xml:space="preserve">KMS </w:t>
            </w:r>
            <w:r w:rsidRPr="00052327">
              <w:rPr>
                <w:rFonts w:eastAsia="文鼎中黑"/>
                <w:spacing w:val="-4"/>
                <w:lang w:eastAsia="zh-TW"/>
              </w:rPr>
              <w:t>伺服器和用戶端最初都會設定此選項。預設值為</w:t>
            </w:r>
            <w:r w:rsidRPr="00052327">
              <w:rPr>
                <w:rFonts w:eastAsia="文鼎中黑"/>
                <w:spacing w:val="-4"/>
                <w:lang w:eastAsia="zh-TW"/>
              </w:rPr>
              <w:t xml:space="preserve"> 10080 </w:t>
            </w:r>
            <w:r w:rsidRPr="00052327">
              <w:rPr>
                <w:rFonts w:eastAsia="文鼎中黑"/>
                <w:spacing w:val="-4"/>
                <w:lang w:eastAsia="zh-TW"/>
              </w:rPr>
              <w:t>分鐘（</w:t>
            </w:r>
            <w:r w:rsidRPr="00052327">
              <w:rPr>
                <w:rFonts w:eastAsia="文鼎中黑"/>
                <w:spacing w:val="-4"/>
                <w:lang w:eastAsia="zh-TW"/>
              </w:rPr>
              <w:t xml:space="preserve">7 </w:t>
            </w:r>
            <w:r w:rsidRPr="00052327">
              <w:rPr>
                <w:rFonts w:eastAsia="文鼎中黑"/>
                <w:spacing w:val="-4"/>
                <w:lang w:eastAsia="zh-TW"/>
              </w:rPr>
              <w:t>天）。</w:t>
            </w:r>
          </w:p>
          <w:p w:rsidR="00342046" w:rsidRPr="002E6616" w:rsidRDefault="001B2987" w:rsidP="00B92BEF">
            <w:pPr>
              <w:pStyle w:val="tabletext"/>
              <w:jc w:val="both"/>
              <w:rPr>
                <w:rFonts w:eastAsia="文鼎中黑"/>
                <w:szCs w:val="20"/>
                <w:lang w:eastAsia="zh-TW"/>
              </w:rPr>
            </w:pPr>
            <w:r w:rsidRPr="002E6616">
              <w:rPr>
                <w:rFonts w:eastAsia="文鼎中黑"/>
                <w:lang w:eastAsia="zh-TW"/>
              </w:rPr>
              <w:t xml:space="preserve">KMS </w:t>
            </w:r>
            <w:r w:rsidRPr="002E6616">
              <w:rPr>
                <w:rFonts w:eastAsia="文鼎中黑"/>
                <w:lang w:eastAsia="zh-TW"/>
              </w:rPr>
              <w:t>用戶端一開始會從登錄中挑選此間隔，但會在接收到第一個</w:t>
            </w:r>
            <w:r w:rsidRPr="002E6616">
              <w:rPr>
                <w:rFonts w:eastAsia="文鼎中黑"/>
                <w:lang w:eastAsia="zh-TW"/>
              </w:rPr>
              <w:t xml:space="preserve"> KMS </w:t>
            </w:r>
            <w:r w:rsidRPr="002E6616">
              <w:rPr>
                <w:rFonts w:eastAsia="文鼎中黑"/>
                <w:lang w:eastAsia="zh-TW"/>
              </w:rPr>
              <w:t>回應後切換至</w:t>
            </w:r>
            <w:r w:rsidRPr="002E6616">
              <w:rPr>
                <w:rFonts w:eastAsia="文鼎中黑"/>
                <w:lang w:eastAsia="zh-TW"/>
              </w:rPr>
              <w:t xml:space="preserve"> KMS </w:t>
            </w:r>
            <w:r w:rsidRPr="002E6616">
              <w:rPr>
                <w:rFonts w:eastAsia="文鼎中黑"/>
                <w:lang w:eastAsia="zh-TW"/>
              </w:rPr>
              <w:t>設定。</w:t>
            </w:r>
          </w:p>
          <w:p w:rsidR="00342046" w:rsidRPr="002E6616" w:rsidRDefault="001B2987" w:rsidP="00B92BEF">
            <w:pPr>
              <w:pStyle w:val="tabletext"/>
              <w:jc w:val="both"/>
              <w:rPr>
                <w:rFonts w:eastAsia="文鼎中黑"/>
                <w:szCs w:val="20"/>
                <w:lang w:eastAsia="zh-TW"/>
              </w:rPr>
            </w:pPr>
            <w:r w:rsidRPr="002E6616">
              <w:rPr>
                <w:rFonts w:eastAsia="文鼎中黑"/>
                <w:lang w:eastAsia="zh-TW"/>
              </w:rPr>
              <w:t>必須在升級的命令提示字元下執行此操作。</w:t>
            </w:r>
          </w:p>
        </w:tc>
      </w:tr>
      <w:tr w:rsidR="004D7539" w:rsidRPr="002E6616" w:rsidTr="00613D8B">
        <w:trPr>
          <w:cantSplit/>
        </w:trPr>
        <w:tc>
          <w:tcPr>
            <w:tcW w:w="2880" w:type="dxa"/>
          </w:tcPr>
          <w:p w:rsidR="00342046" w:rsidRPr="002E6616" w:rsidRDefault="001B2987" w:rsidP="007637BB">
            <w:pPr>
              <w:pStyle w:val="tabletext"/>
              <w:rPr>
                <w:rStyle w:val="Strong"/>
                <w:rFonts w:eastAsia="文鼎中黑"/>
              </w:rPr>
            </w:pPr>
            <w:r w:rsidRPr="002E6616">
              <w:rPr>
                <w:rStyle w:val="Strong"/>
                <w:rFonts w:eastAsia="文鼎中黑"/>
              </w:rPr>
              <w:t>/sprt &lt;</w:t>
            </w:r>
            <w:r w:rsidRPr="002E6616">
              <w:rPr>
                <w:rStyle w:val="Strong"/>
                <w:rFonts w:eastAsia="文鼎中黑"/>
              </w:rPr>
              <w:t>連接埠</w:t>
            </w:r>
            <w:r w:rsidRPr="002E6616">
              <w:rPr>
                <w:rStyle w:val="Strong"/>
                <w:rFonts w:eastAsia="文鼎中黑"/>
              </w:rPr>
              <w:t>&gt;</w:t>
            </w:r>
          </w:p>
        </w:tc>
        <w:tc>
          <w:tcPr>
            <w:tcW w:w="6480" w:type="dxa"/>
          </w:tcPr>
          <w:p w:rsidR="00342046" w:rsidRPr="002E6616" w:rsidRDefault="00B8184E" w:rsidP="00B92BEF">
            <w:pPr>
              <w:pStyle w:val="tabletext"/>
              <w:jc w:val="both"/>
              <w:rPr>
                <w:rFonts w:eastAsia="文鼎中黑"/>
                <w:szCs w:val="20"/>
                <w:lang w:eastAsia="zh-TW"/>
              </w:rPr>
            </w:pPr>
            <w:r w:rsidRPr="002E6616">
              <w:rPr>
                <w:rFonts w:eastAsia="文鼎中黑"/>
                <w:lang w:eastAsia="zh-TW"/>
              </w:rPr>
              <w:t>此選項會設定連接埠，供</w:t>
            </w:r>
            <w:r w:rsidRPr="002E6616">
              <w:rPr>
                <w:rFonts w:eastAsia="文鼎中黑"/>
                <w:lang w:eastAsia="zh-TW"/>
              </w:rPr>
              <w:t xml:space="preserve"> KMS </w:t>
            </w:r>
            <w:r w:rsidRPr="002E6616">
              <w:rPr>
                <w:rFonts w:eastAsia="文鼎中黑"/>
                <w:lang w:eastAsia="zh-TW"/>
              </w:rPr>
              <w:t>主機用來接聽用戶端啟用要求。預設</w:t>
            </w:r>
            <w:r w:rsidRPr="002E6616">
              <w:rPr>
                <w:rFonts w:eastAsia="文鼎中黑"/>
                <w:lang w:eastAsia="zh-TW"/>
              </w:rPr>
              <w:t xml:space="preserve"> TCP </w:t>
            </w:r>
            <w:r w:rsidRPr="002E6616">
              <w:rPr>
                <w:rFonts w:eastAsia="文鼎中黑"/>
                <w:lang w:eastAsia="zh-TW"/>
              </w:rPr>
              <w:t>連接埠為</w:t>
            </w:r>
            <w:r w:rsidRPr="002E6616">
              <w:rPr>
                <w:rFonts w:eastAsia="文鼎中黑"/>
                <w:lang w:eastAsia="zh-TW"/>
              </w:rPr>
              <w:t xml:space="preserve"> 1688</w:t>
            </w:r>
            <w:r w:rsidRPr="002E6616">
              <w:rPr>
                <w:rFonts w:eastAsia="文鼎中黑"/>
                <w:lang w:eastAsia="zh-TW"/>
              </w:rPr>
              <w:t>。</w:t>
            </w:r>
          </w:p>
          <w:p w:rsidR="00342046" w:rsidRPr="002E6616" w:rsidRDefault="001B2987" w:rsidP="00B92BEF">
            <w:pPr>
              <w:pStyle w:val="tabletext"/>
              <w:jc w:val="both"/>
              <w:rPr>
                <w:rFonts w:eastAsia="文鼎中黑"/>
                <w:szCs w:val="20"/>
                <w:lang w:eastAsia="zh-TW"/>
              </w:rPr>
            </w:pPr>
            <w:r w:rsidRPr="002E6616">
              <w:rPr>
                <w:rFonts w:eastAsia="文鼎中黑"/>
                <w:lang w:eastAsia="zh-TW"/>
              </w:rPr>
              <w:t>必須在升級的命令提示字元下執行此操作。</w:t>
            </w:r>
          </w:p>
        </w:tc>
      </w:tr>
      <w:tr w:rsidR="00A806F6" w:rsidRPr="002E6616" w:rsidTr="00613D8B">
        <w:trPr>
          <w:cantSplit/>
        </w:trPr>
        <w:tc>
          <w:tcPr>
            <w:tcW w:w="2880" w:type="dxa"/>
          </w:tcPr>
          <w:p w:rsidR="00342046" w:rsidRPr="002E6616" w:rsidRDefault="001B2987" w:rsidP="007637BB">
            <w:pPr>
              <w:pStyle w:val="tabletext"/>
              <w:rPr>
                <w:rStyle w:val="Strong"/>
                <w:rFonts w:eastAsia="文鼎中黑"/>
              </w:rPr>
            </w:pPr>
            <w:r w:rsidRPr="002E6616">
              <w:rPr>
                <w:rStyle w:val="Strong"/>
                <w:rFonts w:eastAsia="文鼎中黑"/>
              </w:rPr>
              <w:t>/sdns</w:t>
            </w:r>
          </w:p>
        </w:tc>
        <w:tc>
          <w:tcPr>
            <w:tcW w:w="6480" w:type="dxa"/>
          </w:tcPr>
          <w:p w:rsidR="00342046" w:rsidRPr="002E6616" w:rsidRDefault="001B2987" w:rsidP="00B92BEF">
            <w:pPr>
              <w:pStyle w:val="tabletext"/>
              <w:jc w:val="both"/>
              <w:rPr>
                <w:rFonts w:eastAsia="文鼎中黑"/>
                <w:szCs w:val="20"/>
                <w:lang w:eastAsia="zh-TW"/>
              </w:rPr>
            </w:pPr>
            <w:r w:rsidRPr="002E6616">
              <w:rPr>
                <w:rFonts w:eastAsia="文鼎中黑"/>
                <w:lang w:eastAsia="zh-TW"/>
              </w:rPr>
              <w:t>啟用</w:t>
            </w:r>
            <w:r w:rsidRPr="002E6616">
              <w:rPr>
                <w:rFonts w:eastAsia="文鼎中黑"/>
                <w:lang w:eastAsia="zh-TW"/>
              </w:rPr>
              <w:t xml:space="preserve"> KMS </w:t>
            </w:r>
            <w:r w:rsidRPr="002E6616">
              <w:rPr>
                <w:rFonts w:eastAsia="文鼎中黑"/>
                <w:lang w:eastAsia="zh-TW"/>
              </w:rPr>
              <w:t>主機的</w:t>
            </w:r>
            <w:r w:rsidRPr="002E6616">
              <w:rPr>
                <w:rFonts w:eastAsia="文鼎中黑"/>
                <w:lang w:eastAsia="zh-TW"/>
              </w:rPr>
              <w:t xml:space="preserve"> DNS </w:t>
            </w:r>
            <w:r w:rsidRPr="002E6616">
              <w:rPr>
                <w:rFonts w:eastAsia="文鼎中黑"/>
                <w:lang w:eastAsia="zh-TW"/>
              </w:rPr>
              <w:t>發佈（預設值）。</w:t>
            </w:r>
          </w:p>
          <w:p w:rsidR="00342046" w:rsidRPr="002E6616" w:rsidRDefault="001B2987" w:rsidP="00B92BEF">
            <w:pPr>
              <w:pStyle w:val="tabletext"/>
              <w:jc w:val="both"/>
              <w:rPr>
                <w:rFonts w:eastAsia="文鼎中黑"/>
                <w:szCs w:val="20"/>
                <w:lang w:eastAsia="zh-TW"/>
              </w:rPr>
            </w:pPr>
            <w:r w:rsidRPr="002E6616">
              <w:rPr>
                <w:rFonts w:eastAsia="文鼎中黑"/>
                <w:lang w:eastAsia="zh-TW"/>
              </w:rPr>
              <w:t>必須在升級的命令提示字元下執行此操作。</w:t>
            </w:r>
          </w:p>
        </w:tc>
      </w:tr>
      <w:tr w:rsidR="005E5C7F" w:rsidRPr="002E6616" w:rsidTr="00613D8B">
        <w:trPr>
          <w:cantSplit/>
        </w:trPr>
        <w:tc>
          <w:tcPr>
            <w:tcW w:w="2880" w:type="dxa"/>
          </w:tcPr>
          <w:p w:rsidR="00342046" w:rsidRPr="002E6616" w:rsidRDefault="001B2987" w:rsidP="007637BB">
            <w:pPr>
              <w:pStyle w:val="tabletext"/>
              <w:rPr>
                <w:rStyle w:val="Strong"/>
                <w:rFonts w:eastAsia="文鼎中黑"/>
              </w:rPr>
            </w:pPr>
            <w:r w:rsidRPr="002E6616">
              <w:rPr>
                <w:rStyle w:val="Strong"/>
                <w:rFonts w:eastAsia="文鼎中黑"/>
              </w:rPr>
              <w:t>/cdns</w:t>
            </w:r>
          </w:p>
        </w:tc>
        <w:tc>
          <w:tcPr>
            <w:tcW w:w="6480" w:type="dxa"/>
          </w:tcPr>
          <w:p w:rsidR="00342046" w:rsidRPr="002E6616" w:rsidRDefault="001B2987" w:rsidP="00B92BEF">
            <w:pPr>
              <w:pStyle w:val="tabletext"/>
              <w:jc w:val="both"/>
              <w:rPr>
                <w:rFonts w:eastAsia="文鼎中黑"/>
                <w:szCs w:val="20"/>
                <w:lang w:eastAsia="zh-TW"/>
              </w:rPr>
            </w:pPr>
            <w:r w:rsidRPr="002E6616">
              <w:rPr>
                <w:rFonts w:eastAsia="文鼎中黑"/>
                <w:lang w:eastAsia="zh-TW"/>
              </w:rPr>
              <w:t>停用</w:t>
            </w:r>
            <w:r w:rsidRPr="002E6616">
              <w:rPr>
                <w:rFonts w:eastAsia="文鼎中黑"/>
                <w:lang w:eastAsia="zh-TW"/>
              </w:rPr>
              <w:t xml:space="preserve"> KMS </w:t>
            </w:r>
            <w:r w:rsidRPr="002E6616">
              <w:rPr>
                <w:rFonts w:eastAsia="文鼎中黑"/>
                <w:lang w:eastAsia="zh-TW"/>
              </w:rPr>
              <w:t>主機的</w:t>
            </w:r>
            <w:r w:rsidRPr="002E6616">
              <w:rPr>
                <w:rFonts w:eastAsia="文鼎中黑"/>
                <w:lang w:eastAsia="zh-TW"/>
              </w:rPr>
              <w:t xml:space="preserve"> DNS </w:t>
            </w:r>
            <w:r w:rsidRPr="002E6616">
              <w:rPr>
                <w:rFonts w:eastAsia="文鼎中黑"/>
                <w:lang w:eastAsia="zh-TW"/>
              </w:rPr>
              <w:t>發佈。</w:t>
            </w:r>
          </w:p>
          <w:p w:rsidR="00342046" w:rsidRPr="002E6616" w:rsidRDefault="001B2987" w:rsidP="00B92BEF">
            <w:pPr>
              <w:pStyle w:val="tabletext"/>
              <w:jc w:val="both"/>
              <w:rPr>
                <w:rFonts w:eastAsia="文鼎中黑"/>
                <w:szCs w:val="20"/>
                <w:lang w:eastAsia="zh-TW"/>
              </w:rPr>
            </w:pPr>
            <w:r w:rsidRPr="002E6616">
              <w:rPr>
                <w:rFonts w:eastAsia="文鼎中黑"/>
                <w:lang w:eastAsia="zh-TW"/>
              </w:rPr>
              <w:t>必須在升級的命令提示字元下執行此操作。</w:t>
            </w:r>
          </w:p>
        </w:tc>
      </w:tr>
      <w:tr w:rsidR="003661B0" w:rsidRPr="002E6616" w:rsidTr="00613D8B">
        <w:trPr>
          <w:cantSplit/>
        </w:trPr>
        <w:tc>
          <w:tcPr>
            <w:tcW w:w="2880" w:type="dxa"/>
          </w:tcPr>
          <w:p w:rsidR="00342046" w:rsidRPr="002E6616" w:rsidRDefault="001B2987" w:rsidP="007637BB">
            <w:pPr>
              <w:pStyle w:val="tabletext"/>
              <w:rPr>
                <w:rStyle w:val="Strong"/>
                <w:rFonts w:eastAsia="文鼎中黑"/>
              </w:rPr>
            </w:pPr>
            <w:r w:rsidRPr="002E6616">
              <w:rPr>
                <w:rStyle w:val="Strong"/>
                <w:rFonts w:eastAsia="文鼎中黑"/>
              </w:rPr>
              <w:t>/spri</w:t>
            </w:r>
          </w:p>
        </w:tc>
        <w:tc>
          <w:tcPr>
            <w:tcW w:w="6480" w:type="dxa"/>
          </w:tcPr>
          <w:p w:rsidR="00342046" w:rsidRPr="002E6616" w:rsidRDefault="001B2987" w:rsidP="00B92BEF">
            <w:pPr>
              <w:pStyle w:val="tabletext"/>
              <w:jc w:val="both"/>
              <w:rPr>
                <w:rFonts w:eastAsia="文鼎中黑"/>
                <w:szCs w:val="20"/>
                <w:lang w:eastAsia="zh-TW"/>
              </w:rPr>
            </w:pPr>
            <w:r w:rsidRPr="002E6616">
              <w:rPr>
                <w:rFonts w:eastAsia="文鼎中黑"/>
                <w:lang w:eastAsia="zh-TW"/>
              </w:rPr>
              <w:t>將</w:t>
            </w:r>
            <w:r w:rsidRPr="002E6616">
              <w:rPr>
                <w:rFonts w:eastAsia="文鼎中黑"/>
                <w:lang w:eastAsia="zh-TW"/>
              </w:rPr>
              <w:t xml:space="preserve"> KMS </w:t>
            </w:r>
            <w:r w:rsidRPr="002E6616">
              <w:rPr>
                <w:rFonts w:eastAsia="文鼎中黑"/>
                <w:lang w:eastAsia="zh-TW"/>
              </w:rPr>
              <w:t>優先順序設定為一般（預設值）。</w:t>
            </w:r>
          </w:p>
          <w:p w:rsidR="00342046" w:rsidRPr="002E6616" w:rsidRDefault="001B2987" w:rsidP="00B92BEF">
            <w:pPr>
              <w:pStyle w:val="tabletext"/>
              <w:jc w:val="both"/>
              <w:rPr>
                <w:rFonts w:eastAsia="文鼎中黑"/>
                <w:szCs w:val="20"/>
                <w:lang w:eastAsia="zh-TW"/>
              </w:rPr>
            </w:pPr>
            <w:r w:rsidRPr="002E6616">
              <w:rPr>
                <w:rFonts w:eastAsia="文鼎中黑"/>
                <w:lang w:eastAsia="zh-TW"/>
              </w:rPr>
              <w:t>必須在升級的命令提示字元下執行此操作。</w:t>
            </w:r>
          </w:p>
        </w:tc>
      </w:tr>
      <w:tr w:rsidR="005C615D" w:rsidRPr="002E6616" w:rsidTr="00613D8B">
        <w:trPr>
          <w:cantSplit/>
        </w:trPr>
        <w:tc>
          <w:tcPr>
            <w:tcW w:w="2880" w:type="dxa"/>
          </w:tcPr>
          <w:p w:rsidR="00342046" w:rsidRPr="002E6616" w:rsidRDefault="001B2987" w:rsidP="007637BB">
            <w:pPr>
              <w:pStyle w:val="tabletext"/>
              <w:rPr>
                <w:rStyle w:val="Strong"/>
                <w:rFonts w:eastAsia="文鼎中黑"/>
              </w:rPr>
            </w:pPr>
            <w:r w:rsidRPr="002E6616">
              <w:rPr>
                <w:rStyle w:val="Strong"/>
                <w:rFonts w:eastAsia="文鼎中黑"/>
              </w:rPr>
              <w:t>/cpri</w:t>
            </w:r>
          </w:p>
        </w:tc>
        <w:tc>
          <w:tcPr>
            <w:tcW w:w="6480" w:type="dxa"/>
          </w:tcPr>
          <w:p w:rsidR="00342046" w:rsidRPr="002E6616" w:rsidRDefault="001B2987" w:rsidP="00B92BEF">
            <w:pPr>
              <w:pStyle w:val="tabletext"/>
              <w:jc w:val="both"/>
              <w:rPr>
                <w:rFonts w:eastAsia="文鼎中黑"/>
                <w:szCs w:val="20"/>
                <w:lang w:eastAsia="zh-TW"/>
              </w:rPr>
            </w:pPr>
            <w:r w:rsidRPr="002E6616">
              <w:rPr>
                <w:rFonts w:eastAsia="文鼎中黑"/>
                <w:lang w:eastAsia="zh-TW"/>
              </w:rPr>
              <w:t>將</w:t>
            </w:r>
            <w:r w:rsidRPr="002E6616">
              <w:rPr>
                <w:rFonts w:eastAsia="文鼎中黑"/>
                <w:lang w:eastAsia="zh-TW"/>
              </w:rPr>
              <w:t xml:space="preserve"> KMS </w:t>
            </w:r>
            <w:r w:rsidRPr="002E6616">
              <w:rPr>
                <w:rFonts w:eastAsia="文鼎中黑"/>
                <w:lang w:eastAsia="zh-TW"/>
              </w:rPr>
              <w:t>優先順序設定為低。</w:t>
            </w:r>
          </w:p>
          <w:p w:rsidR="00342046" w:rsidRPr="002E6616" w:rsidRDefault="001B2987" w:rsidP="00B92BEF">
            <w:pPr>
              <w:pStyle w:val="tabletext"/>
              <w:jc w:val="both"/>
              <w:rPr>
                <w:rFonts w:eastAsia="文鼎中黑"/>
                <w:szCs w:val="20"/>
                <w:lang w:eastAsia="zh-TW"/>
              </w:rPr>
            </w:pPr>
            <w:r w:rsidRPr="002E6616">
              <w:rPr>
                <w:rFonts w:eastAsia="文鼎中黑"/>
                <w:lang w:eastAsia="zh-TW"/>
              </w:rPr>
              <w:t>使用此選項可在共同裝載環境下將爭用</w:t>
            </w:r>
            <w:r w:rsidRPr="002E6616">
              <w:rPr>
                <w:rFonts w:eastAsia="文鼎中黑"/>
                <w:lang w:eastAsia="zh-TW"/>
              </w:rPr>
              <w:t xml:space="preserve"> KMS </w:t>
            </w:r>
            <w:r w:rsidRPr="002E6616">
              <w:rPr>
                <w:rFonts w:eastAsia="文鼎中黑"/>
                <w:lang w:eastAsia="zh-TW"/>
              </w:rPr>
              <w:t>的情況降到最低。請注意，此值可能會因為使用的應用程式及伺服器角色類型不同而導致</w:t>
            </w:r>
            <w:r w:rsidRPr="002E6616">
              <w:rPr>
                <w:rFonts w:eastAsia="文鼎中黑"/>
                <w:lang w:eastAsia="zh-TW"/>
              </w:rPr>
              <w:t xml:space="preserve"> KMS </w:t>
            </w:r>
            <w:r w:rsidRPr="002E6616">
              <w:rPr>
                <w:rFonts w:eastAsia="文鼎中黑"/>
                <w:lang w:eastAsia="zh-TW"/>
              </w:rPr>
              <w:t>耗盡。請小心使用。</w:t>
            </w:r>
          </w:p>
          <w:p w:rsidR="00342046" w:rsidRPr="002E6616" w:rsidRDefault="001B2987" w:rsidP="00B92BEF">
            <w:pPr>
              <w:pStyle w:val="tabletext"/>
              <w:jc w:val="both"/>
              <w:rPr>
                <w:rFonts w:eastAsia="文鼎中黑"/>
                <w:szCs w:val="20"/>
                <w:lang w:eastAsia="zh-TW"/>
              </w:rPr>
            </w:pPr>
            <w:r w:rsidRPr="002E6616">
              <w:rPr>
                <w:rFonts w:eastAsia="文鼎中黑"/>
                <w:lang w:eastAsia="zh-TW"/>
              </w:rPr>
              <w:t>必須在升級的命令提示字元下執行此操作。</w:t>
            </w:r>
          </w:p>
        </w:tc>
      </w:tr>
      <w:tr w:rsidR="00502EE6" w:rsidRPr="002E6616" w:rsidTr="00613D8B">
        <w:trPr>
          <w:cantSplit/>
        </w:trPr>
        <w:tc>
          <w:tcPr>
            <w:tcW w:w="9360" w:type="dxa"/>
            <w:gridSpan w:val="2"/>
            <w:shd w:val="clear" w:color="auto" w:fill="DBE5F1" w:themeFill="accent1" w:themeFillTint="33"/>
          </w:tcPr>
          <w:p w:rsidR="00342046" w:rsidRPr="002E6616" w:rsidRDefault="001B2987" w:rsidP="00E6507F">
            <w:pPr>
              <w:pStyle w:val="tabletext"/>
              <w:pageBreakBefore/>
              <w:jc w:val="both"/>
              <w:rPr>
                <w:rStyle w:val="Strong"/>
                <w:rFonts w:eastAsia="文鼎中黑"/>
              </w:rPr>
            </w:pPr>
            <w:r w:rsidRPr="002E6616">
              <w:rPr>
                <w:rStyle w:val="Strong"/>
                <w:rFonts w:eastAsia="文鼎中黑"/>
              </w:rPr>
              <w:lastRenderedPageBreak/>
              <w:t>權杖型啟用設定</w:t>
            </w:r>
          </w:p>
        </w:tc>
      </w:tr>
      <w:tr w:rsidR="00502EE6" w:rsidRPr="002E6616" w:rsidTr="00613D8B">
        <w:trPr>
          <w:cantSplit/>
        </w:trPr>
        <w:tc>
          <w:tcPr>
            <w:tcW w:w="2880" w:type="dxa"/>
          </w:tcPr>
          <w:p w:rsidR="00342046" w:rsidRPr="002E6616" w:rsidRDefault="001B2987" w:rsidP="007637BB">
            <w:pPr>
              <w:pStyle w:val="tabletext"/>
              <w:rPr>
                <w:rStyle w:val="Strong"/>
                <w:rFonts w:eastAsia="文鼎中黑"/>
              </w:rPr>
            </w:pPr>
            <w:r w:rsidRPr="002E6616">
              <w:rPr>
                <w:rStyle w:val="Strong"/>
                <w:rFonts w:eastAsia="文鼎中黑"/>
              </w:rPr>
              <w:t>/lil</w:t>
            </w:r>
          </w:p>
        </w:tc>
        <w:tc>
          <w:tcPr>
            <w:tcW w:w="6480" w:type="dxa"/>
          </w:tcPr>
          <w:p w:rsidR="00342046" w:rsidRPr="002E6616" w:rsidRDefault="001B2987" w:rsidP="00B92BEF">
            <w:pPr>
              <w:pStyle w:val="tabletext"/>
              <w:jc w:val="both"/>
              <w:rPr>
                <w:rFonts w:eastAsia="文鼎中黑"/>
                <w:szCs w:val="20"/>
                <w:lang w:eastAsia="zh-TW"/>
              </w:rPr>
            </w:pPr>
            <w:r w:rsidRPr="002E6616">
              <w:rPr>
                <w:rFonts w:eastAsia="文鼎中黑"/>
                <w:lang w:eastAsia="zh-TW"/>
              </w:rPr>
              <w:t>列出已安裝的權杖型啟用發行授權。</w:t>
            </w:r>
          </w:p>
        </w:tc>
      </w:tr>
      <w:tr w:rsidR="00502EE6" w:rsidRPr="002E6616" w:rsidTr="00613D8B">
        <w:trPr>
          <w:cantSplit/>
        </w:trPr>
        <w:tc>
          <w:tcPr>
            <w:tcW w:w="2880" w:type="dxa"/>
          </w:tcPr>
          <w:p w:rsidR="00342046" w:rsidRPr="002E6616" w:rsidRDefault="001B2987" w:rsidP="007637BB">
            <w:pPr>
              <w:pStyle w:val="tabletext"/>
              <w:rPr>
                <w:rStyle w:val="Strong"/>
                <w:rFonts w:eastAsia="文鼎中黑"/>
              </w:rPr>
            </w:pPr>
            <w:r w:rsidRPr="002E6616">
              <w:rPr>
                <w:rStyle w:val="Strong"/>
                <w:rFonts w:eastAsia="文鼎中黑"/>
              </w:rPr>
              <w:t>/ril &lt;ILID&gt; &lt;ILvID&gt;</w:t>
            </w:r>
          </w:p>
        </w:tc>
        <w:tc>
          <w:tcPr>
            <w:tcW w:w="6480" w:type="dxa"/>
          </w:tcPr>
          <w:p w:rsidR="00342046" w:rsidRPr="002E6616" w:rsidRDefault="001B2987" w:rsidP="00B92BEF">
            <w:pPr>
              <w:pStyle w:val="tabletext"/>
              <w:jc w:val="both"/>
              <w:rPr>
                <w:rFonts w:eastAsia="文鼎中黑"/>
                <w:szCs w:val="20"/>
                <w:lang w:eastAsia="zh-TW"/>
              </w:rPr>
            </w:pPr>
            <w:r w:rsidRPr="002E6616">
              <w:rPr>
                <w:rFonts w:eastAsia="文鼎中黑"/>
                <w:lang w:eastAsia="zh-TW"/>
              </w:rPr>
              <w:t>移除已安裝的權杖型啟用發行授權。</w:t>
            </w:r>
          </w:p>
          <w:p w:rsidR="00342046" w:rsidRPr="002E6616" w:rsidRDefault="001B2987" w:rsidP="00B92BEF">
            <w:pPr>
              <w:pStyle w:val="tabletext"/>
              <w:jc w:val="both"/>
              <w:rPr>
                <w:rFonts w:eastAsia="文鼎中黑"/>
                <w:szCs w:val="20"/>
                <w:lang w:eastAsia="zh-TW"/>
              </w:rPr>
            </w:pPr>
            <w:r w:rsidRPr="002E6616">
              <w:rPr>
                <w:rFonts w:eastAsia="文鼎中黑"/>
                <w:lang w:eastAsia="zh-TW"/>
              </w:rPr>
              <w:t>必須在升級的命令提示字元下執行此操作。</w:t>
            </w:r>
          </w:p>
        </w:tc>
      </w:tr>
      <w:tr w:rsidR="00502EE6" w:rsidRPr="002E6616" w:rsidTr="00613D8B">
        <w:trPr>
          <w:cantSplit/>
        </w:trPr>
        <w:tc>
          <w:tcPr>
            <w:tcW w:w="2880" w:type="dxa"/>
          </w:tcPr>
          <w:p w:rsidR="00342046" w:rsidRPr="002E6616" w:rsidRDefault="001B2987" w:rsidP="007637BB">
            <w:pPr>
              <w:pStyle w:val="tabletext"/>
              <w:rPr>
                <w:rStyle w:val="Strong"/>
                <w:rFonts w:eastAsia="文鼎中黑"/>
              </w:rPr>
            </w:pPr>
            <w:r w:rsidRPr="002E6616">
              <w:rPr>
                <w:rStyle w:val="Strong"/>
                <w:rFonts w:eastAsia="文鼎中黑"/>
              </w:rPr>
              <w:t>/stao</w:t>
            </w:r>
          </w:p>
        </w:tc>
        <w:tc>
          <w:tcPr>
            <w:tcW w:w="6480" w:type="dxa"/>
          </w:tcPr>
          <w:p w:rsidR="00342046" w:rsidRPr="002E6616" w:rsidRDefault="001B2987" w:rsidP="00B92BEF">
            <w:pPr>
              <w:pStyle w:val="tabletext"/>
              <w:jc w:val="both"/>
              <w:rPr>
                <w:rFonts w:eastAsia="文鼎中黑"/>
                <w:szCs w:val="20"/>
                <w:lang w:eastAsia="zh-TW"/>
              </w:rPr>
            </w:pPr>
            <w:r w:rsidRPr="002E6616">
              <w:rPr>
                <w:rFonts w:eastAsia="文鼎中黑"/>
                <w:lang w:eastAsia="zh-TW"/>
              </w:rPr>
              <w:t>設定</w:t>
            </w:r>
            <w:r w:rsidRPr="002E6616">
              <w:rPr>
                <w:rStyle w:val="Strong"/>
                <w:rFonts w:eastAsia="文鼎中黑"/>
                <w:lang w:eastAsia="zh-TW"/>
              </w:rPr>
              <w:t>僅權杖型啟用</w:t>
            </w:r>
            <w:r w:rsidRPr="002E6616">
              <w:rPr>
                <w:rFonts w:eastAsia="文鼎中黑"/>
                <w:lang w:eastAsia="zh-TW"/>
              </w:rPr>
              <w:t>旗標，停用自動</w:t>
            </w:r>
            <w:r w:rsidRPr="002E6616">
              <w:rPr>
                <w:rFonts w:eastAsia="文鼎中黑"/>
                <w:lang w:eastAsia="zh-TW"/>
              </w:rPr>
              <w:t xml:space="preserve"> KMS </w:t>
            </w:r>
            <w:r w:rsidRPr="002E6616">
              <w:rPr>
                <w:rFonts w:eastAsia="文鼎中黑"/>
                <w:lang w:eastAsia="zh-TW"/>
              </w:rPr>
              <w:t>啟用。</w:t>
            </w:r>
          </w:p>
          <w:p w:rsidR="00342046" w:rsidRPr="002E6616" w:rsidRDefault="001B2987" w:rsidP="00B92BEF">
            <w:pPr>
              <w:pStyle w:val="tabletext"/>
              <w:jc w:val="both"/>
              <w:rPr>
                <w:rFonts w:eastAsia="文鼎中黑"/>
                <w:szCs w:val="20"/>
                <w:lang w:eastAsia="zh-TW"/>
              </w:rPr>
            </w:pPr>
            <w:r w:rsidRPr="002E6616">
              <w:rPr>
                <w:rFonts w:eastAsia="文鼎中黑"/>
                <w:lang w:eastAsia="zh-TW"/>
              </w:rPr>
              <w:t>必須在升級的命令提示字元下執行此操作。</w:t>
            </w:r>
          </w:p>
        </w:tc>
      </w:tr>
      <w:tr w:rsidR="00502EE6" w:rsidRPr="002E6616" w:rsidTr="00613D8B">
        <w:trPr>
          <w:cantSplit/>
        </w:trPr>
        <w:tc>
          <w:tcPr>
            <w:tcW w:w="2880" w:type="dxa"/>
          </w:tcPr>
          <w:p w:rsidR="00342046" w:rsidRPr="002E6616" w:rsidRDefault="001B2987" w:rsidP="007637BB">
            <w:pPr>
              <w:pStyle w:val="tabletext"/>
              <w:rPr>
                <w:rStyle w:val="Strong"/>
                <w:rFonts w:eastAsia="文鼎中黑"/>
              </w:rPr>
            </w:pPr>
            <w:r w:rsidRPr="002E6616">
              <w:rPr>
                <w:rStyle w:val="Strong"/>
                <w:rFonts w:eastAsia="文鼎中黑"/>
              </w:rPr>
              <w:t>/ctao</w:t>
            </w:r>
          </w:p>
        </w:tc>
        <w:tc>
          <w:tcPr>
            <w:tcW w:w="6480" w:type="dxa"/>
          </w:tcPr>
          <w:p w:rsidR="00342046" w:rsidRPr="002E6616" w:rsidRDefault="001B2987" w:rsidP="00B92BEF">
            <w:pPr>
              <w:pStyle w:val="tabletext"/>
              <w:jc w:val="both"/>
              <w:rPr>
                <w:rFonts w:eastAsia="文鼎中黑"/>
                <w:szCs w:val="20"/>
                <w:lang w:eastAsia="zh-TW"/>
              </w:rPr>
            </w:pPr>
            <w:r w:rsidRPr="002E6616">
              <w:rPr>
                <w:rFonts w:eastAsia="文鼎中黑"/>
                <w:lang w:eastAsia="zh-TW"/>
              </w:rPr>
              <w:t>清除</w:t>
            </w:r>
            <w:r w:rsidRPr="002E6616">
              <w:rPr>
                <w:rStyle w:val="Strong"/>
                <w:rFonts w:eastAsia="文鼎中黑"/>
                <w:lang w:eastAsia="zh-TW"/>
              </w:rPr>
              <w:t>僅權杖型啟用</w:t>
            </w:r>
            <w:r w:rsidRPr="002E6616">
              <w:rPr>
                <w:rFonts w:eastAsia="文鼎中黑"/>
                <w:lang w:eastAsia="zh-TW"/>
              </w:rPr>
              <w:t>旗標（預設值），啟用自動</w:t>
            </w:r>
            <w:r w:rsidRPr="002E6616">
              <w:rPr>
                <w:rFonts w:eastAsia="文鼎中黑"/>
                <w:lang w:eastAsia="zh-TW"/>
              </w:rPr>
              <w:t xml:space="preserve"> KMS </w:t>
            </w:r>
            <w:r w:rsidRPr="002E6616">
              <w:rPr>
                <w:rFonts w:eastAsia="文鼎中黑"/>
                <w:lang w:eastAsia="zh-TW"/>
              </w:rPr>
              <w:t>啟用。</w:t>
            </w:r>
          </w:p>
          <w:p w:rsidR="00342046" w:rsidRPr="002E6616" w:rsidRDefault="001B2987" w:rsidP="00B92BEF">
            <w:pPr>
              <w:pStyle w:val="tabletext"/>
              <w:jc w:val="both"/>
              <w:rPr>
                <w:rFonts w:eastAsia="文鼎中黑"/>
                <w:szCs w:val="20"/>
                <w:lang w:eastAsia="zh-TW"/>
              </w:rPr>
            </w:pPr>
            <w:r w:rsidRPr="002E6616">
              <w:rPr>
                <w:rFonts w:eastAsia="文鼎中黑"/>
                <w:lang w:eastAsia="zh-TW"/>
              </w:rPr>
              <w:t>必須在升級的命令提示字元下執行此操作。</w:t>
            </w:r>
          </w:p>
        </w:tc>
      </w:tr>
      <w:tr w:rsidR="00502EE6" w:rsidRPr="002E6616" w:rsidTr="00613D8B">
        <w:trPr>
          <w:cantSplit/>
        </w:trPr>
        <w:tc>
          <w:tcPr>
            <w:tcW w:w="2880" w:type="dxa"/>
          </w:tcPr>
          <w:p w:rsidR="00342046" w:rsidRPr="002E6616" w:rsidRDefault="001B2987" w:rsidP="007637BB">
            <w:pPr>
              <w:pStyle w:val="tabletext"/>
              <w:rPr>
                <w:rStyle w:val="Strong"/>
                <w:rFonts w:eastAsia="文鼎中黑"/>
              </w:rPr>
            </w:pPr>
            <w:r w:rsidRPr="002E6616">
              <w:rPr>
                <w:rStyle w:val="Strong"/>
                <w:rFonts w:eastAsia="文鼎中黑"/>
              </w:rPr>
              <w:t>/ltc</w:t>
            </w:r>
          </w:p>
        </w:tc>
        <w:tc>
          <w:tcPr>
            <w:tcW w:w="6480" w:type="dxa"/>
          </w:tcPr>
          <w:p w:rsidR="00342046" w:rsidRPr="002E6616" w:rsidRDefault="001B2987" w:rsidP="00B92BEF">
            <w:pPr>
              <w:pStyle w:val="tabletext"/>
              <w:jc w:val="both"/>
              <w:rPr>
                <w:rFonts w:eastAsia="文鼎中黑"/>
                <w:szCs w:val="20"/>
                <w:lang w:eastAsia="zh-TW"/>
              </w:rPr>
            </w:pPr>
            <w:r w:rsidRPr="002E6616">
              <w:rPr>
                <w:rFonts w:eastAsia="文鼎中黑"/>
                <w:lang w:eastAsia="zh-TW"/>
              </w:rPr>
              <w:t>列出可啟用已安裝之軟體的有效權杖型啟用憑證。</w:t>
            </w:r>
          </w:p>
        </w:tc>
      </w:tr>
      <w:tr w:rsidR="00502EE6" w:rsidRPr="002E6616" w:rsidTr="00613D8B">
        <w:trPr>
          <w:cantSplit/>
        </w:trPr>
        <w:tc>
          <w:tcPr>
            <w:tcW w:w="2880" w:type="dxa"/>
          </w:tcPr>
          <w:p w:rsidR="00342046" w:rsidRPr="002E6616" w:rsidRDefault="001B2987" w:rsidP="0052104C">
            <w:pPr>
              <w:pStyle w:val="tabletext"/>
              <w:rPr>
                <w:rStyle w:val="Strong"/>
                <w:rFonts w:eastAsia="文鼎中黑"/>
                <w:lang w:eastAsia="zh-TW"/>
              </w:rPr>
            </w:pPr>
            <w:r w:rsidRPr="002E6616">
              <w:rPr>
                <w:rStyle w:val="Strong"/>
                <w:rFonts w:eastAsia="文鼎中黑"/>
                <w:lang w:eastAsia="zh-TW"/>
              </w:rPr>
              <w:t>/fta &lt;</w:t>
            </w:r>
            <w:r w:rsidRPr="002E6616">
              <w:rPr>
                <w:rStyle w:val="Strong"/>
                <w:rFonts w:eastAsia="文鼎中黑"/>
                <w:lang w:eastAsia="zh-TW"/>
              </w:rPr>
              <w:t>憑證指紋</w:t>
            </w:r>
            <w:r w:rsidRPr="002E6616">
              <w:rPr>
                <w:rStyle w:val="Strong"/>
                <w:rFonts w:eastAsia="文鼎中黑"/>
                <w:lang w:eastAsia="zh-TW"/>
              </w:rPr>
              <w:t>&gt; [PIN]</w:t>
            </w:r>
          </w:p>
        </w:tc>
        <w:tc>
          <w:tcPr>
            <w:tcW w:w="6480" w:type="dxa"/>
          </w:tcPr>
          <w:p w:rsidR="00342046" w:rsidRPr="002E6616" w:rsidRDefault="001B2987" w:rsidP="00B92BEF">
            <w:pPr>
              <w:pStyle w:val="tabletext"/>
              <w:jc w:val="both"/>
              <w:rPr>
                <w:rFonts w:eastAsia="文鼎中黑"/>
                <w:szCs w:val="20"/>
                <w:lang w:eastAsia="zh-TW"/>
              </w:rPr>
            </w:pPr>
            <w:r w:rsidRPr="002E6616">
              <w:rPr>
                <w:rFonts w:eastAsia="文鼎中黑"/>
                <w:lang w:eastAsia="zh-TW"/>
              </w:rPr>
              <w:t>強制使用已識別的憑證來執行權杖型啟用。使用受硬體（例如智慧卡）保護的憑證時，提供的選擇性個人識別碼</w:t>
            </w:r>
            <w:r w:rsidRPr="002E6616">
              <w:rPr>
                <w:rFonts w:eastAsia="文鼎中黑"/>
                <w:lang w:eastAsia="zh-TW"/>
              </w:rPr>
              <w:t xml:space="preserve"> (PIN) </w:t>
            </w:r>
            <w:r w:rsidRPr="002E6616">
              <w:rPr>
                <w:rFonts w:eastAsia="文鼎中黑"/>
                <w:lang w:eastAsia="zh-TW"/>
              </w:rPr>
              <w:t>可以解除鎖定私密金鑰，而不會出現</w:t>
            </w:r>
            <w:r w:rsidRPr="002E6616">
              <w:rPr>
                <w:rFonts w:eastAsia="文鼎中黑"/>
                <w:lang w:eastAsia="zh-TW"/>
              </w:rPr>
              <w:t xml:space="preserve"> PIN </w:t>
            </w:r>
            <w:r w:rsidRPr="002E6616">
              <w:rPr>
                <w:rFonts w:eastAsia="文鼎中黑"/>
                <w:lang w:eastAsia="zh-TW"/>
              </w:rPr>
              <w:t>提示。</w:t>
            </w:r>
          </w:p>
        </w:tc>
      </w:tr>
    </w:tbl>
    <w:p w:rsidR="002F3D61" w:rsidRPr="002E6616" w:rsidRDefault="002F3D61" w:rsidP="002F3D61">
      <w:pPr>
        <w:pStyle w:val="Heading1"/>
        <w:rPr>
          <w:rFonts w:eastAsia="文鼎中黑"/>
          <w:lang w:eastAsia="zh-TW"/>
        </w:rPr>
      </w:pPr>
      <w:bookmarkStart w:id="13" w:name="_Toc231805846"/>
      <w:bookmarkStart w:id="14" w:name="_Ref234380255"/>
      <w:bookmarkStart w:id="15" w:name="_Ref234387764"/>
      <w:bookmarkStart w:id="16" w:name="_Toc534493626"/>
      <w:r w:rsidRPr="002E6616">
        <w:rPr>
          <w:rFonts w:eastAsia="文鼎中黑"/>
          <w:lang w:eastAsia="zh-TW"/>
        </w:rPr>
        <w:lastRenderedPageBreak/>
        <w:t>登錄設定</w:t>
      </w:r>
      <w:bookmarkEnd w:id="13"/>
      <w:bookmarkEnd w:id="14"/>
      <w:bookmarkEnd w:id="15"/>
      <w:bookmarkEnd w:id="16"/>
    </w:p>
    <w:p w:rsidR="002B5A85" w:rsidRPr="002E6616" w:rsidRDefault="00EF4222" w:rsidP="003F7DDE">
      <w:pPr>
        <w:pStyle w:val="Norm"/>
        <w:rPr>
          <w:rFonts w:eastAsia="文鼎中黑"/>
          <w:lang w:eastAsia="zh-TW"/>
        </w:rPr>
      </w:pPr>
      <w:r w:rsidRPr="002E6616">
        <w:rPr>
          <w:rFonts w:eastAsia="文鼎中黑"/>
          <w:lang w:eastAsia="zh-TW"/>
        </w:rPr>
        <w:t>表</w:t>
      </w:r>
      <w:r w:rsidRPr="002E6616">
        <w:rPr>
          <w:rFonts w:eastAsia="文鼎中黑"/>
          <w:lang w:eastAsia="zh-TW"/>
        </w:rPr>
        <w:t xml:space="preserve"> 3 </w:t>
      </w:r>
      <w:r w:rsidRPr="002E6616">
        <w:rPr>
          <w:rFonts w:eastAsia="文鼎中黑"/>
          <w:lang w:eastAsia="zh-TW"/>
        </w:rPr>
        <w:t>描述大量啟用所支援的登錄設定。</w:t>
      </w:r>
    </w:p>
    <w:p w:rsidR="00102664" w:rsidRPr="002E6616" w:rsidRDefault="00102664" w:rsidP="00102664">
      <w:pPr>
        <w:pStyle w:val="Label"/>
        <w:rPr>
          <w:rFonts w:eastAsia="文鼎中黑"/>
        </w:rPr>
      </w:pPr>
      <w:r w:rsidRPr="002E6616">
        <w:rPr>
          <w:rFonts w:eastAsia="文鼎中黑"/>
        </w:rPr>
        <w:t>表</w:t>
      </w:r>
      <w:r w:rsidRPr="002E6616">
        <w:rPr>
          <w:rFonts w:eastAsia="文鼎中黑"/>
        </w:rPr>
        <w:t xml:space="preserve"> 3. </w:t>
      </w:r>
      <w:r w:rsidRPr="002E6616">
        <w:rPr>
          <w:rFonts w:eastAsia="文鼎中黑"/>
        </w:rPr>
        <w:t>登錄設定</w:t>
      </w:r>
    </w:p>
    <w:p w:rsidR="00BB28F8" w:rsidRPr="002E6616" w:rsidRDefault="00BB28F8" w:rsidP="00BB28F8">
      <w:pPr>
        <w:pStyle w:val="TableSpacing"/>
        <w:rPr>
          <w:rFonts w:eastAsia="文鼎中黑"/>
        </w:rPr>
      </w:pPr>
    </w:p>
    <w:tbl>
      <w:tblPr>
        <w:tblStyle w:val="TableGrid"/>
        <w:tblW w:w="0" w:type="auto"/>
        <w:tblInd w:w="108" w:type="dxa"/>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single" w:sz="4" w:space="0" w:color="4F81BD" w:themeColor="accent1"/>
        </w:tblBorders>
        <w:tblLayout w:type="fixed"/>
        <w:tblLook w:val="04A0"/>
      </w:tblPr>
      <w:tblGrid>
        <w:gridCol w:w="2520"/>
        <w:gridCol w:w="1800"/>
        <w:gridCol w:w="450"/>
        <w:gridCol w:w="3179"/>
        <w:gridCol w:w="421"/>
        <w:gridCol w:w="1098"/>
      </w:tblGrid>
      <w:tr w:rsidR="00102664" w:rsidRPr="002E6616" w:rsidTr="005922D6">
        <w:trPr>
          <w:trHeight w:val="255"/>
        </w:trPr>
        <w:tc>
          <w:tcPr>
            <w:tcW w:w="9468" w:type="dxa"/>
            <w:gridSpan w:val="6"/>
            <w:shd w:val="clear" w:color="auto" w:fill="B8CCE4" w:themeFill="accent1" w:themeFillTint="66"/>
          </w:tcPr>
          <w:p w:rsidR="00342046" w:rsidRPr="002E6616" w:rsidRDefault="001B2987" w:rsidP="00342046">
            <w:pPr>
              <w:pStyle w:val="tabletext"/>
              <w:rPr>
                <w:rStyle w:val="Strong"/>
                <w:rFonts w:eastAsia="文鼎中黑"/>
              </w:rPr>
            </w:pPr>
            <w:r w:rsidRPr="002E6616">
              <w:rPr>
                <w:rStyle w:val="Strong"/>
                <w:rFonts w:eastAsia="文鼎中黑"/>
              </w:rPr>
              <w:t>登錄子機碼：</w:t>
            </w:r>
            <w:r w:rsidRPr="002E6616">
              <w:rPr>
                <w:rStyle w:val="Strong"/>
                <w:rFonts w:eastAsia="文鼎中黑"/>
              </w:rPr>
              <w:t>HKEY_LOCAL_MACHINE\SOFTWARE\Microsoft\Windows NT\</w:t>
            </w:r>
            <w:r w:rsidR="00B92BEF">
              <w:rPr>
                <w:rStyle w:val="Strong"/>
                <w:rFonts w:eastAsiaTheme="minorEastAsia" w:hint="eastAsia"/>
                <w:lang w:eastAsia="zh-CN"/>
              </w:rPr>
              <w:br/>
            </w:r>
            <w:r w:rsidRPr="002E6616">
              <w:rPr>
                <w:rStyle w:val="Strong"/>
                <w:rFonts w:eastAsia="文鼎中黑"/>
              </w:rPr>
              <w:t>CurrentVersion\SoftwareProtectionPlatform</w:t>
            </w:r>
          </w:p>
        </w:tc>
      </w:tr>
      <w:tr w:rsidR="005922D6" w:rsidRPr="002E6616" w:rsidTr="00F36C53">
        <w:trPr>
          <w:trHeight w:val="255"/>
        </w:trPr>
        <w:tc>
          <w:tcPr>
            <w:tcW w:w="2520" w:type="dxa"/>
            <w:tcBorders>
              <w:right w:val="single" w:sz="4" w:space="0" w:color="4F81BD" w:themeColor="accent1"/>
            </w:tcBorders>
            <w:shd w:val="clear" w:color="auto" w:fill="DBE5F1" w:themeFill="accent1" w:themeFillTint="33"/>
            <w:noWrap/>
          </w:tcPr>
          <w:p w:rsidR="00342046" w:rsidRPr="002E6616" w:rsidRDefault="001B2987" w:rsidP="00342046">
            <w:pPr>
              <w:pStyle w:val="tabletext"/>
              <w:rPr>
                <w:rStyle w:val="Strong"/>
                <w:rFonts w:eastAsia="文鼎中黑"/>
              </w:rPr>
            </w:pPr>
            <w:r w:rsidRPr="002E6616">
              <w:rPr>
                <w:rStyle w:val="Strong"/>
                <w:rFonts w:eastAsia="文鼎中黑"/>
              </w:rPr>
              <w:t>值</w:t>
            </w:r>
          </w:p>
        </w:tc>
        <w:tc>
          <w:tcPr>
            <w:tcW w:w="2250" w:type="dxa"/>
            <w:gridSpan w:val="2"/>
            <w:tcBorders>
              <w:left w:val="single" w:sz="4" w:space="0" w:color="4F81BD" w:themeColor="accent1"/>
              <w:right w:val="single" w:sz="4" w:space="0" w:color="4F81BD" w:themeColor="accent1"/>
            </w:tcBorders>
            <w:shd w:val="clear" w:color="auto" w:fill="DBE5F1" w:themeFill="accent1" w:themeFillTint="33"/>
            <w:noWrap/>
          </w:tcPr>
          <w:p w:rsidR="00342046" w:rsidRPr="002E6616" w:rsidRDefault="001B2987" w:rsidP="00342046">
            <w:pPr>
              <w:pStyle w:val="tabletext"/>
              <w:rPr>
                <w:rStyle w:val="Strong"/>
                <w:rFonts w:eastAsia="文鼎中黑"/>
              </w:rPr>
            </w:pPr>
            <w:r w:rsidRPr="002E6616">
              <w:rPr>
                <w:rStyle w:val="Strong"/>
                <w:rFonts w:eastAsia="文鼎中黑"/>
              </w:rPr>
              <w:t>類型</w:t>
            </w:r>
          </w:p>
        </w:tc>
        <w:tc>
          <w:tcPr>
            <w:tcW w:w="3600" w:type="dxa"/>
            <w:gridSpan w:val="2"/>
            <w:tcBorders>
              <w:left w:val="single" w:sz="4" w:space="0" w:color="4F81BD" w:themeColor="accent1"/>
              <w:right w:val="single" w:sz="4" w:space="0" w:color="4F81BD" w:themeColor="accent1"/>
            </w:tcBorders>
            <w:shd w:val="clear" w:color="auto" w:fill="DBE5F1" w:themeFill="accent1" w:themeFillTint="33"/>
            <w:noWrap/>
          </w:tcPr>
          <w:p w:rsidR="00342046" w:rsidRPr="002E6616" w:rsidRDefault="001B2987" w:rsidP="00342046">
            <w:pPr>
              <w:pStyle w:val="tabletext"/>
              <w:rPr>
                <w:rStyle w:val="Strong"/>
                <w:rFonts w:eastAsia="文鼎中黑"/>
              </w:rPr>
            </w:pPr>
            <w:r w:rsidRPr="002E6616">
              <w:rPr>
                <w:rStyle w:val="Strong"/>
                <w:rFonts w:eastAsia="文鼎中黑"/>
              </w:rPr>
              <w:t>描述</w:t>
            </w:r>
          </w:p>
        </w:tc>
        <w:tc>
          <w:tcPr>
            <w:tcW w:w="1098" w:type="dxa"/>
            <w:tcBorders>
              <w:left w:val="single" w:sz="4" w:space="0" w:color="4F81BD" w:themeColor="accent1"/>
            </w:tcBorders>
            <w:shd w:val="clear" w:color="auto" w:fill="DBE5F1" w:themeFill="accent1" w:themeFillTint="33"/>
            <w:noWrap/>
          </w:tcPr>
          <w:p w:rsidR="00342046" w:rsidRPr="002E6616" w:rsidRDefault="001B2987" w:rsidP="00342046">
            <w:pPr>
              <w:pStyle w:val="tabletext"/>
              <w:rPr>
                <w:rStyle w:val="Strong"/>
                <w:rFonts w:eastAsia="文鼎中黑"/>
              </w:rPr>
            </w:pPr>
            <w:r w:rsidRPr="002E6616">
              <w:rPr>
                <w:rStyle w:val="Strong"/>
                <w:rFonts w:eastAsia="文鼎中黑"/>
              </w:rPr>
              <w:t>範圍</w:t>
            </w:r>
          </w:p>
        </w:tc>
      </w:tr>
      <w:tr w:rsidR="008A50FD" w:rsidRPr="002E6616" w:rsidTr="00F36C53">
        <w:trPr>
          <w:trHeight w:val="765"/>
        </w:trPr>
        <w:tc>
          <w:tcPr>
            <w:tcW w:w="2520" w:type="dxa"/>
            <w:tcBorders>
              <w:right w:val="single" w:sz="4" w:space="0" w:color="4F81BD" w:themeColor="accent1"/>
            </w:tcBorders>
            <w:noWrap/>
          </w:tcPr>
          <w:p w:rsidR="00342046" w:rsidRPr="002E6616" w:rsidRDefault="001B2987" w:rsidP="00342046">
            <w:pPr>
              <w:pStyle w:val="tabletext"/>
              <w:rPr>
                <w:rStyle w:val="Strong"/>
                <w:rFonts w:eastAsia="文鼎中黑"/>
              </w:rPr>
            </w:pPr>
            <w:r w:rsidRPr="002E6616">
              <w:rPr>
                <w:rStyle w:val="Strong"/>
                <w:rFonts w:eastAsia="文鼎中黑"/>
              </w:rPr>
              <w:t>Activation\AlternateURL</w:t>
            </w:r>
          </w:p>
        </w:tc>
        <w:tc>
          <w:tcPr>
            <w:tcW w:w="2250" w:type="dxa"/>
            <w:gridSpan w:val="2"/>
            <w:tcBorders>
              <w:left w:val="single" w:sz="4" w:space="0" w:color="4F81BD" w:themeColor="accent1"/>
              <w:right w:val="single" w:sz="4" w:space="0" w:color="4F81BD" w:themeColor="accent1"/>
            </w:tcBorders>
          </w:tcPr>
          <w:p w:rsidR="00342046" w:rsidRPr="002E6616" w:rsidRDefault="001B2987" w:rsidP="00342046">
            <w:pPr>
              <w:pStyle w:val="tabletext"/>
              <w:rPr>
                <w:rStyle w:val="Strong"/>
                <w:rFonts w:eastAsia="文鼎中黑"/>
              </w:rPr>
            </w:pPr>
            <w:r w:rsidRPr="002E6616">
              <w:rPr>
                <w:rStyle w:val="Strong"/>
                <w:rFonts w:eastAsia="文鼎中黑"/>
              </w:rPr>
              <w:t>REG_SZ</w:t>
            </w:r>
          </w:p>
        </w:tc>
        <w:tc>
          <w:tcPr>
            <w:tcW w:w="3600" w:type="dxa"/>
            <w:gridSpan w:val="2"/>
            <w:tcBorders>
              <w:left w:val="single" w:sz="4" w:space="0" w:color="4F81BD" w:themeColor="accent1"/>
              <w:right w:val="single" w:sz="4" w:space="0" w:color="4F81BD" w:themeColor="accent1"/>
            </w:tcBorders>
          </w:tcPr>
          <w:p w:rsidR="00342046" w:rsidRPr="00B92BEF" w:rsidRDefault="001B2987" w:rsidP="00B92BEF">
            <w:pPr>
              <w:pStyle w:val="tabletext"/>
              <w:jc w:val="both"/>
              <w:rPr>
                <w:rFonts w:eastAsia="文鼎中黑"/>
                <w:spacing w:val="-8"/>
                <w:lang w:eastAsia="zh-TW"/>
              </w:rPr>
            </w:pPr>
            <w:r w:rsidRPr="00B92BEF">
              <w:rPr>
                <w:rFonts w:eastAsia="文鼎中黑"/>
                <w:spacing w:val="-8"/>
                <w:lang w:eastAsia="zh-TW"/>
              </w:rPr>
              <w:t>選擇性地包含系統管理員提供的</w:t>
            </w:r>
            <w:r w:rsidRPr="00B92BEF">
              <w:rPr>
                <w:rFonts w:eastAsia="文鼎中黑"/>
                <w:spacing w:val="-8"/>
                <w:lang w:eastAsia="zh-TW"/>
              </w:rPr>
              <w:t xml:space="preserve"> URL</w:t>
            </w:r>
            <w:r w:rsidRPr="00B92BEF">
              <w:rPr>
                <w:rFonts w:eastAsia="文鼎中黑"/>
                <w:spacing w:val="-8"/>
                <w:lang w:eastAsia="zh-TW"/>
              </w:rPr>
              <w:t>。如果填入此機碼，某些啟用對話方塊會包含一個可在預設瀏覽器中開啟的新連結：</w:t>
            </w:r>
            <w:r w:rsidRPr="00B92BEF">
              <w:rPr>
                <w:rStyle w:val="Strong"/>
                <w:rFonts w:eastAsia="文鼎中黑"/>
                <w:spacing w:val="-8"/>
                <w:lang w:eastAsia="zh-TW"/>
              </w:rPr>
              <w:t>瞭解線上啟用</w:t>
            </w:r>
            <w:r w:rsidRPr="00B92BEF">
              <w:rPr>
                <w:rFonts w:eastAsia="文鼎中黑"/>
                <w:spacing w:val="-8"/>
                <w:lang w:eastAsia="zh-TW"/>
              </w:rPr>
              <w:t>。</w:t>
            </w:r>
          </w:p>
        </w:tc>
        <w:tc>
          <w:tcPr>
            <w:tcW w:w="1098" w:type="dxa"/>
            <w:tcBorders>
              <w:left w:val="single" w:sz="4" w:space="0" w:color="4F81BD" w:themeColor="accent1"/>
            </w:tcBorders>
          </w:tcPr>
          <w:p w:rsidR="00342046" w:rsidRPr="002E6616" w:rsidRDefault="001B2987" w:rsidP="00342046">
            <w:pPr>
              <w:pStyle w:val="tabletext"/>
              <w:rPr>
                <w:rFonts w:eastAsia="文鼎中黑"/>
              </w:rPr>
            </w:pPr>
            <w:r w:rsidRPr="002E6616">
              <w:rPr>
                <w:rFonts w:eastAsia="文鼎中黑"/>
              </w:rPr>
              <w:t>所有</w:t>
            </w:r>
          </w:p>
        </w:tc>
      </w:tr>
      <w:tr w:rsidR="008A50FD" w:rsidRPr="002E6616" w:rsidTr="00F36C53">
        <w:trPr>
          <w:trHeight w:val="255"/>
        </w:trPr>
        <w:tc>
          <w:tcPr>
            <w:tcW w:w="2520" w:type="dxa"/>
            <w:tcBorders>
              <w:right w:val="single" w:sz="4" w:space="0" w:color="4F81BD" w:themeColor="accent1"/>
            </w:tcBorders>
            <w:noWrap/>
          </w:tcPr>
          <w:p w:rsidR="00342046" w:rsidRPr="002E6616" w:rsidRDefault="001B2987" w:rsidP="00342046">
            <w:pPr>
              <w:pStyle w:val="tabletext"/>
              <w:rPr>
                <w:rStyle w:val="Strong"/>
                <w:rFonts w:eastAsia="文鼎中黑"/>
              </w:rPr>
            </w:pPr>
            <w:r w:rsidRPr="002E6616">
              <w:rPr>
                <w:rStyle w:val="Strong"/>
                <w:rFonts w:eastAsia="文鼎中黑"/>
              </w:rPr>
              <w:t>DisableDnsPublishing</w:t>
            </w:r>
          </w:p>
        </w:tc>
        <w:tc>
          <w:tcPr>
            <w:tcW w:w="2250" w:type="dxa"/>
            <w:gridSpan w:val="2"/>
            <w:tcBorders>
              <w:left w:val="single" w:sz="4" w:space="0" w:color="4F81BD" w:themeColor="accent1"/>
              <w:right w:val="single" w:sz="4" w:space="0" w:color="4F81BD" w:themeColor="accent1"/>
            </w:tcBorders>
          </w:tcPr>
          <w:p w:rsidR="00342046" w:rsidRPr="002E6616" w:rsidRDefault="001B2987" w:rsidP="00342046">
            <w:pPr>
              <w:pStyle w:val="tabletext"/>
              <w:rPr>
                <w:rStyle w:val="Strong"/>
                <w:rFonts w:eastAsia="文鼎中黑"/>
              </w:rPr>
            </w:pPr>
            <w:r w:rsidRPr="002E6616">
              <w:rPr>
                <w:rStyle w:val="Strong"/>
                <w:rFonts w:eastAsia="文鼎中黑"/>
              </w:rPr>
              <w:t>REG_DWORD</w:t>
            </w:r>
          </w:p>
        </w:tc>
        <w:tc>
          <w:tcPr>
            <w:tcW w:w="3600" w:type="dxa"/>
            <w:gridSpan w:val="2"/>
            <w:tcBorders>
              <w:left w:val="single" w:sz="4" w:space="0" w:color="4F81BD" w:themeColor="accent1"/>
              <w:right w:val="single" w:sz="4" w:space="0" w:color="4F81BD" w:themeColor="accent1"/>
            </w:tcBorders>
          </w:tcPr>
          <w:p w:rsidR="00342046" w:rsidRPr="00B92BEF" w:rsidRDefault="001B2987" w:rsidP="00B92BEF">
            <w:pPr>
              <w:pStyle w:val="tabletext"/>
              <w:jc w:val="both"/>
              <w:rPr>
                <w:rFonts w:eastAsia="文鼎中黑"/>
                <w:spacing w:val="-4"/>
                <w:lang w:eastAsia="zh-TW"/>
              </w:rPr>
            </w:pPr>
            <w:r w:rsidRPr="00B92BEF">
              <w:rPr>
                <w:rFonts w:eastAsia="文鼎中黑"/>
                <w:spacing w:val="-4"/>
                <w:lang w:eastAsia="zh-TW"/>
              </w:rPr>
              <w:t>將此值設定為非零值，可禁止</w:t>
            </w:r>
            <w:r w:rsidRPr="00B92BEF">
              <w:rPr>
                <w:rFonts w:eastAsia="文鼎中黑"/>
                <w:spacing w:val="-4"/>
                <w:lang w:eastAsia="zh-TW"/>
              </w:rPr>
              <w:t xml:space="preserve"> KMS </w:t>
            </w:r>
            <w:r w:rsidR="00B92BEF" w:rsidRPr="00B92BEF">
              <w:rPr>
                <w:rFonts w:eastAsiaTheme="minorEastAsia" w:hint="eastAsia"/>
                <w:spacing w:val="-4"/>
                <w:lang w:eastAsia="zh-TW"/>
              </w:rPr>
              <w:br/>
            </w:r>
            <w:r w:rsidRPr="00B92BEF">
              <w:rPr>
                <w:rFonts w:eastAsia="文鼎中黑"/>
                <w:spacing w:val="-4"/>
                <w:lang w:eastAsia="zh-TW"/>
              </w:rPr>
              <w:t>主機自動發佈至</w:t>
            </w:r>
            <w:r w:rsidRPr="00B92BEF">
              <w:rPr>
                <w:rFonts w:eastAsia="文鼎中黑"/>
                <w:spacing w:val="-4"/>
                <w:lang w:eastAsia="zh-TW"/>
              </w:rPr>
              <w:t xml:space="preserve"> DNS</w:t>
            </w:r>
            <w:r w:rsidRPr="00B92BEF">
              <w:rPr>
                <w:rFonts w:eastAsia="文鼎中黑"/>
                <w:spacing w:val="-4"/>
                <w:lang w:eastAsia="zh-TW"/>
              </w:rPr>
              <w:t>。</w:t>
            </w:r>
          </w:p>
        </w:tc>
        <w:tc>
          <w:tcPr>
            <w:tcW w:w="1098" w:type="dxa"/>
            <w:tcBorders>
              <w:left w:val="single" w:sz="4" w:space="0" w:color="4F81BD" w:themeColor="accent1"/>
            </w:tcBorders>
          </w:tcPr>
          <w:p w:rsidR="00342046" w:rsidRPr="002E6616" w:rsidRDefault="001B2987" w:rsidP="00342046">
            <w:pPr>
              <w:pStyle w:val="tabletext"/>
              <w:rPr>
                <w:rFonts w:eastAsia="文鼎中黑"/>
                <w:lang w:eastAsia="zh-TW"/>
              </w:rPr>
            </w:pPr>
            <w:r w:rsidRPr="002E6616">
              <w:rPr>
                <w:rFonts w:eastAsia="文鼎中黑"/>
                <w:lang w:eastAsia="zh-TW"/>
              </w:rPr>
              <w:t>KMS</w:t>
            </w:r>
          </w:p>
        </w:tc>
      </w:tr>
      <w:tr w:rsidR="008A50FD" w:rsidRPr="002E6616" w:rsidTr="00F36C53">
        <w:trPr>
          <w:trHeight w:val="2295"/>
        </w:trPr>
        <w:tc>
          <w:tcPr>
            <w:tcW w:w="2520" w:type="dxa"/>
            <w:tcBorders>
              <w:right w:val="single" w:sz="4" w:space="0" w:color="4F81BD" w:themeColor="accent1"/>
            </w:tcBorders>
          </w:tcPr>
          <w:p w:rsidR="00342046" w:rsidRPr="002E6616" w:rsidRDefault="001B2987" w:rsidP="00342046">
            <w:pPr>
              <w:pStyle w:val="tabletext"/>
              <w:rPr>
                <w:rStyle w:val="Strong"/>
                <w:rFonts w:eastAsia="文鼎中黑"/>
                <w:lang w:eastAsia="zh-TW"/>
              </w:rPr>
            </w:pPr>
            <w:r w:rsidRPr="007E250F">
              <w:rPr>
                <w:rStyle w:val="Strong"/>
                <w:rFonts w:eastAsia="文鼎中黑"/>
                <w:spacing w:val="-4"/>
                <w:lang w:eastAsia="zh-TW"/>
              </w:rPr>
              <w:t>DnsDomainPublish</w:t>
            </w:r>
            <w:r w:rsidRPr="002E6616">
              <w:rPr>
                <w:rStyle w:val="Strong"/>
                <w:rFonts w:eastAsia="文鼎中黑"/>
                <w:lang w:eastAsia="zh-TW"/>
              </w:rPr>
              <w:t>List</w:t>
            </w:r>
          </w:p>
        </w:tc>
        <w:tc>
          <w:tcPr>
            <w:tcW w:w="2250" w:type="dxa"/>
            <w:gridSpan w:val="2"/>
            <w:tcBorders>
              <w:left w:val="single" w:sz="4" w:space="0" w:color="4F81BD" w:themeColor="accent1"/>
              <w:right w:val="single" w:sz="4" w:space="0" w:color="4F81BD" w:themeColor="accent1"/>
            </w:tcBorders>
          </w:tcPr>
          <w:p w:rsidR="00342046" w:rsidRPr="002E6616" w:rsidRDefault="001B2987" w:rsidP="00342046">
            <w:pPr>
              <w:pStyle w:val="tabletext"/>
              <w:rPr>
                <w:rStyle w:val="Strong"/>
                <w:rFonts w:eastAsia="文鼎中黑"/>
                <w:lang w:eastAsia="zh-TW"/>
              </w:rPr>
            </w:pPr>
            <w:r w:rsidRPr="002E6616">
              <w:rPr>
                <w:rStyle w:val="Strong"/>
                <w:rFonts w:eastAsia="文鼎中黑"/>
                <w:lang w:eastAsia="zh-TW"/>
              </w:rPr>
              <w:t>REG_MULTI_SZ</w:t>
            </w:r>
          </w:p>
        </w:tc>
        <w:tc>
          <w:tcPr>
            <w:tcW w:w="3600" w:type="dxa"/>
            <w:gridSpan w:val="2"/>
            <w:tcBorders>
              <w:left w:val="single" w:sz="4" w:space="0" w:color="4F81BD" w:themeColor="accent1"/>
              <w:right w:val="single" w:sz="4" w:space="0" w:color="4F81BD" w:themeColor="accent1"/>
            </w:tcBorders>
          </w:tcPr>
          <w:p w:rsidR="00342046" w:rsidRPr="002E6616" w:rsidRDefault="00F36C53" w:rsidP="003B157B">
            <w:pPr>
              <w:pStyle w:val="tabletext"/>
              <w:rPr>
                <w:rFonts w:eastAsia="文鼎中黑"/>
                <w:lang w:eastAsia="zh-TW"/>
              </w:rPr>
            </w:pPr>
            <w:r w:rsidRPr="002E6616">
              <w:rPr>
                <w:rStyle w:val="Strong"/>
                <w:rFonts w:eastAsia="文鼎中黑"/>
                <w:lang w:eastAsia="zh-TW"/>
              </w:rPr>
              <w:t>格式：</w:t>
            </w:r>
            <w:r w:rsidRPr="002E6616">
              <w:rPr>
                <w:rStyle w:val="Emphasis"/>
                <w:rFonts w:eastAsia="文鼎中黑"/>
                <w:lang w:eastAsia="zh-TW"/>
              </w:rPr>
              <w:t>網域名稱</w:t>
            </w:r>
            <w:r w:rsidRPr="002E6616">
              <w:rPr>
                <w:rStyle w:val="Emphasis"/>
                <w:rFonts w:eastAsia="文鼎中黑"/>
                <w:lang w:eastAsia="zh-TW"/>
              </w:rPr>
              <w:t>, &lt;</w:t>
            </w:r>
            <w:r w:rsidRPr="002E6616">
              <w:rPr>
                <w:rStyle w:val="Emphasis"/>
                <w:rFonts w:eastAsia="文鼎中黑"/>
                <w:lang w:eastAsia="zh-TW"/>
              </w:rPr>
              <w:t>優先順序</w:t>
            </w:r>
            <w:r w:rsidRPr="002E6616">
              <w:rPr>
                <w:rStyle w:val="Emphasis"/>
                <w:rFonts w:eastAsia="文鼎中黑"/>
                <w:lang w:eastAsia="zh-TW"/>
              </w:rPr>
              <w:t xml:space="preserve">&gt;, </w:t>
            </w:r>
            <w:r w:rsidR="00B92BEF">
              <w:rPr>
                <w:rStyle w:val="Emphasis"/>
                <w:rFonts w:eastAsiaTheme="minorEastAsia" w:hint="eastAsia"/>
                <w:lang w:eastAsia="zh-TW"/>
              </w:rPr>
              <w:br/>
            </w:r>
            <w:r w:rsidRPr="002E6616">
              <w:rPr>
                <w:rStyle w:val="Emphasis"/>
                <w:rFonts w:eastAsia="文鼎中黑"/>
                <w:lang w:eastAsia="zh-TW"/>
              </w:rPr>
              <w:t>&lt;</w:t>
            </w:r>
            <w:r w:rsidRPr="002E6616">
              <w:rPr>
                <w:rStyle w:val="Emphasis"/>
                <w:rFonts w:eastAsia="文鼎中黑"/>
                <w:lang w:eastAsia="zh-TW"/>
              </w:rPr>
              <w:t>權數</w:t>
            </w:r>
            <w:r w:rsidRPr="002E6616">
              <w:rPr>
                <w:rStyle w:val="Emphasis"/>
                <w:rFonts w:eastAsia="文鼎中黑"/>
                <w:lang w:eastAsia="zh-TW"/>
              </w:rPr>
              <w:t>&gt;</w:t>
            </w:r>
            <w:r w:rsidRPr="002E6616">
              <w:rPr>
                <w:rFonts w:eastAsia="文鼎中黑"/>
                <w:lang w:eastAsia="zh-TW"/>
              </w:rPr>
              <w:br/>
            </w:r>
            <w:r w:rsidRPr="002E6616">
              <w:rPr>
                <w:rFonts w:eastAsia="文鼎中黑"/>
                <w:lang w:eastAsia="zh-TW"/>
              </w:rPr>
              <w:br/>
            </w:r>
            <w:r w:rsidRPr="002E6616">
              <w:rPr>
                <w:rFonts w:eastAsia="文鼎中黑"/>
                <w:lang w:eastAsia="zh-TW"/>
              </w:rPr>
              <w:t>選擇性地包含一份由</w:t>
            </w:r>
            <w:r w:rsidRPr="002E6616">
              <w:rPr>
                <w:rFonts w:eastAsia="文鼎中黑"/>
                <w:lang w:eastAsia="zh-TW"/>
              </w:rPr>
              <w:t xml:space="preserve"> KMS </w:t>
            </w:r>
            <w:r w:rsidRPr="002E6616">
              <w:rPr>
                <w:rFonts w:eastAsia="文鼎中黑"/>
                <w:lang w:eastAsia="zh-TW"/>
              </w:rPr>
              <w:t>用來自動發佈其</w:t>
            </w:r>
            <w:r w:rsidRPr="002E6616">
              <w:rPr>
                <w:rFonts w:eastAsia="文鼎中黑"/>
                <w:lang w:eastAsia="zh-TW"/>
              </w:rPr>
              <w:t xml:space="preserve"> DNS </w:t>
            </w:r>
            <w:r w:rsidRPr="002E6616">
              <w:rPr>
                <w:rFonts w:eastAsia="文鼎中黑"/>
                <w:lang w:eastAsia="zh-TW"/>
              </w:rPr>
              <w:t>服務</w:t>
            </w:r>
            <w:r w:rsidRPr="002E6616">
              <w:rPr>
                <w:rFonts w:eastAsia="文鼎中黑"/>
                <w:lang w:eastAsia="zh-TW"/>
              </w:rPr>
              <w:t xml:space="preserve"> (SRV) </w:t>
            </w:r>
            <w:r w:rsidRPr="002E6616">
              <w:rPr>
                <w:rFonts w:eastAsia="文鼎中黑"/>
                <w:lang w:eastAsia="zh-TW"/>
              </w:rPr>
              <w:t>記錄的完整網域清單。這通常會使用</w:t>
            </w:r>
            <w:r w:rsidRPr="002E6616">
              <w:rPr>
                <w:rFonts w:eastAsia="文鼎中黑"/>
                <w:lang w:eastAsia="zh-TW"/>
              </w:rPr>
              <w:t xml:space="preserve"> KMS </w:t>
            </w:r>
            <w:r w:rsidRPr="002E6616">
              <w:rPr>
                <w:rFonts w:eastAsia="文鼎中黑"/>
                <w:lang w:eastAsia="zh-TW"/>
              </w:rPr>
              <w:t>主網域，因此不需在此包含該網域。這取決於</w:t>
            </w:r>
            <w:r w:rsidR="00B92BEF">
              <w:rPr>
                <w:rFonts w:eastAsiaTheme="minorEastAsia" w:hint="eastAsia"/>
                <w:lang w:eastAsia="zh-TW"/>
              </w:rPr>
              <w:tab/>
            </w:r>
            <w:r w:rsidR="00B92BEF">
              <w:rPr>
                <w:rFonts w:eastAsiaTheme="minorEastAsia" w:hint="eastAsia"/>
                <w:lang w:eastAsia="zh-TW"/>
              </w:rPr>
              <w:br/>
            </w:r>
            <w:r w:rsidRPr="002E6616">
              <w:rPr>
                <w:rStyle w:val="Strong"/>
                <w:rFonts w:eastAsia="文鼎中黑"/>
                <w:lang w:eastAsia="zh-TW"/>
              </w:rPr>
              <w:t>DisableDnsPublishing</w:t>
            </w:r>
            <w:r w:rsidRPr="002E6616">
              <w:rPr>
                <w:rFonts w:eastAsia="文鼎中黑"/>
                <w:lang w:eastAsia="zh-TW"/>
              </w:rPr>
              <w:t xml:space="preserve"> </w:t>
            </w:r>
            <w:r w:rsidRPr="002E6616">
              <w:rPr>
                <w:rFonts w:eastAsia="文鼎中黑"/>
                <w:lang w:eastAsia="zh-TW"/>
              </w:rPr>
              <w:t>值。</w:t>
            </w:r>
            <w:r w:rsidRPr="002E6616">
              <w:rPr>
                <w:rFonts w:eastAsia="文鼎中黑"/>
                <w:lang w:eastAsia="zh-TW"/>
              </w:rPr>
              <w:br/>
            </w:r>
            <w:r w:rsidRPr="002E6616">
              <w:rPr>
                <w:rFonts w:eastAsia="文鼎中黑"/>
                <w:lang w:eastAsia="zh-TW"/>
              </w:rPr>
              <w:br/>
            </w:r>
            <w:r w:rsidRPr="002E6616">
              <w:rPr>
                <w:rStyle w:val="Strong"/>
                <w:rFonts w:eastAsia="文鼎中黑"/>
                <w:lang w:eastAsia="zh-TW"/>
              </w:rPr>
              <w:t>優先順序</w:t>
            </w:r>
            <w:r w:rsidRPr="002E6616">
              <w:rPr>
                <w:rFonts w:eastAsia="文鼎中黑"/>
                <w:lang w:eastAsia="zh-TW"/>
              </w:rPr>
              <w:t>和</w:t>
            </w:r>
            <w:r w:rsidRPr="002E6616">
              <w:rPr>
                <w:rStyle w:val="Strong"/>
                <w:rFonts w:eastAsia="文鼎中黑"/>
                <w:lang w:eastAsia="zh-TW"/>
              </w:rPr>
              <w:t>權數</w:t>
            </w:r>
            <w:r w:rsidRPr="002E6616">
              <w:rPr>
                <w:rFonts w:eastAsia="文鼎中黑"/>
                <w:lang w:eastAsia="zh-TW"/>
              </w:rPr>
              <w:t>為選用參數。如果</w:t>
            </w:r>
            <w:r w:rsidRPr="00B92BEF">
              <w:rPr>
                <w:rFonts w:eastAsia="文鼎中黑"/>
                <w:spacing w:val="-8"/>
                <w:lang w:eastAsia="zh-TW"/>
              </w:rPr>
              <w:t>未提供這些參數，則在</w:t>
            </w:r>
            <w:r w:rsidRPr="00B92BEF">
              <w:rPr>
                <w:rFonts w:eastAsia="文鼎中黑"/>
                <w:spacing w:val="-8"/>
                <w:lang w:eastAsia="zh-TW"/>
              </w:rPr>
              <w:t xml:space="preserve"> SRV </w:t>
            </w:r>
            <w:r w:rsidRPr="00B92BEF">
              <w:rPr>
                <w:rFonts w:eastAsia="文鼎中黑"/>
                <w:spacing w:val="-8"/>
                <w:lang w:eastAsia="zh-TW"/>
              </w:rPr>
              <w:t>記錄中</w:t>
            </w:r>
            <w:r w:rsidR="00B92BEF">
              <w:rPr>
                <w:rFonts w:eastAsiaTheme="minorEastAsia" w:hint="eastAsia"/>
                <w:lang w:eastAsia="zh-TW"/>
              </w:rPr>
              <w:br/>
            </w:r>
            <w:r w:rsidRPr="002E6616">
              <w:rPr>
                <w:rFonts w:eastAsia="文鼎中黑"/>
                <w:lang w:eastAsia="zh-TW"/>
              </w:rPr>
              <w:t>會設為</w:t>
            </w:r>
            <w:r w:rsidRPr="002E6616">
              <w:rPr>
                <w:rFonts w:eastAsia="文鼎中黑"/>
                <w:lang w:eastAsia="zh-TW"/>
              </w:rPr>
              <w:t xml:space="preserve"> </w:t>
            </w:r>
            <w:r w:rsidRPr="002E6616">
              <w:rPr>
                <w:rStyle w:val="Strong"/>
                <w:rFonts w:eastAsia="文鼎中黑"/>
                <w:lang w:eastAsia="zh-TW"/>
              </w:rPr>
              <w:t>0</w:t>
            </w:r>
            <w:r w:rsidRPr="002E6616">
              <w:rPr>
                <w:rFonts w:eastAsia="文鼎中黑"/>
                <w:lang w:eastAsia="zh-TW"/>
              </w:rPr>
              <w:t>。</w:t>
            </w:r>
          </w:p>
        </w:tc>
        <w:tc>
          <w:tcPr>
            <w:tcW w:w="1098" w:type="dxa"/>
            <w:tcBorders>
              <w:left w:val="single" w:sz="4" w:space="0" w:color="4F81BD" w:themeColor="accent1"/>
            </w:tcBorders>
          </w:tcPr>
          <w:p w:rsidR="00342046" w:rsidRPr="002E6616" w:rsidRDefault="001B2987" w:rsidP="00342046">
            <w:pPr>
              <w:pStyle w:val="tabletext"/>
              <w:rPr>
                <w:rFonts w:eastAsia="文鼎中黑"/>
                <w:lang w:eastAsia="zh-TW"/>
              </w:rPr>
            </w:pPr>
            <w:r w:rsidRPr="002E6616">
              <w:rPr>
                <w:rFonts w:eastAsia="文鼎中黑"/>
                <w:lang w:eastAsia="zh-TW"/>
              </w:rPr>
              <w:t>KMS</w:t>
            </w:r>
          </w:p>
        </w:tc>
      </w:tr>
      <w:tr w:rsidR="008A50FD" w:rsidRPr="002E6616" w:rsidTr="00F36C53">
        <w:trPr>
          <w:trHeight w:val="1020"/>
        </w:trPr>
        <w:tc>
          <w:tcPr>
            <w:tcW w:w="2520" w:type="dxa"/>
            <w:tcBorders>
              <w:right w:val="single" w:sz="4" w:space="0" w:color="4F81BD" w:themeColor="accent1"/>
            </w:tcBorders>
            <w:noWrap/>
          </w:tcPr>
          <w:p w:rsidR="00342046" w:rsidRPr="002E6616" w:rsidRDefault="001B2987" w:rsidP="00342046">
            <w:pPr>
              <w:pStyle w:val="tabletext"/>
              <w:rPr>
                <w:rStyle w:val="Strong"/>
                <w:rFonts w:eastAsia="文鼎中黑"/>
                <w:lang w:eastAsia="zh-TW"/>
              </w:rPr>
            </w:pPr>
            <w:r w:rsidRPr="002E6616">
              <w:rPr>
                <w:rStyle w:val="Strong"/>
                <w:rFonts w:eastAsia="文鼎中黑"/>
                <w:lang w:eastAsia="zh-TW"/>
              </w:rPr>
              <w:t>EnableKmsLowPriority</w:t>
            </w:r>
          </w:p>
        </w:tc>
        <w:tc>
          <w:tcPr>
            <w:tcW w:w="2250" w:type="dxa"/>
            <w:gridSpan w:val="2"/>
            <w:tcBorders>
              <w:left w:val="single" w:sz="4" w:space="0" w:color="4F81BD" w:themeColor="accent1"/>
              <w:right w:val="single" w:sz="4" w:space="0" w:color="4F81BD" w:themeColor="accent1"/>
            </w:tcBorders>
          </w:tcPr>
          <w:p w:rsidR="00342046" w:rsidRPr="002E6616" w:rsidRDefault="001B2987" w:rsidP="00342046">
            <w:pPr>
              <w:pStyle w:val="tabletext"/>
              <w:rPr>
                <w:rStyle w:val="Strong"/>
                <w:rFonts w:eastAsia="文鼎中黑"/>
                <w:lang w:eastAsia="zh-TW"/>
              </w:rPr>
            </w:pPr>
            <w:r w:rsidRPr="002E6616">
              <w:rPr>
                <w:rStyle w:val="Strong"/>
                <w:rFonts w:eastAsia="文鼎中黑"/>
                <w:lang w:eastAsia="zh-TW"/>
              </w:rPr>
              <w:t>REG_DWORD</w:t>
            </w:r>
          </w:p>
        </w:tc>
        <w:tc>
          <w:tcPr>
            <w:tcW w:w="3600" w:type="dxa"/>
            <w:gridSpan w:val="2"/>
            <w:tcBorders>
              <w:left w:val="single" w:sz="4" w:space="0" w:color="4F81BD" w:themeColor="accent1"/>
              <w:right w:val="single" w:sz="4" w:space="0" w:color="4F81BD" w:themeColor="accent1"/>
            </w:tcBorders>
          </w:tcPr>
          <w:p w:rsidR="00342046" w:rsidRPr="002E6616" w:rsidRDefault="001B2987" w:rsidP="00342046">
            <w:pPr>
              <w:pStyle w:val="tabletext"/>
              <w:rPr>
                <w:rFonts w:eastAsia="文鼎中黑"/>
                <w:lang w:eastAsia="zh-TW"/>
              </w:rPr>
            </w:pPr>
            <w:r w:rsidRPr="002E6616">
              <w:rPr>
                <w:rFonts w:eastAsia="文鼎中黑"/>
                <w:lang w:eastAsia="zh-TW"/>
              </w:rPr>
              <w:t>將此值設定為非零值，以便將在共同裝載環境中的</w:t>
            </w:r>
            <w:r w:rsidRPr="002E6616">
              <w:rPr>
                <w:rFonts w:eastAsia="文鼎中黑"/>
                <w:lang w:eastAsia="zh-TW"/>
              </w:rPr>
              <w:t xml:space="preserve"> KMS </w:t>
            </w:r>
            <w:r w:rsidRPr="002E6616">
              <w:rPr>
                <w:rFonts w:eastAsia="文鼎中黑"/>
                <w:lang w:eastAsia="zh-TW"/>
              </w:rPr>
              <w:t>爭用降到最低。請注意，在忙碌的系統上，這樣可以避免</w:t>
            </w:r>
            <w:r w:rsidRPr="002E6616">
              <w:rPr>
                <w:rFonts w:eastAsia="文鼎中黑"/>
                <w:lang w:eastAsia="zh-TW"/>
              </w:rPr>
              <w:t xml:space="preserve"> KMS </w:t>
            </w:r>
            <w:r w:rsidRPr="002E6616">
              <w:rPr>
                <w:rFonts w:eastAsia="文鼎中黑"/>
                <w:lang w:eastAsia="zh-TW"/>
              </w:rPr>
              <w:t>主機必須保持足夠的數量。</w:t>
            </w:r>
          </w:p>
        </w:tc>
        <w:tc>
          <w:tcPr>
            <w:tcW w:w="1098" w:type="dxa"/>
            <w:tcBorders>
              <w:left w:val="single" w:sz="4" w:space="0" w:color="4F81BD" w:themeColor="accent1"/>
            </w:tcBorders>
          </w:tcPr>
          <w:p w:rsidR="00342046" w:rsidRPr="002E6616" w:rsidRDefault="001B2987" w:rsidP="00342046">
            <w:pPr>
              <w:pStyle w:val="tabletext"/>
              <w:rPr>
                <w:rFonts w:eastAsia="文鼎中黑"/>
                <w:lang w:eastAsia="zh-TW"/>
              </w:rPr>
            </w:pPr>
            <w:r w:rsidRPr="002E6616">
              <w:rPr>
                <w:rFonts w:eastAsia="文鼎中黑"/>
                <w:lang w:eastAsia="zh-TW"/>
              </w:rPr>
              <w:t>KMS</w:t>
            </w:r>
          </w:p>
        </w:tc>
      </w:tr>
      <w:tr w:rsidR="008A50FD" w:rsidRPr="002E6616" w:rsidTr="00F36C53">
        <w:trPr>
          <w:trHeight w:val="510"/>
        </w:trPr>
        <w:tc>
          <w:tcPr>
            <w:tcW w:w="2520" w:type="dxa"/>
            <w:tcBorders>
              <w:right w:val="single" w:sz="4" w:space="0" w:color="4F81BD" w:themeColor="accent1"/>
            </w:tcBorders>
          </w:tcPr>
          <w:p w:rsidR="00342046" w:rsidRPr="00272337" w:rsidRDefault="001B2987" w:rsidP="00E6507F">
            <w:pPr>
              <w:pStyle w:val="tabletext"/>
              <w:pageBreakBefore/>
              <w:rPr>
                <w:rStyle w:val="Strong"/>
                <w:rFonts w:eastAsia="文鼎中黑"/>
                <w:spacing w:val="-4"/>
              </w:rPr>
            </w:pPr>
            <w:r w:rsidRPr="00272337">
              <w:rPr>
                <w:rStyle w:val="Strong"/>
                <w:rFonts w:eastAsia="文鼎中黑"/>
                <w:spacing w:val="-4"/>
                <w:lang w:eastAsia="zh-TW"/>
              </w:rPr>
              <w:lastRenderedPageBreak/>
              <w:t>KeyManagementSer</w:t>
            </w:r>
            <w:r w:rsidRPr="00272337">
              <w:rPr>
                <w:rStyle w:val="Strong"/>
                <w:rFonts w:eastAsia="文鼎中黑"/>
                <w:spacing w:val="-4"/>
              </w:rPr>
              <w:t>viceListeningPort</w:t>
            </w:r>
          </w:p>
        </w:tc>
        <w:tc>
          <w:tcPr>
            <w:tcW w:w="2250" w:type="dxa"/>
            <w:gridSpan w:val="2"/>
            <w:tcBorders>
              <w:left w:val="single" w:sz="4" w:space="0" w:color="4F81BD" w:themeColor="accent1"/>
              <w:right w:val="single" w:sz="4" w:space="0" w:color="4F81BD" w:themeColor="accent1"/>
            </w:tcBorders>
          </w:tcPr>
          <w:p w:rsidR="00342046" w:rsidRPr="002E6616" w:rsidRDefault="001B2987" w:rsidP="00E6507F">
            <w:pPr>
              <w:pStyle w:val="tabletext"/>
              <w:pageBreakBefore/>
              <w:rPr>
                <w:rStyle w:val="Strong"/>
                <w:rFonts w:eastAsia="文鼎中黑"/>
              </w:rPr>
            </w:pPr>
            <w:r w:rsidRPr="002E6616">
              <w:rPr>
                <w:rStyle w:val="Strong"/>
                <w:rFonts w:eastAsia="文鼎中黑"/>
              </w:rPr>
              <w:t>REG_SZ</w:t>
            </w:r>
          </w:p>
        </w:tc>
        <w:tc>
          <w:tcPr>
            <w:tcW w:w="3600" w:type="dxa"/>
            <w:gridSpan w:val="2"/>
            <w:tcBorders>
              <w:left w:val="single" w:sz="4" w:space="0" w:color="4F81BD" w:themeColor="accent1"/>
              <w:right w:val="single" w:sz="4" w:space="0" w:color="4F81BD" w:themeColor="accent1"/>
            </w:tcBorders>
          </w:tcPr>
          <w:p w:rsidR="00342046" w:rsidRPr="002E6616" w:rsidRDefault="001B2987" w:rsidP="00E6507F">
            <w:pPr>
              <w:pStyle w:val="tabletext"/>
              <w:pageBreakBefore/>
              <w:rPr>
                <w:rFonts w:eastAsia="文鼎中黑"/>
                <w:lang w:eastAsia="zh-TW"/>
              </w:rPr>
            </w:pPr>
            <w:r w:rsidRPr="002E6616">
              <w:rPr>
                <w:rFonts w:eastAsia="文鼎中黑"/>
                <w:lang w:eastAsia="zh-TW"/>
              </w:rPr>
              <w:t>在</w:t>
            </w:r>
            <w:r w:rsidRPr="002E6616">
              <w:rPr>
                <w:rFonts w:eastAsia="文鼎中黑"/>
                <w:lang w:eastAsia="zh-TW"/>
              </w:rPr>
              <w:t xml:space="preserve"> KMS </w:t>
            </w:r>
            <w:r w:rsidRPr="002E6616">
              <w:rPr>
                <w:rFonts w:eastAsia="文鼎中黑"/>
                <w:lang w:eastAsia="zh-TW"/>
              </w:rPr>
              <w:t>主機上設定此值可強制</w:t>
            </w:r>
            <w:r w:rsidRPr="002E6616">
              <w:rPr>
                <w:rFonts w:eastAsia="文鼎中黑"/>
                <w:lang w:eastAsia="zh-TW"/>
              </w:rPr>
              <w:t xml:space="preserve"> KMS </w:t>
            </w:r>
            <w:r w:rsidRPr="002E6616">
              <w:rPr>
                <w:rFonts w:eastAsia="文鼎中黑"/>
                <w:lang w:eastAsia="zh-TW"/>
              </w:rPr>
              <w:t>在指定的</w:t>
            </w:r>
            <w:r w:rsidRPr="002E6616">
              <w:rPr>
                <w:rFonts w:eastAsia="文鼎中黑"/>
                <w:lang w:eastAsia="zh-TW"/>
              </w:rPr>
              <w:t xml:space="preserve"> TCP </w:t>
            </w:r>
            <w:r w:rsidRPr="002E6616">
              <w:rPr>
                <w:rFonts w:eastAsia="文鼎中黑"/>
                <w:lang w:eastAsia="zh-TW"/>
              </w:rPr>
              <w:t>連接埠上接聽。如果未指定此值，主機會使用</w:t>
            </w:r>
            <w:r w:rsidRPr="002E6616">
              <w:rPr>
                <w:rFonts w:eastAsia="文鼎中黑"/>
                <w:lang w:eastAsia="zh-TW"/>
              </w:rPr>
              <w:t xml:space="preserve"> TCP </w:t>
            </w:r>
            <w:r w:rsidRPr="002E6616">
              <w:rPr>
                <w:rFonts w:eastAsia="文鼎中黑"/>
                <w:lang w:eastAsia="zh-TW"/>
              </w:rPr>
              <w:t>連接埠</w:t>
            </w:r>
            <w:r w:rsidRPr="002E6616">
              <w:rPr>
                <w:rFonts w:eastAsia="文鼎中黑"/>
                <w:lang w:eastAsia="zh-TW"/>
              </w:rPr>
              <w:t xml:space="preserve"> 1688</w:t>
            </w:r>
            <w:r w:rsidRPr="002E6616">
              <w:rPr>
                <w:rFonts w:eastAsia="文鼎中黑"/>
                <w:lang w:eastAsia="zh-TW"/>
              </w:rPr>
              <w:t>。</w:t>
            </w:r>
          </w:p>
        </w:tc>
        <w:tc>
          <w:tcPr>
            <w:tcW w:w="1098" w:type="dxa"/>
            <w:tcBorders>
              <w:left w:val="single" w:sz="4" w:space="0" w:color="4F81BD" w:themeColor="accent1"/>
            </w:tcBorders>
          </w:tcPr>
          <w:p w:rsidR="00342046" w:rsidRPr="002E6616" w:rsidRDefault="001B2987" w:rsidP="00E6507F">
            <w:pPr>
              <w:pStyle w:val="tabletext"/>
              <w:pageBreakBefore/>
              <w:rPr>
                <w:rFonts w:eastAsia="文鼎中黑"/>
              </w:rPr>
            </w:pPr>
            <w:r w:rsidRPr="002E6616">
              <w:rPr>
                <w:rFonts w:eastAsia="文鼎中黑"/>
              </w:rPr>
              <w:t>KMS</w:t>
            </w:r>
          </w:p>
        </w:tc>
      </w:tr>
      <w:tr w:rsidR="00506B6F" w:rsidRPr="002E6616" w:rsidTr="00F36C53">
        <w:trPr>
          <w:trHeight w:val="510"/>
        </w:trPr>
        <w:tc>
          <w:tcPr>
            <w:tcW w:w="2520" w:type="dxa"/>
            <w:tcBorders>
              <w:right w:val="single" w:sz="4" w:space="0" w:color="4F81BD" w:themeColor="accent1"/>
            </w:tcBorders>
          </w:tcPr>
          <w:p w:rsidR="00342046" w:rsidRPr="002E6616" w:rsidRDefault="001B2987" w:rsidP="00342046">
            <w:pPr>
              <w:pStyle w:val="tabletext"/>
              <w:rPr>
                <w:rStyle w:val="Strong"/>
                <w:rFonts w:eastAsia="文鼎中黑"/>
              </w:rPr>
            </w:pPr>
            <w:r w:rsidRPr="002E6616">
              <w:rPr>
                <w:rStyle w:val="Strong"/>
                <w:rFonts w:eastAsia="文鼎中黑"/>
              </w:rPr>
              <w:t>KeyManagementServiceName</w:t>
            </w:r>
          </w:p>
        </w:tc>
        <w:tc>
          <w:tcPr>
            <w:tcW w:w="2250" w:type="dxa"/>
            <w:gridSpan w:val="2"/>
            <w:tcBorders>
              <w:left w:val="single" w:sz="4" w:space="0" w:color="4F81BD" w:themeColor="accent1"/>
              <w:right w:val="single" w:sz="4" w:space="0" w:color="4F81BD" w:themeColor="accent1"/>
            </w:tcBorders>
          </w:tcPr>
          <w:p w:rsidR="00342046" w:rsidRPr="002E6616" w:rsidRDefault="001B2987" w:rsidP="00342046">
            <w:pPr>
              <w:pStyle w:val="tabletext"/>
              <w:rPr>
                <w:rStyle w:val="Strong"/>
                <w:rFonts w:eastAsia="文鼎中黑"/>
              </w:rPr>
            </w:pPr>
            <w:r w:rsidRPr="002E6616">
              <w:rPr>
                <w:rStyle w:val="Strong"/>
                <w:rFonts w:eastAsia="文鼎中黑"/>
              </w:rPr>
              <w:t>REG_SZ</w:t>
            </w:r>
          </w:p>
        </w:tc>
        <w:tc>
          <w:tcPr>
            <w:tcW w:w="3600" w:type="dxa"/>
            <w:gridSpan w:val="2"/>
            <w:tcBorders>
              <w:left w:val="single" w:sz="4" w:space="0" w:color="4F81BD" w:themeColor="accent1"/>
              <w:right w:val="single" w:sz="4" w:space="0" w:color="4F81BD" w:themeColor="accent1"/>
            </w:tcBorders>
          </w:tcPr>
          <w:p w:rsidR="00342046" w:rsidRPr="002E6616" w:rsidRDefault="001B2987" w:rsidP="00342046">
            <w:pPr>
              <w:pStyle w:val="tabletext"/>
              <w:rPr>
                <w:rFonts w:eastAsia="文鼎中黑"/>
                <w:lang w:eastAsia="zh-TW"/>
              </w:rPr>
            </w:pPr>
            <w:r w:rsidRPr="002E6616">
              <w:rPr>
                <w:rFonts w:eastAsia="文鼎中黑"/>
                <w:lang w:eastAsia="zh-TW"/>
              </w:rPr>
              <w:t>設定此值以強制</w:t>
            </w:r>
            <w:r w:rsidRPr="002E6616">
              <w:rPr>
                <w:rFonts w:eastAsia="文鼎中黑"/>
                <w:lang w:eastAsia="zh-TW"/>
              </w:rPr>
              <w:t xml:space="preserve"> KMS </w:t>
            </w:r>
            <w:r w:rsidRPr="002E6616">
              <w:rPr>
                <w:rFonts w:eastAsia="文鼎中黑"/>
                <w:lang w:eastAsia="zh-TW"/>
              </w:rPr>
              <w:t>用戶端使用特定</w:t>
            </w:r>
            <w:r w:rsidRPr="002E6616">
              <w:rPr>
                <w:rFonts w:eastAsia="文鼎中黑"/>
                <w:lang w:eastAsia="zh-TW"/>
              </w:rPr>
              <w:t xml:space="preserve"> KMS </w:t>
            </w:r>
            <w:r w:rsidRPr="002E6616">
              <w:rPr>
                <w:rFonts w:eastAsia="文鼎中黑"/>
                <w:lang w:eastAsia="zh-TW"/>
              </w:rPr>
              <w:t>主機。無預設值。</w:t>
            </w:r>
          </w:p>
          <w:p w:rsidR="00342046" w:rsidRPr="002E6616" w:rsidRDefault="001B2987" w:rsidP="00342046">
            <w:pPr>
              <w:pStyle w:val="tabletext"/>
              <w:rPr>
                <w:rFonts w:eastAsia="文鼎中黑"/>
                <w:lang w:eastAsia="zh-TW"/>
              </w:rPr>
            </w:pPr>
            <w:r w:rsidRPr="002E6616">
              <w:rPr>
                <w:rFonts w:eastAsia="文鼎中黑"/>
                <w:lang w:eastAsia="zh-TW"/>
              </w:rPr>
              <w:t>如果指定</w:t>
            </w:r>
            <w:r w:rsidRPr="002E6616">
              <w:rPr>
                <w:rFonts w:eastAsia="文鼎中黑"/>
                <w:lang w:eastAsia="zh-TW"/>
              </w:rPr>
              <w:t xml:space="preserve"> App-ID </w:t>
            </w:r>
            <w:r w:rsidRPr="002E6616">
              <w:rPr>
                <w:rFonts w:eastAsia="文鼎中黑"/>
                <w:lang w:eastAsia="zh-TW"/>
              </w:rPr>
              <w:t>或</w:t>
            </w:r>
            <w:r w:rsidRPr="002E6616">
              <w:rPr>
                <w:rFonts w:eastAsia="文鼎中黑"/>
                <w:lang w:eastAsia="zh-TW"/>
              </w:rPr>
              <w:t xml:space="preserve"> SKU-ID</w:t>
            </w:r>
            <w:r w:rsidRPr="002E6616">
              <w:rPr>
                <w:rFonts w:eastAsia="文鼎中黑"/>
                <w:lang w:eastAsia="zh-TW"/>
              </w:rPr>
              <w:t>，這會在儲存此值的子機碼下建立：</w:t>
            </w:r>
          </w:p>
          <w:p w:rsidR="00342046" w:rsidRPr="002E6616" w:rsidRDefault="009E4D62" w:rsidP="00342046">
            <w:pPr>
              <w:pStyle w:val="tabletext"/>
              <w:rPr>
                <w:rFonts w:eastAsia="文鼎中黑"/>
              </w:rPr>
            </w:pPr>
            <w:r w:rsidRPr="002E6616">
              <w:rPr>
                <w:rFonts w:eastAsia="文鼎中黑"/>
              </w:rPr>
              <w:t>..\SoftwareProtectionPlatform\APPID_GUID\KeyManagementServiceName</w:t>
            </w:r>
          </w:p>
        </w:tc>
        <w:tc>
          <w:tcPr>
            <w:tcW w:w="1098" w:type="dxa"/>
            <w:tcBorders>
              <w:left w:val="single" w:sz="4" w:space="0" w:color="4F81BD" w:themeColor="accent1"/>
            </w:tcBorders>
          </w:tcPr>
          <w:p w:rsidR="00342046" w:rsidRPr="002E6616" w:rsidRDefault="001B2987" w:rsidP="00342046">
            <w:pPr>
              <w:pStyle w:val="tabletext"/>
              <w:rPr>
                <w:rFonts w:eastAsia="文鼎中黑"/>
              </w:rPr>
            </w:pPr>
            <w:r w:rsidRPr="002E6616">
              <w:rPr>
                <w:rFonts w:eastAsia="文鼎中黑"/>
              </w:rPr>
              <w:t xml:space="preserve">KMS </w:t>
            </w:r>
            <w:r w:rsidRPr="002E6616">
              <w:rPr>
                <w:rFonts w:eastAsia="文鼎中黑"/>
              </w:rPr>
              <w:t>用戶端</w:t>
            </w:r>
          </w:p>
        </w:tc>
      </w:tr>
      <w:tr w:rsidR="00506B6F" w:rsidRPr="002E6616" w:rsidTr="00F36C53">
        <w:trPr>
          <w:trHeight w:val="510"/>
        </w:trPr>
        <w:tc>
          <w:tcPr>
            <w:tcW w:w="2520" w:type="dxa"/>
            <w:tcBorders>
              <w:right w:val="single" w:sz="4" w:space="0" w:color="4F81BD" w:themeColor="accent1"/>
            </w:tcBorders>
          </w:tcPr>
          <w:p w:rsidR="00342046" w:rsidRPr="002E6616" w:rsidRDefault="001B2987" w:rsidP="00342046">
            <w:pPr>
              <w:pStyle w:val="tabletext"/>
              <w:rPr>
                <w:rStyle w:val="Strong"/>
                <w:rFonts w:eastAsia="文鼎中黑"/>
              </w:rPr>
            </w:pPr>
            <w:r w:rsidRPr="002E6616">
              <w:rPr>
                <w:rStyle w:val="Strong"/>
                <w:rFonts w:eastAsia="文鼎中黑"/>
              </w:rPr>
              <w:t>KeyManagementServicePort</w:t>
            </w:r>
          </w:p>
        </w:tc>
        <w:tc>
          <w:tcPr>
            <w:tcW w:w="2250" w:type="dxa"/>
            <w:gridSpan w:val="2"/>
            <w:tcBorders>
              <w:left w:val="single" w:sz="4" w:space="0" w:color="4F81BD" w:themeColor="accent1"/>
              <w:right w:val="single" w:sz="4" w:space="0" w:color="4F81BD" w:themeColor="accent1"/>
            </w:tcBorders>
          </w:tcPr>
          <w:p w:rsidR="00342046" w:rsidRPr="002E6616" w:rsidRDefault="001B2987" w:rsidP="00342046">
            <w:pPr>
              <w:pStyle w:val="tabletext"/>
              <w:rPr>
                <w:rStyle w:val="Strong"/>
                <w:rFonts w:eastAsia="文鼎中黑"/>
              </w:rPr>
            </w:pPr>
            <w:r w:rsidRPr="002E6616">
              <w:rPr>
                <w:rStyle w:val="Strong"/>
                <w:rFonts w:eastAsia="文鼎中黑"/>
              </w:rPr>
              <w:t>REG_SZ</w:t>
            </w:r>
          </w:p>
        </w:tc>
        <w:tc>
          <w:tcPr>
            <w:tcW w:w="3600" w:type="dxa"/>
            <w:gridSpan w:val="2"/>
            <w:tcBorders>
              <w:left w:val="single" w:sz="4" w:space="0" w:color="4F81BD" w:themeColor="accent1"/>
              <w:right w:val="single" w:sz="4" w:space="0" w:color="4F81BD" w:themeColor="accent1"/>
            </w:tcBorders>
          </w:tcPr>
          <w:p w:rsidR="00342046" w:rsidRPr="002E6616" w:rsidRDefault="001B2987" w:rsidP="00342046">
            <w:pPr>
              <w:pStyle w:val="tabletext"/>
              <w:rPr>
                <w:rFonts w:eastAsia="文鼎中黑"/>
                <w:lang w:eastAsia="zh-TW"/>
              </w:rPr>
            </w:pPr>
            <w:r w:rsidRPr="002E6616">
              <w:rPr>
                <w:rFonts w:eastAsia="文鼎中黑"/>
                <w:lang w:eastAsia="zh-TW"/>
              </w:rPr>
              <w:t>設定此值以強制</w:t>
            </w:r>
            <w:r w:rsidRPr="002E6616">
              <w:rPr>
                <w:rFonts w:eastAsia="文鼎中黑"/>
                <w:lang w:eastAsia="zh-TW"/>
              </w:rPr>
              <w:t xml:space="preserve"> KMS </w:t>
            </w:r>
            <w:r w:rsidRPr="002E6616">
              <w:rPr>
                <w:rFonts w:eastAsia="文鼎中黑"/>
                <w:lang w:eastAsia="zh-TW"/>
              </w:rPr>
              <w:t>用戶端與</w:t>
            </w:r>
            <w:r w:rsidRPr="002E6616">
              <w:rPr>
                <w:rFonts w:eastAsia="文鼎中黑"/>
                <w:lang w:eastAsia="zh-TW"/>
              </w:rPr>
              <w:t xml:space="preserve"> KMS </w:t>
            </w:r>
            <w:r w:rsidRPr="002E6616">
              <w:rPr>
                <w:rFonts w:eastAsia="文鼎中黑"/>
                <w:lang w:eastAsia="zh-TW"/>
              </w:rPr>
              <w:t>進行通訊時，由</w:t>
            </w:r>
            <w:r w:rsidRPr="002E6616">
              <w:rPr>
                <w:rFonts w:eastAsia="文鼎中黑"/>
                <w:lang w:eastAsia="zh-TW"/>
              </w:rPr>
              <w:t xml:space="preserve"> KMS </w:t>
            </w:r>
            <w:r w:rsidRPr="002E6616">
              <w:rPr>
                <w:rFonts w:eastAsia="文鼎中黑"/>
                <w:lang w:eastAsia="zh-TW"/>
              </w:rPr>
              <w:t>用戶端使用特定</w:t>
            </w:r>
            <w:r w:rsidRPr="002E6616">
              <w:rPr>
                <w:rFonts w:eastAsia="文鼎中黑"/>
                <w:lang w:eastAsia="zh-TW"/>
              </w:rPr>
              <w:t xml:space="preserve"> TCP </w:t>
            </w:r>
            <w:r w:rsidRPr="002E6616">
              <w:rPr>
                <w:rFonts w:eastAsia="文鼎中黑"/>
                <w:lang w:eastAsia="zh-TW"/>
              </w:rPr>
              <w:t>連接埠。如果未指定此值，用戶端會使用連接埠</w:t>
            </w:r>
            <w:r w:rsidRPr="002E6616">
              <w:rPr>
                <w:rFonts w:eastAsia="文鼎中黑"/>
                <w:lang w:eastAsia="zh-TW"/>
              </w:rPr>
              <w:t xml:space="preserve"> 1688</w:t>
            </w:r>
            <w:r w:rsidRPr="002E6616">
              <w:rPr>
                <w:rFonts w:eastAsia="文鼎中黑"/>
                <w:lang w:eastAsia="zh-TW"/>
              </w:rPr>
              <w:t>。</w:t>
            </w:r>
          </w:p>
          <w:p w:rsidR="00342046" w:rsidRPr="002E6616" w:rsidRDefault="001B2987" w:rsidP="00342046">
            <w:pPr>
              <w:pStyle w:val="tabletext"/>
              <w:rPr>
                <w:rFonts w:eastAsia="文鼎中黑"/>
                <w:lang w:eastAsia="zh-TW"/>
              </w:rPr>
            </w:pPr>
            <w:r w:rsidRPr="002E6616">
              <w:rPr>
                <w:rFonts w:eastAsia="文鼎中黑"/>
                <w:lang w:eastAsia="zh-TW"/>
              </w:rPr>
              <w:t>如果指定</w:t>
            </w:r>
            <w:r w:rsidRPr="002E6616">
              <w:rPr>
                <w:rFonts w:eastAsia="文鼎中黑"/>
                <w:lang w:eastAsia="zh-TW"/>
              </w:rPr>
              <w:t xml:space="preserve"> App-ID </w:t>
            </w:r>
            <w:r w:rsidRPr="002E6616">
              <w:rPr>
                <w:rFonts w:eastAsia="文鼎中黑"/>
                <w:lang w:eastAsia="zh-TW"/>
              </w:rPr>
              <w:t>或</w:t>
            </w:r>
            <w:r w:rsidRPr="002E6616">
              <w:rPr>
                <w:rFonts w:eastAsia="文鼎中黑"/>
                <w:lang w:eastAsia="zh-TW"/>
              </w:rPr>
              <w:t xml:space="preserve"> SKU-ID</w:t>
            </w:r>
            <w:r w:rsidRPr="002E6616">
              <w:rPr>
                <w:rFonts w:eastAsia="文鼎中黑"/>
                <w:lang w:eastAsia="zh-TW"/>
              </w:rPr>
              <w:t>，這會在儲存此值的子機碼下建立：</w:t>
            </w:r>
          </w:p>
          <w:p w:rsidR="00342046" w:rsidRPr="002E6616" w:rsidRDefault="009E4D62" w:rsidP="00342046">
            <w:pPr>
              <w:pStyle w:val="tabletext"/>
              <w:rPr>
                <w:rFonts w:eastAsia="文鼎中黑"/>
              </w:rPr>
            </w:pPr>
            <w:r w:rsidRPr="002E6616">
              <w:rPr>
                <w:rFonts w:eastAsia="文鼎中黑"/>
              </w:rPr>
              <w:t>..\SoftwareProtectionPlatform\APPID_GUID\KeyManagementServicePort</w:t>
            </w:r>
          </w:p>
        </w:tc>
        <w:tc>
          <w:tcPr>
            <w:tcW w:w="1098" w:type="dxa"/>
            <w:tcBorders>
              <w:left w:val="single" w:sz="4" w:space="0" w:color="4F81BD" w:themeColor="accent1"/>
            </w:tcBorders>
          </w:tcPr>
          <w:p w:rsidR="00342046" w:rsidRPr="002E6616" w:rsidRDefault="001B2987" w:rsidP="00342046">
            <w:pPr>
              <w:pStyle w:val="tabletext"/>
              <w:rPr>
                <w:rFonts w:eastAsia="文鼎中黑"/>
              </w:rPr>
            </w:pPr>
            <w:r w:rsidRPr="002E6616">
              <w:rPr>
                <w:rFonts w:eastAsia="文鼎中黑"/>
              </w:rPr>
              <w:t xml:space="preserve">KMS </w:t>
            </w:r>
            <w:r w:rsidRPr="002E6616">
              <w:rPr>
                <w:rFonts w:eastAsia="文鼎中黑"/>
              </w:rPr>
              <w:t>用戶端</w:t>
            </w:r>
          </w:p>
        </w:tc>
      </w:tr>
      <w:tr w:rsidR="008A50FD" w:rsidRPr="002E6616" w:rsidTr="00F36C53">
        <w:trPr>
          <w:trHeight w:val="1530"/>
        </w:trPr>
        <w:tc>
          <w:tcPr>
            <w:tcW w:w="2520" w:type="dxa"/>
            <w:tcBorders>
              <w:right w:val="single" w:sz="4" w:space="0" w:color="4F81BD" w:themeColor="accent1"/>
            </w:tcBorders>
          </w:tcPr>
          <w:p w:rsidR="00342046" w:rsidRPr="002E6616" w:rsidRDefault="001B2987" w:rsidP="00342046">
            <w:pPr>
              <w:pStyle w:val="tabletext"/>
              <w:rPr>
                <w:rStyle w:val="Strong"/>
                <w:rFonts w:eastAsia="文鼎中黑"/>
              </w:rPr>
            </w:pPr>
            <w:r w:rsidRPr="002E6616">
              <w:rPr>
                <w:rStyle w:val="Strong"/>
                <w:rFonts w:eastAsia="文鼎中黑"/>
              </w:rPr>
              <w:t>KeyManagementServiceVersion</w:t>
            </w:r>
          </w:p>
        </w:tc>
        <w:tc>
          <w:tcPr>
            <w:tcW w:w="2250" w:type="dxa"/>
            <w:gridSpan w:val="2"/>
            <w:tcBorders>
              <w:left w:val="single" w:sz="4" w:space="0" w:color="4F81BD" w:themeColor="accent1"/>
              <w:right w:val="single" w:sz="4" w:space="0" w:color="4F81BD" w:themeColor="accent1"/>
            </w:tcBorders>
          </w:tcPr>
          <w:p w:rsidR="00342046" w:rsidRPr="002E6616" w:rsidRDefault="001B2987" w:rsidP="00342046">
            <w:pPr>
              <w:pStyle w:val="tabletext"/>
              <w:rPr>
                <w:rStyle w:val="Strong"/>
                <w:rFonts w:eastAsia="文鼎中黑"/>
              </w:rPr>
            </w:pPr>
            <w:r w:rsidRPr="002E6616">
              <w:rPr>
                <w:rStyle w:val="Strong"/>
                <w:rFonts w:eastAsia="文鼎中黑"/>
              </w:rPr>
              <w:t>REG_SZ</w:t>
            </w:r>
          </w:p>
        </w:tc>
        <w:tc>
          <w:tcPr>
            <w:tcW w:w="3600" w:type="dxa"/>
            <w:gridSpan w:val="2"/>
            <w:tcBorders>
              <w:left w:val="single" w:sz="4" w:space="0" w:color="4F81BD" w:themeColor="accent1"/>
              <w:right w:val="single" w:sz="4" w:space="0" w:color="4F81BD" w:themeColor="accent1"/>
            </w:tcBorders>
          </w:tcPr>
          <w:p w:rsidR="00342046" w:rsidRPr="002E6616" w:rsidRDefault="001B2987" w:rsidP="00342046">
            <w:pPr>
              <w:pStyle w:val="tabletext"/>
              <w:rPr>
                <w:rFonts w:eastAsia="文鼎中黑"/>
              </w:rPr>
            </w:pPr>
            <w:r w:rsidRPr="002E6616">
              <w:rPr>
                <w:rFonts w:eastAsia="文鼎中黑"/>
              </w:rPr>
              <w:t>設定此值可讓</w:t>
            </w:r>
            <w:r w:rsidRPr="002E6616">
              <w:rPr>
                <w:rFonts w:eastAsia="文鼎中黑"/>
              </w:rPr>
              <w:t xml:space="preserve"> Microsoft Operations Manager (MOM) 2005 </w:t>
            </w:r>
            <w:r w:rsidRPr="002E6616">
              <w:rPr>
                <w:rFonts w:eastAsia="文鼎中黑"/>
              </w:rPr>
              <w:t>自動探索</w:t>
            </w:r>
            <w:r w:rsidRPr="002E6616">
              <w:rPr>
                <w:rFonts w:eastAsia="文鼎中黑"/>
              </w:rPr>
              <w:t xml:space="preserve"> KMS</w:t>
            </w:r>
            <w:r w:rsidRPr="002E6616">
              <w:rPr>
                <w:rFonts w:eastAsia="文鼎中黑"/>
              </w:rPr>
              <w:t>。如果</w:t>
            </w:r>
            <w:r w:rsidRPr="002E6616">
              <w:rPr>
                <w:rFonts w:eastAsia="文鼎中黑"/>
              </w:rPr>
              <w:t xml:space="preserve"> KMS </w:t>
            </w:r>
            <w:r w:rsidRPr="002E6616">
              <w:rPr>
                <w:rFonts w:eastAsia="文鼎中黑"/>
              </w:rPr>
              <w:t>在電腦上不再有任何作用，請刪除此值。</w:t>
            </w:r>
          </w:p>
        </w:tc>
        <w:tc>
          <w:tcPr>
            <w:tcW w:w="1098" w:type="dxa"/>
            <w:tcBorders>
              <w:left w:val="single" w:sz="4" w:space="0" w:color="4F81BD" w:themeColor="accent1"/>
            </w:tcBorders>
          </w:tcPr>
          <w:p w:rsidR="00342046" w:rsidRPr="002E6616" w:rsidRDefault="001B2987" w:rsidP="00342046">
            <w:pPr>
              <w:pStyle w:val="tabletext"/>
              <w:rPr>
                <w:rFonts w:eastAsia="文鼎中黑"/>
              </w:rPr>
            </w:pPr>
            <w:r w:rsidRPr="002E6616">
              <w:rPr>
                <w:rFonts w:eastAsia="文鼎中黑"/>
              </w:rPr>
              <w:t>KMS</w:t>
            </w:r>
          </w:p>
        </w:tc>
      </w:tr>
      <w:tr w:rsidR="008A50FD" w:rsidRPr="002E6616" w:rsidTr="00F36C53">
        <w:trPr>
          <w:trHeight w:val="1020"/>
        </w:trPr>
        <w:tc>
          <w:tcPr>
            <w:tcW w:w="2520" w:type="dxa"/>
            <w:tcBorders>
              <w:right w:val="single" w:sz="4" w:space="0" w:color="4F81BD" w:themeColor="accent1"/>
            </w:tcBorders>
          </w:tcPr>
          <w:p w:rsidR="00342046" w:rsidRPr="002E6616" w:rsidRDefault="001B2987" w:rsidP="00342046">
            <w:pPr>
              <w:pStyle w:val="tabletext"/>
              <w:rPr>
                <w:rStyle w:val="Strong"/>
                <w:rFonts w:eastAsia="文鼎中黑"/>
              </w:rPr>
            </w:pPr>
            <w:r w:rsidRPr="002E6616">
              <w:rPr>
                <w:rStyle w:val="Strong"/>
                <w:rFonts w:eastAsia="文鼎中黑"/>
              </w:rPr>
              <w:t>UserOperations</w:t>
            </w:r>
          </w:p>
        </w:tc>
        <w:tc>
          <w:tcPr>
            <w:tcW w:w="2250" w:type="dxa"/>
            <w:gridSpan w:val="2"/>
            <w:tcBorders>
              <w:left w:val="single" w:sz="4" w:space="0" w:color="4F81BD" w:themeColor="accent1"/>
              <w:right w:val="single" w:sz="4" w:space="0" w:color="4F81BD" w:themeColor="accent1"/>
            </w:tcBorders>
          </w:tcPr>
          <w:p w:rsidR="00342046" w:rsidRPr="002E6616" w:rsidRDefault="001B2987" w:rsidP="00342046">
            <w:pPr>
              <w:pStyle w:val="tabletext"/>
              <w:rPr>
                <w:rStyle w:val="Strong"/>
                <w:rFonts w:eastAsia="文鼎中黑"/>
              </w:rPr>
            </w:pPr>
            <w:r w:rsidRPr="002E6616">
              <w:rPr>
                <w:rStyle w:val="Strong"/>
                <w:rFonts w:eastAsia="文鼎中黑"/>
              </w:rPr>
              <w:t>REG_DWORD</w:t>
            </w:r>
          </w:p>
        </w:tc>
        <w:tc>
          <w:tcPr>
            <w:tcW w:w="3600" w:type="dxa"/>
            <w:gridSpan w:val="2"/>
            <w:tcBorders>
              <w:left w:val="single" w:sz="4" w:space="0" w:color="4F81BD" w:themeColor="accent1"/>
              <w:right w:val="single" w:sz="4" w:space="0" w:color="4F81BD" w:themeColor="accent1"/>
            </w:tcBorders>
          </w:tcPr>
          <w:p w:rsidR="00342046" w:rsidRPr="002E6616" w:rsidRDefault="00A45FDE" w:rsidP="00B92BEF">
            <w:pPr>
              <w:pStyle w:val="tabletext"/>
              <w:jc w:val="both"/>
              <w:rPr>
                <w:rFonts w:eastAsia="文鼎中黑"/>
                <w:lang w:eastAsia="zh-TW"/>
              </w:rPr>
            </w:pPr>
            <w:r w:rsidRPr="002E6616">
              <w:rPr>
                <w:rFonts w:eastAsia="文鼎中黑"/>
                <w:lang w:eastAsia="zh-TW"/>
              </w:rPr>
              <w:t>依預設不存在此值，預設值為</w:t>
            </w:r>
            <w:r w:rsidRPr="002E6616">
              <w:rPr>
                <w:rFonts w:eastAsia="文鼎中黑"/>
                <w:lang w:eastAsia="zh-TW"/>
              </w:rPr>
              <w:t xml:space="preserve"> </w:t>
            </w:r>
            <w:r w:rsidRPr="002E6616">
              <w:rPr>
                <w:rStyle w:val="Strong"/>
                <w:rFonts w:eastAsia="文鼎中黑"/>
                <w:lang w:eastAsia="zh-TW"/>
              </w:rPr>
              <w:t>0</w:t>
            </w:r>
            <w:r w:rsidRPr="002E6616">
              <w:rPr>
                <w:rFonts w:eastAsia="文鼎中黑"/>
                <w:lang w:eastAsia="zh-TW"/>
              </w:rPr>
              <w:t>，但這需要提高權限。建立此值並設定為</w:t>
            </w:r>
            <w:r w:rsidRPr="002E6616">
              <w:rPr>
                <w:rFonts w:eastAsia="文鼎中黑"/>
                <w:lang w:eastAsia="zh-TW"/>
              </w:rPr>
              <w:t xml:space="preserve"> </w:t>
            </w:r>
            <w:r w:rsidRPr="002E6616">
              <w:rPr>
                <w:rStyle w:val="Strong"/>
                <w:rFonts w:eastAsia="文鼎中黑"/>
                <w:lang w:eastAsia="zh-TW"/>
              </w:rPr>
              <w:t>1</w:t>
            </w:r>
            <w:r w:rsidRPr="002E6616">
              <w:rPr>
                <w:rFonts w:eastAsia="文鼎中黑"/>
                <w:lang w:eastAsia="zh-TW"/>
              </w:rPr>
              <w:t>，可讓標準使用者安裝產品金鑰並啟用和重新授權電腦，而不需要提高授權。</w:t>
            </w:r>
          </w:p>
          <w:p w:rsidR="00342046" w:rsidRPr="002E6616" w:rsidRDefault="001B2987" w:rsidP="00342046">
            <w:pPr>
              <w:pStyle w:val="tabletext"/>
              <w:rPr>
                <w:rFonts w:eastAsia="文鼎中黑"/>
              </w:rPr>
            </w:pPr>
            <w:r w:rsidRPr="002E6616">
              <w:rPr>
                <w:rFonts w:eastAsia="文鼎中黑"/>
              </w:rPr>
              <w:t>此設定也可由儲存在</w:t>
            </w:r>
            <w:r w:rsidRPr="002E6616">
              <w:rPr>
                <w:rFonts w:eastAsia="文鼎中黑"/>
              </w:rPr>
              <w:t xml:space="preserve"> </w:t>
            </w:r>
            <w:r w:rsidRPr="002E6616">
              <w:rPr>
                <w:rStyle w:val="Strong"/>
                <w:rFonts w:eastAsia="文鼎中黑"/>
              </w:rPr>
              <w:t>\policies</w:t>
            </w:r>
            <w:r w:rsidRPr="002E6616">
              <w:rPr>
                <w:rFonts w:eastAsia="文鼎中黑"/>
              </w:rPr>
              <w:t xml:space="preserve"> </w:t>
            </w:r>
            <w:r w:rsidRPr="002E6616">
              <w:rPr>
                <w:rFonts w:eastAsia="文鼎中黑"/>
              </w:rPr>
              <w:t>登錄子機碼下的</w:t>
            </w:r>
            <w:r w:rsidRPr="002E6616">
              <w:rPr>
                <w:rFonts w:eastAsia="文鼎中黑"/>
              </w:rPr>
              <w:t xml:space="preserve"> GPO </w:t>
            </w:r>
            <w:r w:rsidRPr="002E6616">
              <w:rPr>
                <w:rFonts w:eastAsia="文鼎中黑"/>
              </w:rPr>
              <w:t>來設定。</w:t>
            </w:r>
          </w:p>
        </w:tc>
        <w:tc>
          <w:tcPr>
            <w:tcW w:w="1098" w:type="dxa"/>
            <w:tcBorders>
              <w:left w:val="single" w:sz="4" w:space="0" w:color="4F81BD" w:themeColor="accent1"/>
            </w:tcBorders>
          </w:tcPr>
          <w:p w:rsidR="00342046" w:rsidRPr="002E6616" w:rsidRDefault="001B2987" w:rsidP="00342046">
            <w:pPr>
              <w:pStyle w:val="tabletext"/>
              <w:rPr>
                <w:rFonts w:eastAsia="文鼎中黑"/>
              </w:rPr>
            </w:pPr>
            <w:r w:rsidRPr="002E6616">
              <w:rPr>
                <w:rFonts w:eastAsia="文鼎中黑"/>
              </w:rPr>
              <w:t>所有</w:t>
            </w:r>
            <w:r w:rsidRPr="002E6616">
              <w:rPr>
                <w:rFonts w:eastAsia="文鼎中黑"/>
              </w:rPr>
              <w:t xml:space="preserve"> (</w:t>
            </w:r>
            <w:r w:rsidRPr="002E6616">
              <w:rPr>
                <w:rFonts w:eastAsia="文鼎中黑"/>
              </w:rPr>
              <w:t>不限於</w:t>
            </w:r>
            <w:r w:rsidRPr="002E6616">
              <w:rPr>
                <w:rFonts w:eastAsia="文鼎中黑"/>
              </w:rPr>
              <w:t xml:space="preserve"> KMS)</w:t>
            </w:r>
          </w:p>
        </w:tc>
      </w:tr>
      <w:tr w:rsidR="008A50FD" w:rsidRPr="002E6616" w:rsidTr="00F36C53">
        <w:trPr>
          <w:trHeight w:val="525"/>
        </w:trPr>
        <w:tc>
          <w:tcPr>
            <w:tcW w:w="2520" w:type="dxa"/>
            <w:tcBorders>
              <w:right w:val="single" w:sz="4" w:space="0" w:color="4F81BD" w:themeColor="accent1"/>
            </w:tcBorders>
          </w:tcPr>
          <w:p w:rsidR="00342046" w:rsidRPr="002E6616" w:rsidRDefault="001B2987" w:rsidP="00E03533">
            <w:pPr>
              <w:pStyle w:val="tabletext"/>
              <w:pageBreakBefore/>
              <w:rPr>
                <w:rStyle w:val="Strong"/>
                <w:rFonts w:eastAsia="文鼎中黑"/>
              </w:rPr>
            </w:pPr>
            <w:r w:rsidRPr="002E6616">
              <w:rPr>
                <w:rStyle w:val="Strong"/>
                <w:rFonts w:eastAsia="文鼎中黑"/>
              </w:rPr>
              <w:lastRenderedPageBreak/>
              <w:t>VLActivationInterval</w:t>
            </w:r>
          </w:p>
        </w:tc>
        <w:tc>
          <w:tcPr>
            <w:tcW w:w="2250" w:type="dxa"/>
            <w:gridSpan w:val="2"/>
            <w:tcBorders>
              <w:left w:val="single" w:sz="4" w:space="0" w:color="4F81BD" w:themeColor="accent1"/>
              <w:right w:val="single" w:sz="4" w:space="0" w:color="4F81BD" w:themeColor="accent1"/>
            </w:tcBorders>
          </w:tcPr>
          <w:p w:rsidR="00342046" w:rsidRPr="002E6616" w:rsidRDefault="001B2987" w:rsidP="00E03533">
            <w:pPr>
              <w:pStyle w:val="tabletext"/>
              <w:pageBreakBefore/>
              <w:rPr>
                <w:rStyle w:val="Strong"/>
                <w:rFonts w:eastAsia="文鼎中黑"/>
              </w:rPr>
            </w:pPr>
            <w:r w:rsidRPr="002E6616">
              <w:rPr>
                <w:rStyle w:val="Strong"/>
                <w:rFonts w:eastAsia="文鼎中黑"/>
              </w:rPr>
              <w:t>REG_DWORD</w:t>
            </w:r>
          </w:p>
        </w:tc>
        <w:tc>
          <w:tcPr>
            <w:tcW w:w="3600" w:type="dxa"/>
            <w:gridSpan w:val="2"/>
            <w:tcBorders>
              <w:left w:val="single" w:sz="4" w:space="0" w:color="4F81BD" w:themeColor="accent1"/>
              <w:right w:val="single" w:sz="4" w:space="0" w:color="4F81BD" w:themeColor="accent1"/>
            </w:tcBorders>
          </w:tcPr>
          <w:p w:rsidR="00342046" w:rsidRPr="00B92BEF" w:rsidRDefault="001B2987" w:rsidP="00E03533">
            <w:pPr>
              <w:pStyle w:val="tabletext"/>
              <w:pageBreakBefore/>
              <w:jc w:val="both"/>
              <w:rPr>
                <w:rFonts w:eastAsia="文鼎中黑"/>
                <w:spacing w:val="-8"/>
                <w:lang w:eastAsia="zh-TW"/>
              </w:rPr>
            </w:pPr>
            <w:r w:rsidRPr="00B92BEF">
              <w:rPr>
                <w:rFonts w:eastAsia="文鼎中黑"/>
                <w:spacing w:val="-8"/>
                <w:lang w:eastAsia="zh-TW"/>
              </w:rPr>
              <w:t xml:space="preserve">KMS </w:t>
            </w:r>
            <w:r w:rsidRPr="00B92BEF">
              <w:rPr>
                <w:rFonts w:eastAsia="文鼎中黑"/>
                <w:spacing w:val="-8"/>
                <w:lang w:eastAsia="zh-TW"/>
              </w:rPr>
              <w:t>伺服器和用戶端最初都會設定此值。預設值為</w:t>
            </w:r>
            <w:r w:rsidRPr="00B92BEF">
              <w:rPr>
                <w:rFonts w:eastAsia="文鼎中黑"/>
                <w:spacing w:val="-8"/>
                <w:lang w:eastAsia="zh-TW"/>
              </w:rPr>
              <w:t xml:space="preserve"> 120 </w:t>
            </w:r>
            <w:r w:rsidRPr="00B92BEF">
              <w:rPr>
                <w:rFonts w:eastAsia="文鼎中黑"/>
                <w:spacing w:val="-8"/>
                <w:lang w:eastAsia="zh-TW"/>
              </w:rPr>
              <w:t>分鐘（</w:t>
            </w:r>
            <w:r w:rsidRPr="00B92BEF">
              <w:rPr>
                <w:rFonts w:eastAsia="文鼎中黑"/>
                <w:spacing w:val="-8"/>
                <w:lang w:eastAsia="zh-TW"/>
              </w:rPr>
              <w:t xml:space="preserve">2 </w:t>
            </w:r>
            <w:r w:rsidRPr="00B92BEF">
              <w:rPr>
                <w:rFonts w:eastAsia="文鼎中黑"/>
                <w:spacing w:val="-8"/>
                <w:lang w:eastAsia="zh-TW"/>
              </w:rPr>
              <w:t>小時）。</w:t>
            </w:r>
            <w:r w:rsidRPr="00B92BEF">
              <w:rPr>
                <w:rFonts w:eastAsia="文鼎中黑"/>
                <w:spacing w:val="-8"/>
                <w:lang w:eastAsia="zh-TW"/>
              </w:rPr>
              <w:t xml:space="preserve">KMS </w:t>
            </w:r>
            <w:r w:rsidRPr="00B92BEF">
              <w:rPr>
                <w:rFonts w:eastAsia="文鼎中黑"/>
                <w:spacing w:val="-8"/>
                <w:lang w:eastAsia="zh-TW"/>
              </w:rPr>
              <w:t>用戶端一開始會從登錄中挑選此間隔，但會在接收到第一個</w:t>
            </w:r>
            <w:r w:rsidRPr="00B92BEF">
              <w:rPr>
                <w:rFonts w:eastAsia="文鼎中黑"/>
                <w:spacing w:val="-8"/>
                <w:lang w:eastAsia="zh-TW"/>
              </w:rPr>
              <w:t xml:space="preserve"> KMS </w:t>
            </w:r>
            <w:r w:rsidRPr="00B92BEF">
              <w:rPr>
                <w:rFonts w:eastAsia="文鼎中黑"/>
                <w:spacing w:val="-8"/>
                <w:lang w:eastAsia="zh-TW"/>
              </w:rPr>
              <w:t>回應後切換至</w:t>
            </w:r>
            <w:r w:rsidRPr="00B92BEF">
              <w:rPr>
                <w:rFonts w:eastAsia="文鼎中黑"/>
                <w:spacing w:val="-8"/>
                <w:lang w:eastAsia="zh-TW"/>
              </w:rPr>
              <w:t xml:space="preserve"> KMS </w:t>
            </w:r>
            <w:r w:rsidRPr="00B92BEF">
              <w:rPr>
                <w:rFonts w:eastAsia="文鼎中黑"/>
                <w:spacing w:val="-8"/>
                <w:lang w:eastAsia="zh-TW"/>
              </w:rPr>
              <w:t>設定。最小值為</w:t>
            </w:r>
            <w:r w:rsidRPr="00B92BEF">
              <w:rPr>
                <w:rFonts w:eastAsia="文鼎中黑"/>
                <w:spacing w:val="-8"/>
                <w:lang w:eastAsia="zh-TW"/>
              </w:rPr>
              <w:t xml:space="preserve"> 15 </w:t>
            </w:r>
            <w:r w:rsidRPr="00B92BEF">
              <w:rPr>
                <w:rFonts w:eastAsia="文鼎中黑"/>
                <w:spacing w:val="-8"/>
                <w:lang w:eastAsia="zh-TW"/>
              </w:rPr>
              <w:t>分鐘，最大值為</w:t>
            </w:r>
            <w:r w:rsidRPr="00B92BEF">
              <w:rPr>
                <w:rFonts w:eastAsia="文鼎中黑"/>
                <w:spacing w:val="-8"/>
                <w:lang w:eastAsia="zh-TW"/>
              </w:rPr>
              <w:t xml:space="preserve"> 43,200 </w:t>
            </w:r>
            <w:r w:rsidRPr="00B92BEF">
              <w:rPr>
                <w:rFonts w:eastAsia="文鼎中黑"/>
                <w:spacing w:val="-8"/>
                <w:lang w:eastAsia="zh-TW"/>
              </w:rPr>
              <w:t>分鐘（</w:t>
            </w:r>
            <w:r w:rsidRPr="00B92BEF">
              <w:rPr>
                <w:rFonts w:eastAsia="文鼎中黑"/>
                <w:spacing w:val="-8"/>
                <w:lang w:eastAsia="zh-TW"/>
              </w:rPr>
              <w:t xml:space="preserve">30 </w:t>
            </w:r>
            <w:r w:rsidRPr="00B92BEF">
              <w:rPr>
                <w:rFonts w:eastAsia="文鼎中黑"/>
                <w:spacing w:val="-8"/>
                <w:lang w:eastAsia="zh-TW"/>
              </w:rPr>
              <w:t>天）。</w:t>
            </w:r>
          </w:p>
        </w:tc>
        <w:tc>
          <w:tcPr>
            <w:tcW w:w="1098" w:type="dxa"/>
            <w:tcBorders>
              <w:left w:val="single" w:sz="4" w:space="0" w:color="4F81BD" w:themeColor="accent1"/>
            </w:tcBorders>
          </w:tcPr>
          <w:p w:rsidR="00342046" w:rsidRPr="002E6616" w:rsidRDefault="001B2987" w:rsidP="00E03533">
            <w:pPr>
              <w:pStyle w:val="tabletext"/>
              <w:pageBreakBefore/>
              <w:rPr>
                <w:rFonts w:eastAsia="文鼎中黑"/>
                <w:lang w:eastAsia="zh-TW"/>
              </w:rPr>
            </w:pPr>
            <w:r w:rsidRPr="002E6616">
              <w:rPr>
                <w:rFonts w:eastAsia="文鼎中黑"/>
                <w:lang w:eastAsia="zh-TW"/>
              </w:rPr>
              <w:t xml:space="preserve">KMS </w:t>
            </w:r>
            <w:r w:rsidRPr="002E6616">
              <w:rPr>
                <w:rFonts w:eastAsia="文鼎中黑"/>
                <w:lang w:eastAsia="zh-TW"/>
              </w:rPr>
              <w:t>用戶端與伺服器</w:t>
            </w:r>
          </w:p>
        </w:tc>
      </w:tr>
      <w:tr w:rsidR="008A50FD" w:rsidRPr="002E6616" w:rsidTr="00F36C53">
        <w:trPr>
          <w:trHeight w:val="1275"/>
        </w:trPr>
        <w:tc>
          <w:tcPr>
            <w:tcW w:w="2520" w:type="dxa"/>
            <w:tcBorders>
              <w:right w:val="single" w:sz="4" w:space="0" w:color="4F81BD" w:themeColor="accent1"/>
            </w:tcBorders>
          </w:tcPr>
          <w:p w:rsidR="00342046" w:rsidRPr="00B92BEF" w:rsidRDefault="001B2987" w:rsidP="00342046">
            <w:pPr>
              <w:pStyle w:val="tabletext"/>
              <w:rPr>
                <w:rStyle w:val="Strong"/>
                <w:rFonts w:eastAsia="文鼎中黑"/>
                <w:spacing w:val="-8"/>
              </w:rPr>
            </w:pPr>
            <w:r w:rsidRPr="00B92BEF">
              <w:rPr>
                <w:rStyle w:val="Strong"/>
                <w:rFonts w:eastAsia="文鼎中黑"/>
                <w:spacing w:val="-8"/>
              </w:rPr>
              <w:t>VLRenewalInterval</w:t>
            </w:r>
          </w:p>
        </w:tc>
        <w:tc>
          <w:tcPr>
            <w:tcW w:w="2250" w:type="dxa"/>
            <w:gridSpan w:val="2"/>
            <w:tcBorders>
              <w:left w:val="single" w:sz="4" w:space="0" w:color="4F81BD" w:themeColor="accent1"/>
              <w:right w:val="single" w:sz="4" w:space="0" w:color="4F81BD" w:themeColor="accent1"/>
            </w:tcBorders>
          </w:tcPr>
          <w:p w:rsidR="00342046" w:rsidRPr="002E6616" w:rsidRDefault="001B2987" w:rsidP="00342046">
            <w:pPr>
              <w:pStyle w:val="tabletext"/>
              <w:rPr>
                <w:rStyle w:val="Strong"/>
                <w:rFonts w:eastAsia="文鼎中黑"/>
              </w:rPr>
            </w:pPr>
            <w:r w:rsidRPr="002E6616">
              <w:rPr>
                <w:rStyle w:val="Strong"/>
                <w:rFonts w:eastAsia="文鼎中黑"/>
              </w:rPr>
              <w:t>REG_DWORD</w:t>
            </w:r>
          </w:p>
        </w:tc>
        <w:tc>
          <w:tcPr>
            <w:tcW w:w="3600" w:type="dxa"/>
            <w:gridSpan w:val="2"/>
            <w:tcBorders>
              <w:left w:val="single" w:sz="4" w:space="0" w:color="4F81BD" w:themeColor="accent1"/>
              <w:right w:val="single" w:sz="4" w:space="0" w:color="4F81BD" w:themeColor="accent1"/>
            </w:tcBorders>
          </w:tcPr>
          <w:p w:rsidR="00342046" w:rsidRPr="00B92BEF" w:rsidRDefault="001B2987" w:rsidP="00B92BEF">
            <w:pPr>
              <w:pStyle w:val="tabletext"/>
              <w:jc w:val="both"/>
              <w:rPr>
                <w:rFonts w:eastAsia="文鼎中黑"/>
                <w:spacing w:val="-4"/>
                <w:lang w:eastAsia="zh-TW"/>
              </w:rPr>
            </w:pPr>
            <w:r w:rsidRPr="00B92BEF">
              <w:rPr>
                <w:rFonts w:eastAsia="文鼎中黑"/>
                <w:spacing w:val="-4"/>
                <w:lang w:eastAsia="zh-TW"/>
              </w:rPr>
              <w:t xml:space="preserve">KMS </w:t>
            </w:r>
            <w:r w:rsidRPr="00B92BEF">
              <w:rPr>
                <w:rFonts w:eastAsia="文鼎中黑"/>
                <w:spacing w:val="-4"/>
                <w:lang w:eastAsia="zh-TW"/>
              </w:rPr>
              <w:t>伺服器和用戶端最初都會設定此值。預設值為</w:t>
            </w:r>
            <w:r w:rsidRPr="00B92BEF">
              <w:rPr>
                <w:rFonts w:eastAsia="文鼎中黑"/>
                <w:spacing w:val="-4"/>
                <w:lang w:eastAsia="zh-TW"/>
              </w:rPr>
              <w:t xml:space="preserve"> 10,080 </w:t>
            </w:r>
            <w:r w:rsidRPr="00B92BEF">
              <w:rPr>
                <w:rFonts w:eastAsia="文鼎中黑"/>
                <w:spacing w:val="-4"/>
                <w:lang w:eastAsia="zh-TW"/>
              </w:rPr>
              <w:t>分鐘（</w:t>
            </w:r>
            <w:r w:rsidRPr="00B92BEF">
              <w:rPr>
                <w:rFonts w:eastAsia="文鼎中黑"/>
                <w:spacing w:val="-4"/>
                <w:lang w:eastAsia="zh-TW"/>
              </w:rPr>
              <w:t xml:space="preserve">7 </w:t>
            </w:r>
            <w:r w:rsidRPr="00B92BEF">
              <w:rPr>
                <w:rFonts w:eastAsia="文鼎中黑"/>
                <w:spacing w:val="-4"/>
                <w:lang w:eastAsia="zh-TW"/>
              </w:rPr>
              <w:t>天）。</w:t>
            </w:r>
            <w:r w:rsidRPr="00B92BEF">
              <w:rPr>
                <w:rFonts w:eastAsia="文鼎中黑"/>
                <w:spacing w:val="-4"/>
                <w:lang w:eastAsia="zh-TW"/>
              </w:rPr>
              <w:t xml:space="preserve">KMS </w:t>
            </w:r>
            <w:r w:rsidRPr="00B92BEF">
              <w:rPr>
                <w:rFonts w:eastAsia="文鼎中黑"/>
                <w:spacing w:val="-4"/>
                <w:lang w:eastAsia="zh-TW"/>
              </w:rPr>
              <w:t>用戶端一開始會從登錄中挑選此間隔，但會在接收到第一個</w:t>
            </w:r>
            <w:r w:rsidRPr="00B92BEF">
              <w:rPr>
                <w:rFonts w:eastAsia="文鼎中黑"/>
                <w:spacing w:val="-4"/>
                <w:lang w:eastAsia="zh-TW"/>
              </w:rPr>
              <w:t xml:space="preserve"> KMS </w:t>
            </w:r>
            <w:r w:rsidRPr="00B92BEF">
              <w:rPr>
                <w:rFonts w:eastAsia="文鼎中黑"/>
                <w:spacing w:val="-4"/>
                <w:lang w:eastAsia="zh-TW"/>
              </w:rPr>
              <w:t>回應後切換至</w:t>
            </w:r>
            <w:r w:rsidRPr="00B92BEF">
              <w:rPr>
                <w:rFonts w:eastAsia="文鼎中黑"/>
                <w:spacing w:val="-4"/>
                <w:lang w:eastAsia="zh-TW"/>
              </w:rPr>
              <w:t xml:space="preserve"> KMS </w:t>
            </w:r>
            <w:r w:rsidRPr="00B92BEF">
              <w:rPr>
                <w:rFonts w:eastAsia="文鼎中黑"/>
                <w:spacing w:val="-4"/>
                <w:lang w:eastAsia="zh-TW"/>
              </w:rPr>
              <w:t>設定。因此，永遠不會使用用戶端設定。最小值為</w:t>
            </w:r>
            <w:r w:rsidRPr="00B92BEF">
              <w:rPr>
                <w:rFonts w:eastAsia="文鼎中黑"/>
                <w:spacing w:val="-4"/>
                <w:lang w:eastAsia="zh-TW"/>
              </w:rPr>
              <w:t xml:space="preserve"> 15 </w:t>
            </w:r>
            <w:r w:rsidRPr="00B92BEF">
              <w:rPr>
                <w:rFonts w:eastAsia="文鼎中黑"/>
                <w:spacing w:val="-4"/>
                <w:lang w:eastAsia="zh-TW"/>
              </w:rPr>
              <w:t>分鐘，最大值為</w:t>
            </w:r>
            <w:r w:rsidRPr="00B92BEF">
              <w:rPr>
                <w:rFonts w:eastAsia="文鼎中黑"/>
                <w:spacing w:val="-4"/>
                <w:lang w:eastAsia="zh-TW"/>
              </w:rPr>
              <w:t xml:space="preserve"> 43,200 </w:t>
            </w:r>
            <w:r w:rsidRPr="00B92BEF">
              <w:rPr>
                <w:rFonts w:eastAsia="文鼎中黑"/>
                <w:spacing w:val="-4"/>
                <w:lang w:eastAsia="zh-TW"/>
              </w:rPr>
              <w:t>分鐘（</w:t>
            </w:r>
            <w:r w:rsidRPr="00B92BEF">
              <w:rPr>
                <w:rFonts w:eastAsia="文鼎中黑"/>
                <w:spacing w:val="-4"/>
                <w:lang w:eastAsia="zh-TW"/>
              </w:rPr>
              <w:t xml:space="preserve">30 </w:t>
            </w:r>
            <w:r w:rsidRPr="00B92BEF">
              <w:rPr>
                <w:rFonts w:eastAsia="文鼎中黑"/>
                <w:spacing w:val="-4"/>
                <w:lang w:eastAsia="zh-TW"/>
              </w:rPr>
              <w:t>天）。</w:t>
            </w:r>
          </w:p>
        </w:tc>
        <w:tc>
          <w:tcPr>
            <w:tcW w:w="1098" w:type="dxa"/>
            <w:tcBorders>
              <w:left w:val="single" w:sz="4" w:space="0" w:color="4F81BD" w:themeColor="accent1"/>
            </w:tcBorders>
          </w:tcPr>
          <w:p w:rsidR="00342046" w:rsidRPr="002E6616" w:rsidRDefault="001B2987" w:rsidP="00342046">
            <w:pPr>
              <w:pStyle w:val="tabletext"/>
              <w:rPr>
                <w:rFonts w:eastAsia="文鼎中黑"/>
                <w:lang w:eastAsia="zh-TW"/>
              </w:rPr>
            </w:pPr>
            <w:r w:rsidRPr="002E6616">
              <w:rPr>
                <w:rFonts w:eastAsia="文鼎中黑"/>
                <w:lang w:eastAsia="zh-TW"/>
              </w:rPr>
              <w:t xml:space="preserve">KMS </w:t>
            </w:r>
            <w:r w:rsidRPr="002E6616">
              <w:rPr>
                <w:rFonts w:eastAsia="文鼎中黑"/>
                <w:lang w:eastAsia="zh-TW"/>
              </w:rPr>
              <w:t>用戶端與伺服器</w:t>
            </w:r>
          </w:p>
        </w:tc>
      </w:tr>
      <w:tr w:rsidR="00102664" w:rsidRPr="002E6616" w:rsidTr="005922D6">
        <w:trPr>
          <w:trHeight w:val="255"/>
        </w:trPr>
        <w:tc>
          <w:tcPr>
            <w:tcW w:w="9468" w:type="dxa"/>
            <w:gridSpan w:val="6"/>
            <w:shd w:val="clear" w:color="auto" w:fill="B8CCE4" w:themeFill="accent1" w:themeFillTint="66"/>
          </w:tcPr>
          <w:p w:rsidR="00342046" w:rsidRPr="002E6616" w:rsidRDefault="001B2987" w:rsidP="00342046">
            <w:pPr>
              <w:pStyle w:val="tabletext"/>
              <w:rPr>
                <w:rStyle w:val="Strong"/>
                <w:rFonts w:eastAsia="文鼎中黑"/>
              </w:rPr>
            </w:pPr>
            <w:r w:rsidRPr="002E6616">
              <w:rPr>
                <w:rStyle w:val="Strong"/>
                <w:rFonts w:eastAsia="文鼎中黑"/>
              </w:rPr>
              <w:t>登錄子機碼：</w:t>
            </w:r>
            <w:r w:rsidRPr="002E6616">
              <w:rPr>
                <w:rStyle w:val="Strong"/>
                <w:rFonts w:eastAsia="文鼎中黑"/>
              </w:rPr>
              <w:t>HKEY_LOCAL_MACHINE\SOFTWARE\Microsoft\Windows NT\</w:t>
            </w:r>
            <w:r w:rsidR="00B92BEF">
              <w:rPr>
                <w:rStyle w:val="Strong"/>
                <w:rFonts w:eastAsiaTheme="minorEastAsia" w:hint="eastAsia"/>
                <w:lang w:eastAsia="zh-CN"/>
              </w:rPr>
              <w:br/>
            </w:r>
            <w:r w:rsidRPr="002E6616">
              <w:rPr>
                <w:rStyle w:val="Strong"/>
                <w:rFonts w:eastAsia="文鼎中黑"/>
              </w:rPr>
              <w:t>CurrentVersion\SoftwareProtectionPlatform\Activation</w:t>
            </w:r>
          </w:p>
        </w:tc>
      </w:tr>
      <w:tr w:rsidR="005922D6" w:rsidRPr="002E6616" w:rsidTr="00B51C91">
        <w:trPr>
          <w:trHeight w:val="255"/>
        </w:trPr>
        <w:tc>
          <w:tcPr>
            <w:tcW w:w="2520" w:type="dxa"/>
            <w:tcBorders>
              <w:right w:val="single" w:sz="4" w:space="0" w:color="4F81BD" w:themeColor="accent1"/>
            </w:tcBorders>
            <w:shd w:val="clear" w:color="auto" w:fill="DBE5F1" w:themeFill="accent1" w:themeFillTint="33"/>
            <w:noWrap/>
          </w:tcPr>
          <w:p w:rsidR="00342046" w:rsidRPr="002E6616" w:rsidRDefault="001B2987" w:rsidP="00342046">
            <w:pPr>
              <w:pStyle w:val="tabletext"/>
              <w:rPr>
                <w:rStyle w:val="Strong"/>
                <w:rFonts w:eastAsia="文鼎中黑"/>
              </w:rPr>
            </w:pPr>
            <w:r w:rsidRPr="002E6616">
              <w:rPr>
                <w:rStyle w:val="Strong"/>
                <w:rFonts w:eastAsia="文鼎中黑"/>
              </w:rPr>
              <w:t>值</w:t>
            </w:r>
          </w:p>
        </w:tc>
        <w:tc>
          <w:tcPr>
            <w:tcW w:w="1800" w:type="dxa"/>
            <w:tcBorders>
              <w:left w:val="single" w:sz="4" w:space="0" w:color="4F81BD" w:themeColor="accent1"/>
              <w:right w:val="single" w:sz="4" w:space="0" w:color="4F81BD" w:themeColor="accent1"/>
            </w:tcBorders>
            <w:shd w:val="clear" w:color="auto" w:fill="DBE5F1" w:themeFill="accent1" w:themeFillTint="33"/>
            <w:noWrap/>
          </w:tcPr>
          <w:p w:rsidR="00342046" w:rsidRPr="002E6616" w:rsidRDefault="001B2987" w:rsidP="00342046">
            <w:pPr>
              <w:pStyle w:val="tabletext"/>
              <w:rPr>
                <w:rStyle w:val="Strong"/>
                <w:rFonts w:eastAsia="文鼎中黑"/>
              </w:rPr>
            </w:pPr>
            <w:r w:rsidRPr="002E6616">
              <w:rPr>
                <w:rStyle w:val="Strong"/>
                <w:rFonts w:eastAsia="文鼎中黑"/>
              </w:rPr>
              <w:t>類型</w:t>
            </w:r>
          </w:p>
        </w:tc>
        <w:tc>
          <w:tcPr>
            <w:tcW w:w="3629" w:type="dxa"/>
            <w:gridSpan w:val="2"/>
            <w:tcBorders>
              <w:left w:val="single" w:sz="4" w:space="0" w:color="4F81BD" w:themeColor="accent1"/>
              <w:right w:val="single" w:sz="4" w:space="0" w:color="4F81BD" w:themeColor="accent1"/>
            </w:tcBorders>
            <w:shd w:val="clear" w:color="auto" w:fill="DBE5F1" w:themeFill="accent1" w:themeFillTint="33"/>
            <w:noWrap/>
          </w:tcPr>
          <w:p w:rsidR="00342046" w:rsidRPr="002E6616" w:rsidRDefault="001B2987" w:rsidP="00342046">
            <w:pPr>
              <w:pStyle w:val="tabletext"/>
              <w:rPr>
                <w:rStyle w:val="Strong"/>
                <w:rFonts w:eastAsia="文鼎中黑"/>
              </w:rPr>
            </w:pPr>
            <w:r w:rsidRPr="002E6616">
              <w:rPr>
                <w:rStyle w:val="Strong"/>
                <w:rFonts w:eastAsia="文鼎中黑"/>
              </w:rPr>
              <w:t>描述</w:t>
            </w:r>
          </w:p>
        </w:tc>
        <w:tc>
          <w:tcPr>
            <w:tcW w:w="1519" w:type="dxa"/>
            <w:gridSpan w:val="2"/>
            <w:tcBorders>
              <w:left w:val="single" w:sz="4" w:space="0" w:color="4F81BD" w:themeColor="accent1"/>
            </w:tcBorders>
            <w:shd w:val="clear" w:color="auto" w:fill="DBE5F1" w:themeFill="accent1" w:themeFillTint="33"/>
            <w:noWrap/>
          </w:tcPr>
          <w:p w:rsidR="00342046" w:rsidRPr="002E6616" w:rsidRDefault="001B2987" w:rsidP="00342046">
            <w:pPr>
              <w:pStyle w:val="tabletext"/>
              <w:rPr>
                <w:rStyle w:val="Strong"/>
                <w:rFonts w:eastAsia="文鼎中黑"/>
              </w:rPr>
            </w:pPr>
            <w:r w:rsidRPr="002E6616">
              <w:rPr>
                <w:rStyle w:val="Strong"/>
                <w:rFonts w:eastAsia="文鼎中黑"/>
              </w:rPr>
              <w:t>範圍</w:t>
            </w:r>
          </w:p>
        </w:tc>
      </w:tr>
      <w:tr w:rsidR="00102664" w:rsidRPr="002E6616" w:rsidTr="00B51C91">
        <w:trPr>
          <w:trHeight w:val="510"/>
        </w:trPr>
        <w:tc>
          <w:tcPr>
            <w:tcW w:w="2520" w:type="dxa"/>
            <w:tcBorders>
              <w:right w:val="single" w:sz="4" w:space="0" w:color="4F81BD" w:themeColor="accent1"/>
            </w:tcBorders>
          </w:tcPr>
          <w:p w:rsidR="00342046" w:rsidRPr="002E6616" w:rsidRDefault="001B2987" w:rsidP="00342046">
            <w:pPr>
              <w:pStyle w:val="tabletext"/>
              <w:rPr>
                <w:rStyle w:val="Strong"/>
                <w:rFonts w:eastAsia="文鼎中黑"/>
              </w:rPr>
            </w:pPr>
            <w:r w:rsidRPr="002E6616">
              <w:rPr>
                <w:rStyle w:val="Strong"/>
                <w:rFonts w:eastAsia="文鼎中黑"/>
              </w:rPr>
              <w:t>Manual</w:t>
            </w:r>
          </w:p>
        </w:tc>
        <w:tc>
          <w:tcPr>
            <w:tcW w:w="1800" w:type="dxa"/>
            <w:tcBorders>
              <w:left w:val="single" w:sz="4" w:space="0" w:color="4F81BD" w:themeColor="accent1"/>
              <w:right w:val="single" w:sz="4" w:space="0" w:color="4F81BD" w:themeColor="accent1"/>
            </w:tcBorders>
          </w:tcPr>
          <w:p w:rsidR="00342046" w:rsidRPr="00B92BEF" w:rsidRDefault="001B2987" w:rsidP="00342046">
            <w:pPr>
              <w:pStyle w:val="tabletext"/>
              <w:rPr>
                <w:rStyle w:val="Strong"/>
                <w:rFonts w:eastAsia="文鼎中黑"/>
                <w:spacing w:val="-8"/>
              </w:rPr>
            </w:pPr>
            <w:r w:rsidRPr="00B92BEF">
              <w:rPr>
                <w:rStyle w:val="Strong"/>
                <w:rFonts w:eastAsia="文鼎中黑"/>
                <w:spacing w:val="-8"/>
              </w:rPr>
              <w:t>REG_DWORD</w:t>
            </w:r>
          </w:p>
        </w:tc>
        <w:tc>
          <w:tcPr>
            <w:tcW w:w="3629" w:type="dxa"/>
            <w:gridSpan w:val="2"/>
            <w:tcBorders>
              <w:left w:val="single" w:sz="4" w:space="0" w:color="4F81BD" w:themeColor="accent1"/>
              <w:right w:val="single" w:sz="4" w:space="0" w:color="4F81BD" w:themeColor="accent1"/>
            </w:tcBorders>
          </w:tcPr>
          <w:p w:rsidR="00342046" w:rsidRPr="002E6616" w:rsidRDefault="001B2987" w:rsidP="00342046">
            <w:pPr>
              <w:pStyle w:val="tabletext"/>
              <w:rPr>
                <w:rFonts w:eastAsia="文鼎中黑"/>
                <w:lang w:eastAsia="zh-TW"/>
              </w:rPr>
            </w:pPr>
            <w:r w:rsidRPr="002E6616">
              <w:rPr>
                <w:rStyle w:val="Strong"/>
                <w:rFonts w:eastAsia="文鼎中黑"/>
                <w:lang w:eastAsia="zh-TW"/>
              </w:rPr>
              <w:t>0</w:t>
            </w:r>
            <w:r w:rsidRPr="002E6616">
              <w:rPr>
                <w:rFonts w:eastAsia="文鼎中黑"/>
                <w:lang w:eastAsia="zh-TW"/>
              </w:rPr>
              <w:t xml:space="preserve"> = </w:t>
            </w:r>
            <w:r w:rsidRPr="002E6616">
              <w:rPr>
                <w:rFonts w:eastAsia="文鼎中黑"/>
                <w:lang w:eastAsia="zh-TW"/>
              </w:rPr>
              <w:t>允許自動線上啟用（預設值）</w:t>
            </w:r>
          </w:p>
          <w:p w:rsidR="00342046" w:rsidRPr="002E6616" w:rsidRDefault="001B2987" w:rsidP="00342046">
            <w:pPr>
              <w:pStyle w:val="tabletext"/>
              <w:rPr>
                <w:rFonts w:eastAsia="文鼎中黑"/>
              </w:rPr>
            </w:pPr>
            <w:r w:rsidRPr="002E6616">
              <w:rPr>
                <w:rStyle w:val="Strong"/>
                <w:rFonts w:eastAsia="文鼎中黑"/>
              </w:rPr>
              <w:t>1</w:t>
            </w:r>
            <w:r w:rsidRPr="002E6616">
              <w:rPr>
                <w:rFonts w:eastAsia="文鼎中黑"/>
              </w:rPr>
              <w:t xml:space="preserve"> = </w:t>
            </w:r>
            <w:r w:rsidRPr="002E6616">
              <w:rPr>
                <w:rFonts w:eastAsia="文鼎中黑"/>
              </w:rPr>
              <w:t>停用自動啟用</w:t>
            </w:r>
          </w:p>
        </w:tc>
        <w:tc>
          <w:tcPr>
            <w:tcW w:w="1519" w:type="dxa"/>
            <w:gridSpan w:val="2"/>
            <w:tcBorders>
              <w:left w:val="single" w:sz="4" w:space="0" w:color="4F81BD" w:themeColor="accent1"/>
            </w:tcBorders>
          </w:tcPr>
          <w:p w:rsidR="00342046" w:rsidRPr="002E6616" w:rsidRDefault="001B2987" w:rsidP="00342046">
            <w:pPr>
              <w:pStyle w:val="tabletext"/>
              <w:rPr>
                <w:rFonts w:eastAsia="文鼎中黑"/>
              </w:rPr>
            </w:pPr>
            <w:r w:rsidRPr="002E6616">
              <w:rPr>
                <w:rFonts w:eastAsia="文鼎中黑"/>
              </w:rPr>
              <w:t xml:space="preserve">MAK </w:t>
            </w:r>
            <w:r w:rsidRPr="002E6616">
              <w:rPr>
                <w:rFonts w:eastAsia="文鼎中黑"/>
              </w:rPr>
              <w:t>和</w:t>
            </w:r>
            <w:r w:rsidRPr="002E6616">
              <w:rPr>
                <w:rFonts w:eastAsia="文鼎中黑"/>
              </w:rPr>
              <w:t xml:space="preserve"> KMS </w:t>
            </w:r>
            <w:r w:rsidRPr="002E6616">
              <w:rPr>
                <w:rFonts w:eastAsia="文鼎中黑"/>
              </w:rPr>
              <w:t>主機，但不是</w:t>
            </w:r>
            <w:r w:rsidRPr="002E6616">
              <w:rPr>
                <w:rFonts w:eastAsia="文鼎中黑"/>
              </w:rPr>
              <w:t xml:space="preserve"> KMS </w:t>
            </w:r>
            <w:r w:rsidRPr="002E6616">
              <w:rPr>
                <w:rFonts w:eastAsia="文鼎中黑"/>
              </w:rPr>
              <w:t>用戶端</w:t>
            </w:r>
          </w:p>
        </w:tc>
      </w:tr>
      <w:tr w:rsidR="00102664" w:rsidRPr="002E6616" w:rsidTr="00B51C91">
        <w:trPr>
          <w:trHeight w:val="510"/>
        </w:trPr>
        <w:tc>
          <w:tcPr>
            <w:tcW w:w="2520" w:type="dxa"/>
            <w:tcBorders>
              <w:right w:val="single" w:sz="4" w:space="0" w:color="4F81BD" w:themeColor="accent1"/>
            </w:tcBorders>
          </w:tcPr>
          <w:p w:rsidR="00342046" w:rsidRPr="00C1327C" w:rsidRDefault="001B2987" w:rsidP="00342046">
            <w:pPr>
              <w:pStyle w:val="tabletext"/>
              <w:rPr>
                <w:rStyle w:val="Strong"/>
                <w:rFonts w:eastAsia="文鼎中黑"/>
                <w:spacing w:val="-12"/>
              </w:rPr>
            </w:pPr>
            <w:r w:rsidRPr="00C1327C">
              <w:rPr>
                <w:rStyle w:val="Strong"/>
                <w:rFonts w:eastAsia="文鼎中黑"/>
                <w:spacing w:val="-12"/>
              </w:rPr>
              <w:t>NotificationDisabled</w:t>
            </w:r>
          </w:p>
        </w:tc>
        <w:tc>
          <w:tcPr>
            <w:tcW w:w="1800" w:type="dxa"/>
            <w:tcBorders>
              <w:left w:val="single" w:sz="4" w:space="0" w:color="4F81BD" w:themeColor="accent1"/>
              <w:right w:val="single" w:sz="4" w:space="0" w:color="4F81BD" w:themeColor="accent1"/>
            </w:tcBorders>
          </w:tcPr>
          <w:p w:rsidR="00342046" w:rsidRPr="00C1327C" w:rsidRDefault="001B2987" w:rsidP="00342046">
            <w:pPr>
              <w:pStyle w:val="tabletext"/>
              <w:rPr>
                <w:rStyle w:val="Strong"/>
                <w:rFonts w:eastAsia="文鼎中黑"/>
                <w:spacing w:val="-8"/>
              </w:rPr>
            </w:pPr>
            <w:r w:rsidRPr="00C1327C">
              <w:rPr>
                <w:rStyle w:val="Strong"/>
                <w:rFonts w:eastAsia="文鼎中黑"/>
                <w:spacing w:val="-8"/>
              </w:rPr>
              <w:t>REG_DWORD</w:t>
            </w:r>
          </w:p>
        </w:tc>
        <w:tc>
          <w:tcPr>
            <w:tcW w:w="3629" w:type="dxa"/>
            <w:gridSpan w:val="2"/>
            <w:tcBorders>
              <w:left w:val="single" w:sz="4" w:space="0" w:color="4F81BD" w:themeColor="accent1"/>
              <w:right w:val="single" w:sz="4" w:space="0" w:color="4F81BD" w:themeColor="accent1"/>
            </w:tcBorders>
          </w:tcPr>
          <w:p w:rsidR="00342046" w:rsidRPr="002E6616" w:rsidRDefault="001B2987" w:rsidP="00C1327C">
            <w:pPr>
              <w:pStyle w:val="tabletext"/>
              <w:jc w:val="both"/>
              <w:rPr>
                <w:rFonts w:eastAsia="文鼎中黑"/>
                <w:lang w:eastAsia="zh-TW"/>
              </w:rPr>
            </w:pPr>
            <w:r w:rsidRPr="002E6616">
              <w:rPr>
                <w:rStyle w:val="Strong"/>
                <w:rFonts w:eastAsia="文鼎中黑"/>
                <w:lang w:eastAsia="zh-TW"/>
              </w:rPr>
              <w:t>0</w:t>
            </w:r>
            <w:r w:rsidRPr="002E6616">
              <w:rPr>
                <w:rFonts w:eastAsia="文鼎中黑"/>
                <w:lang w:eastAsia="zh-TW"/>
              </w:rPr>
              <w:t xml:space="preserve"> = </w:t>
            </w:r>
            <w:r w:rsidRPr="002E6616">
              <w:rPr>
                <w:rFonts w:eastAsia="文鼎中黑"/>
                <w:lang w:eastAsia="zh-TW"/>
              </w:rPr>
              <w:t>顯示啟用通知及球形文字說明（預設值）</w:t>
            </w:r>
          </w:p>
          <w:p w:rsidR="00342046" w:rsidRPr="002E6616" w:rsidRDefault="001B2987" w:rsidP="00C1327C">
            <w:pPr>
              <w:pStyle w:val="tabletext"/>
              <w:jc w:val="both"/>
              <w:rPr>
                <w:rFonts w:eastAsia="文鼎中黑"/>
              </w:rPr>
            </w:pPr>
            <w:r w:rsidRPr="002E6616">
              <w:rPr>
                <w:rStyle w:val="Strong"/>
                <w:rFonts w:eastAsia="文鼎中黑"/>
                <w:lang w:eastAsia="zh-TW"/>
              </w:rPr>
              <w:t>1</w:t>
            </w:r>
            <w:r w:rsidRPr="002E6616">
              <w:rPr>
                <w:rFonts w:eastAsia="文鼎中黑"/>
                <w:lang w:eastAsia="zh-TW"/>
              </w:rPr>
              <w:t xml:space="preserve"> = </w:t>
            </w:r>
            <w:r w:rsidRPr="002E6616">
              <w:rPr>
                <w:rFonts w:eastAsia="文鼎中黑"/>
                <w:lang w:eastAsia="zh-TW"/>
              </w:rPr>
              <w:t>如果</w:t>
            </w:r>
            <w:r w:rsidRPr="002E6616">
              <w:rPr>
                <w:rFonts w:eastAsia="文鼎中黑"/>
                <w:lang w:eastAsia="zh-TW"/>
              </w:rPr>
              <w:t xml:space="preserve"> Windows </w:t>
            </w:r>
            <w:r w:rsidRPr="002E6616">
              <w:rPr>
                <w:rFonts w:eastAsia="文鼎中黑"/>
                <w:lang w:eastAsia="zh-TW"/>
              </w:rPr>
              <w:t>不是處於「通知」或「未授權」狀態，則隱藏啟用相關的所有通知。</w:t>
            </w:r>
            <w:r w:rsidRPr="002E6616">
              <w:rPr>
                <w:rFonts w:eastAsia="文鼎中黑"/>
              </w:rPr>
              <w:t>不建議使用。</w:t>
            </w:r>
          </w:p>
        </w:tc>
        <w:tc>
          <w:tcPr>
            <w:tcW w:w="1519" w:type="dxa"/>
            <w:gridSpan w:val="2"/>
            <w:tcBorders>
              <w:left w:val="single" w:sz="4" w:space="0" w:color="4F81BD" w:themeColor="accent1"/>
            </w:tcBorders>
          </w:tcPr>
          <w:p w:rsidR="00342046" w:rsidRPr="002E6616" w:rsidRDefault="001B2987" w:rsidP="00342046">
            <w:pPr>
              <w:pStyle w:val="tabletext"/>
              <w:rPr>
                <w:rFonts w:eastAsia="文鼎中黑"/>
              </w:rPr>
            </w:pPr>
            <w:r w:rsidRPr="002E6616">
              <w:rPr>
                <w:rFonts w:eastAsia="文鼎中黑"/>
              </w:rPr>
              <w:t>所有</w:t>
            </w:r>
            <w:r w:rsidRPr="002E6616">
              <w:rPr>
                <w:rFonts w:eastAsia="文鼎中黑"/>
              </w:rPr>
              <w:t xml:space="preserve"> (</w:t>
            </w:r>
            <w:r w:rsidRPr="002E6616">
              <w:rPr>
                <w:rFonts w:eastAsia="文鼎中黑"/>
              </w:rPr>
              <w:t>不限於</w:t>
            </w:r>
            <w:r w:rsidRPr="002E6616">
              <w:rPr>
                <w:rFonts w:eastAsia="文鼎中黑"/>
              </w:rPr>
              <w:t xml:space="preserve"> KMS)</w:t>
            </w:r>
          </w:p>
        </w:tc>
      </w:tr>
    </w:tbl>
    <w:p w:rsidR="00342046" w:rsidRPr="002E6616" w:rsidRDefault="00342046" w:rsidP="0069299B">
      <w:pPr>
        <w:pStyle w:val="TableSpacing"/>
        <w:rPr>
          <w:rFonts w:eastAsia="文鼎中黑"/>
        </w:rPr>
      </w:pPr>
    </w:p>
    <w:p w:rsidR="00B07399" w:rsidRPr="002E6616" w:rsidRDefault="00B07399" w:rsidP="00B07399">
      <w:pPr>
        <w:pStyle w:val="Heading1"/>
        <w:rPr>
          <w:rFonts w:eastAsia="文鼎中黑"/>
        </w:rPr>
      </w:pPr>
      <w:bookmarkStart w:id="17" w:name="_Toc231805855"/>
      <w:bookmarkStart w:id="18" w:name="_Toc534493627"/>
      <w:bookmarkStart w:id="19" w:name="_Toc231805853"/>
      <w:r w:rsidRPr="002E6616">
        <w:rPr>
          <w:rFonts w:eastAsia="文鼎中黑"/>
        </w:rPr>
        <w:lastRenderedPageBreak/>
        <w:t>群組原則物件設定</w:t>
      </w:r>
      <w:bookmarkEnd w:id="17"/>
      <w:bookmarkEnd w:id="18"/>
    </w:p>
    <w:p w:rsidR="00B07399" w:rsidRPr="002E6616" w:rsidRDefault="003426BE" w:rsidP="006D08AF">
      <w:pPr>
        <w:pStyle w:val="Norm"/>
        <w:jc w:val="both"/>
        <w:rPr>
          <w:rFonts w:eastAsia="文鼎中黑"/>
          <w:lang w:eastAsia="zh-TW"/>
        </w:rPr>
      </w:pPr>
      <w:r w:rsidRPr="002E6616">
        <w:rPr>
          <w:rFonts w:eastAsia="文鼎中黑"/>
          <w:lang w:eastAsia="zh-TW"/>
        </w:rPr>
        <w:t>表</w:t>
      </w:r>
      <w:r w:rsidRPr="002E6616">
        <w:rPr>
          <w:rFonts w:eastAsia="文鼎中黑"/>
          <w:lang w:eastAsia="zh-TW"/>
        </w:rPr>
        <w:t xml:space="preserve"> 4 </w:t>
      </w:r>
      <w:r w:rsidRPr="002E6616">
        <w:rPr>
          <w:rFonts w:eastAsia="文鼎中黑"/>
          <w:lang w:eastAsia="zh-TW"/>
        </w:rPr>
        <w:t>描述群組原則設定，可供組織用來防止作業系統在「通知」狀態下將桌面變更為黑色。</w:t>
      </w:r>
    </w:p>
    <w:p w:rsidR="00B07399" w:rsidRPr="002E6616" w:rsidRDefault="003426BE" w:rsidP="00B07399">
      <w:pPr>
        <w:pStyle w:val="Label"/>
        <w:rPr>
          <w:rFonts w:eastAsia="文鼎中黑"/>
        </w:rPr>
      </w:pPr>
      <w:r w:rsidRPr="002E6616">
        <w:rPr>
          <w:rFonts w:eastAsia="文鼎中黑"/>
        </w:rPr>
        <w:t>表</w:t>
      </w:r>
      <w:r w:rsidRPr="002E6616">
        <w:rPr>
          <w:rFonts w:eastAsia="文鼎中黑"/>
        </w:rPr>
        <w:t xml:space="preserve"> 4. </w:t>
      </w:r>
      <w:r w:rsidRPr="002E6616">
        <w:rPr>
          <w:rFonts w:eastAsia="文鼎中黑"/>
        </w:rPr>
        <w:t>群組原則物件設定</w:t>
      </w:r>
    </w:p>
    <w:p w:rsidR="00BB28F8" w:rsidRPr="002E6616" w:rsidRDefault="00BB28F8" w:rsidP="00BB28F8">
      <w:pPr>
        <w:pStyle w:val="TableSpacing"/>
        <w:rPr>
          <w:rFonts w:eastAsia="文鼎中黑"/>
        </w:rPr>
      </w:pPr>
    </w:p>
    <w:tbl>
      <w:tblPr>
        <w:tblW w:w="0" w:type="auto"/>
        <w:tblInd w:w="108" w:type="dxa"/>
        <w:tblBorders>
          <w:top w:val="single" w:sz="8" w:space="0" w:color="4F81BD" w:themeColor="accent1"/>
          <w:bottom w:val="single" w:sz="8" w:space="0" w:color="4F81BD" w:themeColor="accent1"/>
          <w:insideH w:val="single" w:sz="8" w:space="0" w:color="4F81BD" w:themeColor="accent1"/>
          <w:insideV w:val="single" w:sz="8" w:space="0" w:color="4F81BD" w:themeColor="accent1"/>
        </w:tblBorders>
        <w:tblCellMar>
          <w:left w:w="0" w:type="dxa"/>
          <w:right w:w="0" w:type="dxa"/>
        </w:tblCellMar>
        <w:tblLook w:val="04A0"/>
      </w:tblPr>
      <w:tblGrid>
        <w:gridCol w:w="3012"/>
        <w:gridCol w:w="6348"/>
      </w:tblGrid>
      <w:tr w:rsidR="00B07399" w:rsidRPr="002E6616" w:rsidTr="00BB28F8">
        <w:trPr>
          <w:tblHeader/>
        </w:trPr>
        <w:tc>
          <w:tcPr>
            <w:tcW w:w="3012" w:type="dxa"/>
            <w:shd w:val="clear" w:color="auto" w:fill="B8CCE4" w:themeFill="accent1" w:themeFillTint="66"/>
            <w:tcMar>
              <w:top w:w="0" w:type="dxa"/>
              <w:left w:w="108" w:type="dxa"/>
              <w:bottom w:w="0" w:type="dxa"/>
              <w:right w:w="108" w:type="dxa"/>
            </w:tcMar>
          </w:tcPr>
          <w:p w:rsidR="00B07399" w:rsidRPr="002E6616" w:rsidRDefault="00B07399" w:rsidP="005F3BDB">
            <w:pPr>
              <w:pStyle w:val="tabletext"/>
              <w:rPr>
                <w:rStyle w:val="Strong"/>
                <w:rFonts w:eastAsia="文鼎中黑"/>
              </w:rPr>
            </w:pPr>
            <w:r w:rsidRPr="002E6616">
              <w:rPr>
                <w:rStyle w:val="Strong"/>
                <w:rFonts w:eastAsia="文鼎中黑"/>
              </w:rPr>
              <w:t>原則名稱</w:t>
            </w:r>
          </w:p>
        </w:tc>
        <w:tc>
          <w:tcPr>
            <w:tcW w:w="6348" w:type="dxa"/>
            <w:shd w:val="clear" w:color="auto" w:fill="B8CCE4" w:themeFill="accent1" w:themeFillTint="66"/>
            <w:tcMar>
              <w:top w:w="0" w:type="dxa"/>
              <w:left w:w="108" w:type="dxa"/>
              <w:bottom w:w="0" w:type="dxa"/>
              <w:right w:w="108" w:type="dxa"/>
            </w:tcMar>
          </w:tcPr>
          <w:p w:rsidR="00B07399" w:rsidRPr="002E6616" w:rsidRDefault="00B07399" w:rsidP="005F3BDB">
            <w:pPr>
              <w:pStyle w:val="tabletext"/>
              <w:rPr>
                <w:rStyle w:val="Strong"/>
                <w:rFonts w:eastAsia="文鼎中黑"/>
              </w:rPr>
            </w:pPr>
            <w:r w:rsidRPr="002E6616">
              <w:rPr>
                <w:rStyle w:val="Strong"/>
                <w:rFonts w:eastAsia="文鼎中黑"/>
              </w:rPr>
              <w:t>描述</w:t>
            </w:r>
          </w:p>
        </w:tc>
      </w:tr>
      <w:tr w:rsidR="00B07399" w:rsidRPr="002E6616" w:rsidTr="00BB28F8">
        <w:tc>
          <w:tcPr>
            <w:tcW w:w="3012" w:type="dxa"/>
            <w:tcMar>
              <w:top w:w="0" w:type="dxa"/>
              <w:left w:w="108" w:type="dxa"/>
              <w:bottom w:w="0" w:type="dxa"/>
              <w:right w:w="108" w:type="dxa"/>
            </w:tcMar>
          </w:tcPr>
          <w:p w:rsidR="00B07399" w:rsidRPr="002E6616" w:rsidRDefault="00B07399" w:rsidP="005F3BDB">
            <w:pPr>
              <w:pStyle w:val="tabletext"/>
              <w:rPr>
                <w:rStyle w:val="Strong"/>
                <w:rFonts w:eastAsia="文鼎中黑"/>
                <w:lang w:eastAsia="zh-TW"/>
              </w:rPr>
            </w:pPr>
            <w:r w:rsidRPr="006D08AF">
              <w:rPr>
                <w:rStyle w:val="Strong"/>
                <w:rFonts w:eastAsia="文鼎中黑"/>
                <w:spacing w:val="-4"/>
                <w:lang w:eastAsia="zh-TW"/>
              </w:rPr>
              <w:t>使用者設定</w:t>
            </w:r>
            <w:r w:rsidRPr="006D08AF">
              <w:rPr>
                <w:rStyle w:val="Strong"/>
                <w:rFonts w:eastAsia="文鼎中黑"/>
                <w:spacing w:val="-4"/>
                <w:lang w:eastAsia="zh-TW"/>
              </w:rPr>
              <w:t xml:space="preserve"> -&gt; </w:t>
            </w:r>
            <w:r w:rsidRPr="006D08AF">
              <w:rPr>
                <w:rStyle w:val="Strong"/>
                <w:rFonts w:eastAsia="文鼎中黑"/>
                <w:spacing w:val="-4"/>
                <w:lang w:eastAsia="zh-TW"/>
              </w:rPr>
              <w:t>系統管理範本</w:t>
            </w:r>
            <w:r w:rsidRPr="006D08AF">
              <w:rPr>
                <w:rStyle w:val="Strong"/>
                <w:rFonts w:eastAsia="文鼎中黑"/>
                <w:spacing w:val="-4"/>
                <w:lang w:eastAsia="zh-TW"/>
              </w:rPr>
              <w:t xml:space="preserve"> -&gt; </w:t>
            </w:r>
            <w:r w:rsidRPr="006D08AF">
              <w:rPr>
                <w:rStyle w:val="Strong"/>
                <w:rFonts w:eastAsia="文鼎中黑"/>
                <w:spacing w:val="-4"/>
                <w:lang w:eastAsia="zh-TW"/>
              </w:rPr>
              <w:t>控制台</w:t>
            </w:r>
            <w:r w:rsidRPr="006D08AF">
              <w:rPr>
                <w:rStyle w:val="Strong"/>
                <w:rFonts w:eastAsia="文鼎中黑"/>
                <w:spacing w:val="-4"/>
                <w:lang w:eastAsia="zh-TW"/>
              </w:rPr>
              <w:t xml:space="preserve"> -&gt; </w:t>
            </w:r>
            <w:r w:rsidRPr="006D08AF">
              <w:rPr>
                <w:rStyle w:val="Strong"/>
                <w:rFonts w:eastAsia="文鼎中黑"/>
                <w:spacing w:val="-4"/>
                <w:lang w:eastAsia="zh-TW"/>
              </w:rPr>
              <w:t>個人化</w:t>
            </w:r>
            <w:r w:rsidRPr="006D08AF">
              <w:rPr>
                <w:rStyle w:val="Strong"/>
                <w:rFonts w:eastAsia="文鼎中黑"/>
                <w:spacing w:val="-4"/>
                <w:lang w:eastAsia="zh-TW"/>
              </w:rPr>
              <w:t xml:space="preserve"> -&gt; </w:t>
            </w:r>
            <w:r w:rsidR="006D08AF">
              <w:rPr>
                <w:rStyle w:val="Strong"/>
                <w:rFonts w:eastAsiaTheme="minorEastAsia" w:hint="eastAsia"/>
                <w:lang w:eastAsia="zh-TW"/>
              </w:rPr>
              <w:br/>
            </w:r>
            <w:r w:rsidRPr="002E6616">
              <w:rPr>
                <w:rStyle w:val="Strong"/>
                <w:rFonts w:eastAsia="文鼎中黑"/>
                <w:lang w:eastAsia="zh-TW"/>
              </w:rPr>
              <w:t>防止變更桌面背景</w:t>
            </w:r>
          </w:p>
        </w:tc>
        <w:tc>
          <w:tcPr>
            <w:tcW w:w="6348" w:type="dxa"/>
            <w:tcMar>
              <w:top w:w="0" w:type="dxa"/>
              <w:left w:w="108" w:type="dxa"/>
              <w:bottom w:w="0" w:type="dxa"/>
              <w:right w:w="108" w:type="dxa"/>
            </w:tcMar>
          </w:tcPr>
          <w:p w:rsidR="00B07399" w:rsidRPr="002E6616" w:rsidRDefault="00B07399" w:rsidP="000D73A6">
            <w:pPr>
              <w:pStyle w:val="tabletext"/>
              <w:jc w:val="both"/>
              <w:rPr>
                <w:rFonts w:eastAsia="文鼎中黑"/>
                <w:lang w:eastAsia="zh-TW"/>
              </w:rPr>
            </w:pPr>
            <w:r w:rsidRPr="002E6616">
              <w:rPr>
                <w:rFonts w:eastAsia="文鼎中黑"/>
                <w:lang w:eastAsia="zh-TW"/>
              </w:rPr>
              <w:t>防止使用者新增或變更桌面的背景設計。</w:t>
            </w:r>
          </w:p>
          <w:p w:rsidR="00B07399" w:rsidRPr="002E6616" w:rsidRDefault="00B07399" w:rsidP="000D73A6">
            <w:pPr>
              <w:pStyle w:val="tabletext"/>
              <w:jc w:val="both"/>
              <w:rPr>
                <w:rFonts w:eastAsia="文鼎中黑"/>
                <w:lang w:eastAsia="zh-TW"/>
              </w:rPr>
            </w:pPr>
            <w:r w:rsidRPr="002E6616">
              <w:rPr>
                <w:rFonts w:eastAsia="文鼎中黑"/>
                <w:lang w:eastAsia="zh-TW"/>
              </w:rPr>
              <w:t>依預設，使用者可以使用</w:t>
            </w:r>
            <w:r w:rsidR="00CA281D" w:rsidRPr="002E6616">
              <w:rPr>
                <w:rFonts w:eastAsia="文鼎中黑"/>
                <w:lang w:eastAsia="zh-TW"/>
              </w:rPr>
              <w:t>「</w:t>
            </w:r>
            <w:r w:rsidRPr="002E6616">
              <w:rPr>
                <w:rFonts w:eastAsia="文鼎中黑"/>
                <w:lang w:eastAsia="zh-TW"/>
              </w:rPr>
              <w:t>個人化</w:t>
            </w:r>
            <w:r w:rsidR="00CA281D" w:rsidRPr="002E6616">
              <w:rPr>
                <w:rFonts w:eastAsia="文鼎中黑"/>
                <w:lang w:eastAsia="zh-TW"/>
              </w:rPr>
              <w:t>」</w:t>
            </w:r>
            <w:r w:rsidRPr="002E6616">
              <w:rPr>
                <w:rFonts w:eastAsia="文鼎中黑"/>
                <w:lang w:eastAsia="zh-TW"/>
              </w:rPr>
              <w:t>或</w:t>
            </w:r>
            <w:r w:rsidR="00CA281D" w:rsidRPr="002E6616">
              <w:rPr>
                <w:rFonts w:eastAsia="文鼎中黑"/>
                <w:lang w:eastAsia="zh-TW"/>
              </w:rPr>
              <w:t>「</w:t>
            </w:r>
            <w:r w:rsidRPr="002E6616">
              <w:rPr>
                <w:rFonts w:eastAsia="文鼎中黑"/>
                <w:lang w:eastAsia="zh-TW"/>
              </w:rPr>
              <w:t>顯示控制台</w:t>
            </w:r>
            <w:r w:rsidR="00CA281D" w:rsidRPr="002E6616">
              <w:rPr>
                <w:rFonts w:eastAsia="文鼎中黑"/>
                <w:lang w:eastAsia="zh-TW"/>
              </w:rPr>
              <w:t>」</w:t>
            </w:r>
            <w:r w:rsidRPr="002E6616">
              <w:rPr>
                <w:rFonts w:eastAsia="文鼎中黑"/>
                <w:lang w:eastAsia="zh-TW"/>
              </w:rPr>
              <w:t>項目</w:t>
            </w:r>
            <w:r w:rsidR="00CA281D">
              <w:rPr>
                <w:rFonts w:eastAsiaTheme="minorEastAsia" w:hint="eastAsia"/>
                <w:lang w:eastAsia="zh-TW"/>
              </w:rPr>
              <w:br/>
            </w:r>
            <w:r w:rsidRPr="002E6616">
              <w:rPr>
                <w:rFonts w:eastAsia="文鼎中黑"/>
                <w:lang w:eastAsia="zh-TW"/>
              </w:rPr>
              <w:t>中的</w:t>
            </w:r>
            <w:r w:rsidRPr="002E6616">
              <w:rPr>
                <w:rStyle w:val="Strong"/>
                <w:rFonts w:eastAsia="文鼎中黑"/>
                <w:lang w:eastAsia="zh-TW"/>
              </w:rPr>
              <w:t>桌面背景</w:t>
            </w:r>
            <w:r w:rsidRPr="002E6616">
              <w:rPr>
                <w:rFonts w:eastAsia="文鼎中黑"/>
                <w:lang w:eastAsia="zh-TW"/>
              </w:rPr>
              <w:t>頁面，將背景設計（底色圖案）新增至他們的</w:t>
            </w:r>
            <w:r w:rsidR="00CA281D">
              <w:rPr>
                <w:rFonts w:eastAsiaTheme="minorEastAsia" w:hint="eastAsia"/>
                <w:lang w:eastAsia="zh-TW"/>
              </w:rPr>
              <w:br/>
            </w:r>
            <w:r w:rsidRPr="002E6616">
              <w:rPr>
                <w:rFonts w:eastAsia="文鼎中黑"/>
                <w:lang w:eastAsia="zh-TW"/>
              </w:rPr>
              <w:t>桌面。</w:t>
            </w:r>
          </w:p>
          <w:p w:rsidR="00B07399" w:rsidRPr="002E6616" w:rsidRDefault="00B07399" w:rsidP="000D73A6">
            <w:pPr>
              <w:pStyle w:val="tabletext"/>
              <w:jc w:val="both"/>
              <w:rPr>
                <w:rFonts w:eastAsia="文鼎中黑"/>
                <w:lang w:eastAsia="zh-TW"/>
              </w:rPr>
            </w:pPr>
            <w:r w:rsidRPr="002E6616">
              <w:rPr>
                <w:rFonts w:eastAsia="文鼎中黑"/>
                <w:lang w:eastAsia="zh-TW"/>
              </w:rPr>
              <w:t>如果您啟用此設定，使用者就無法變更桌面背景的任何設定。</w:t>
            </w:r>
          </w:p>
          <w:p w:rsidR="00B07399" w:rsidRPr="002E6616" w:rsidRDefault="00B07399" w:rsidP="000D73A6">
            <w:pPr>
              <w:pStyle w:val="tabletext"/>
              <w:jc w:val="both"/>
              <w:rPr>
                <w:rFonts w:eastAsia="文鼎中黑"/>
                <w:lang w:eastAsia="zh-TW"/>
              </w:rPr>
            </w:pPr>
            <w:r w:rsidRPr="002E6616">
              <w:rPr>
                <w:rFonts w:eastAsia="文鼎中黑"/>
                <w:lang w:eastAsia="zh-TW"/>
              </w:rPr>
              <w:t>若要指定群組的底色圖案，請使用</w:t>
            </w:r>
            <w:r w:rsidRPr="002E6616">
              <w:rPr>
                <w:rStyle w:val="Strong"/>
                <w:rFonts w:eastAsia="文鼎中黑"/>
                <w:lang w:eastAsia="zh-TW"/>
              </w:rPr>
              <w:t>桌面底色圖案</w:t>
            </w:r>
            <w:r w:rsidRPr="002E6616">
              <w:rPr>
                <w:rFonts w:eastAsia="文鼎中黑"/>
                <w:lang w:eastAsia="zh-TW"/>
              </w:rPr>
              <w:t>設定。</w:t>
            </w:r>
          </w:p>
          <w:p w:rsidR="00B07399" w:rsidRPr="002E6616" w:rsidRDefault="00B07399" w:rsidP="000D73A6">
            <w:pPr>
              <w:pStyle w:val="Alert"/>
              <w:jc w:val="both"/>
              <w:rPr>
                <w:rFonts w:eastAsia="文鼎中黑"/>
                <w:lang w:eastAsia="zh-TW"/>
              </w:rPr>
            </w:pPr>
            <w:r w:rsidRPr="002E6616">
              <w:rPr>
                <w:rStyle w:val="Strong"/>
                <w:rFonts w:eastAsia="文鼎中黑"/>
                <w:lang w:eastAsia="zh-TW"/>
              </w:rPr>
              <w:t>注</w:t>
            </w:r>
            <w:r w:rsidRPr="002E6616">
              <w:rPr>
                <w:rFonts w:eastAsia="文鼎中黑" w:cs="Cambria Math"/>
                <w:lang w:eastAsia="zh-TW"/>
              </w:rPr>
              <w:t>：</w:t>
            </w:r>
            <w:r w:rsidRPr="002E6616">
              <w:rPr>
                <w:rFonts w:eastAsia="文鼎中黑"/>
                <w:lang w:eastAsia="zh-TW"/>
              </w:rPr>
              <w:t>您也必須啟用</w:t>
            </w:r>
            <w:r w:rsidRPr="002E6616">
              <w:rPr>
                <w:rStyle w:val="Strong"/>
                <w:rFonts w:eastAsia="文鼎中黑"/>
                <w:lang w:eastAsia="zh-TW"/>
              </w:rPr>
              <w:t>桌面底色圖案</w:t>
            </w:r>
            <w:r w:rsidRPr="002E6616">
              <w:rPr>
                <w:rFonts w:eastAsia="文鼎中黑"/>
                <w:lang w:eastAsia="zh-TW"/>
              </w:rPr>
              <w:t>設定，才能防止使用者變更桌面底色圖案。如需詳細資訊，請參閱</w:t>
            </w:r>
            <w:r w:rsidRPr="002E6616">
              <w:rPr>
                <w:rFonts w:eastAsia="文鼎中黑"/>
                <w:lang w:eastAsia="zh-TW"/>
              </w:rPr>
              <w:t xml:space="preserve"> Microsoft </w:t>
            </w:r>
            <w:r w:rsidRPr="002E6616">
              <w:rPr>
                <w:rFonts w:eastAsia="文鼎中黑"/>
                <w:lang w:eastAsia="zh-TW"/>
              </w:rPr>
              <w:t>說明及支援文章「系統管理員在群組原則選取「防止變更桌面底色圖案」選項後，您仍可以變更桌面底色圖案設定值」，網址為</w:t>
            </w:r>
            <w:r w:rsidRPr="002E6616">
              <w:rPr>
                <w:rFonts w:eastAsia="文鼎中黑"/>
                <w:lang w:eastAsia="zh-TW"/>
              </w:rPr>
              <w:t xml:space="preserve"> </w:t>
            </w:r>
            <w:hyperlink r:id="rId31" w:history="1">
              <w:r w:rsidRPr="002E6616">
                <w:rPr>
                  <w:rStyle w:val="Hyperlink"/>
                  <w:rFonts w:eastAsia="文鼎中黑"/>
                  <w:lang w:eastAsia="zh-TW"/>
                </w:rPr>
                <w:t>http://support.microsoft.com/kb/Q327998</w:t>
              </w:r>
            </w:hyperlink>
            <w:r w:rsidRPr="002E6616">
              <w:rPr>
                <w:rFonts w:eastAsia="文鼎中黑"/>
                <w:lang w:eastAsia="zh-TW"/>
              </w:rPr>
              <w:t>。</w:t>
            </w:r>
          </w:p>
          <w:p w:rsidR="00B07399" w:rsidRPr="002E6616" w:rsidRDefault="00B07399" w:rsidP="000D73A6">
            <w:pPr>
              <w:pStyle w:val="tabletext"/>
              <w:jc w:val="both"/>
              <w:rPr>
                <w:rFonts w:eastAsia="文鼎中黑"/>
                <w:lang w:eastAsia="zh-TW"/>
              </w:rPr>
            </w:pPr>
            <w:r w:rsidRPr="002E6616">
              <w:rPr>
                <w:rFonts w:eastAsia="文鼎中黑"/>
                <w:lang w:eastAsia="zh-TW"/>
              </w:rPr>
              <w:t>另請參閱</w:t>
            </w:r>
            <w:r w:rsidRPr="002E6616">
              <w:rPr>
                <w:rStyle w:val="Strong"/>
                <w:rFonts w:eastAsia="文鼎中黑"/>
                <w:lang w:eastAsia="zh-TW"/>
              </w:rPr>
              <w:t>只允許點陣圖底色圖案</w:t>
            </w:r>
            <w:r w:rsidRPr="002E6616">
              <w:rPr>
                <w:rFonts w:eastAsia="文鼎中黑"/>
                <w:lang w:eastAsia="zh-TW"/>
              </w:rPr>
              <w:t>設定。</w:t>
            </w:r>
          </w:p>
        </w:tc>
      </w:tr>
      <w:tr w:rsidR="00B07399" w:rsidRPr="002E6616" w:rsidTr="00BB28F8">
        <w:tc>
          <w:tcPr>
            <w:tcW w:w="3012" w:type="dxa"/>
            <w:tcMar>
              <w:top w:w="0" w:type="dxa"/>
              <w:left w:w="108" w:type="dxa"/>
              <w:bottom w:w="0" w:type="dxa"/>
              <w:right w:w="108" w:type="dxa"/>
            </w:tcMar>
          </w:tcPr>
          <w:p w:rsidR="00B07399" w:rsidRPr="002E6616" w:rsidRDefault="00B07399" w:rsidP="005F3BDB">
            <w:pPr>
              <w:pStyle w:val="tabletext"/>
              <w:rPr>
                <w:rStyle w:val="Strong"/>
                <w:rFonts w:eastAsia="文鼎中黑"/>
                <w:lang w:eastAsia="zh-TW"/>
              </w:rPr>
            </w:pPr>
            <w:r w:rsidRPr="002E6616">
              <w:rPr>
                <w:rStyle w:val="Strong"/>
                <w:rFonts w:eastAsia="文鼎中黑"/>
                <w:lang w:eastAsia="zh-TW"/>
              </w:rPr>
              <w:t>使用者設定</w:t>
            </w:r>
            <w:r w:rsidRPr="002E6616">
              <w:rPr>
                <w:rStyle w:val="Strong"/>
                <w:rFonts w:eastAsia="文鼎中黑"/>
                <w:lang w:eastAsia="zh-TW"/>
              </w:rPr>
              <w:t xml:space="preserve"> -&gt; </w:t>
            </w:r>
            <w:r w:rsidRPr="002E6616">
              <w:rPr>
                <w:rStyle w:val="Strong"/>
                <w:rFonts w:eastAsia="文鼎中黑"/>
                <w:lang w:eastAsia="zh-TW"/>
              </w:rPr>
              <w:t>系統管理範本</w:t>
            </w:r>
            <w:r w:rsidRPr="002E6616">
              <w:rPr>
                <w:rStyle w:val="Strong"/>
                <w:rFonts w:eastAsia="文鼎中黑"/>
                <w:lang w:eastAsia="zh-TW"/>
              </w:rPr>
              <w:t xml:space="preserve"> -&gt; </w:t>
            </w:r>
            <w:r w:rsidRPr="002E6616">
              <w:rPr>
                <w:rStyle w:val="Strong"/>
                <w:rFonts w:eastAsia="文鼎中黑"/>
                <w:lang w:eastAsia="zh-TW"/>
              </w:rPr>
              <w:t>桌面</w:t>
            </w:r>
            <w:r w:rsidRPr="002E6616">
              <w:rPr>
                <w:rStyle w:val="Strong"/>
                <w:rFonts w:eastAsia="文鼎中黑"/>
                <w:lang w:eastAsia="zh-TW"/>
              </w:rPr>
              <w:t xml:space="preserve"> -&gt; </w:t>
            </w:r>
            <w:r w:rsidRPr="002E6616">
              <w:rPr>
                <w:rStyle w:val="Strong"/>
                <w:rFonts w:eastAsia="文鼎中黑"/>
                <w:lang w:eastAsia="zh-TW"/>
              </w:rPr>
              <w:t>桌面</w:t>
            </w:r>
            <w:r w:rsidRPr="002E6616">
              <w:rPr>
                <w:rStyle w:val="Strong"/>
                <w:rFonts w:eastAsia="文鼎中黑"/>
                <w:lang w:eastAsia="zh-TW"/>
              </w:rPr>
              <w:t xml:space="preserve"> -&gt; </w:t>
            </w:r>
            <w:r w:rsidRPr="002E6616">
              <w:rPr>
                <w:rStyle w:val="Strong"/>
                <w:rFonts w:eastAsia="文鼎中黑"/>
                <w:lang w:eastAsia="zh-TW"/>
              </w:rPr>
              <w:t>桌面底色圖案</w:t>
            </w:r>
          </w:p>
        </w:tc>
        <w:tc>
          <w:tcPr>
            <w:tcW w:w="6348" w:type="dxa"/>
            <w:tcMar>
              <w:top w:w="0" w:type="dxa"/>
              <w:left w:w="108" w:type="dxa"/>
              <w:bottom w:w="0" w:type="dxa"/>
              <w:right w:w="108" w:type="dxa"/>
            </w:tcMar>
          </w:tcPr>
          <w:p w:rsidR="00B07399" w:rsidRPr="002E6616" w:rsidRDefault="00B07399" w:rsidP="000D73A6">
            <w:pPr>
              <w:pStyle w:val="tabletext"/>
              <w:jc w:val="both"/>
              <w:rPr>
                <w:rFonts w:eastAsia="文鼎中黑"/>
                <w:lang w:eastAsia="zh-TW"/>
              </w:rPr>
            </w:pPr>
            <w:r w:rsidRPr="002E6616">
              <w:rPr>
                <w:rFonts w:eastAsia="文鼎中黑"/>
                <w:lang w:eastAsia="zh-TW"/>
              </w:rPr>
              <w:t>指定在所有使用者的桌面上顯示的桌面背景（底色圖案）。</w:t>
            </w:r>
          </w:p>
          <w:p w:rsidR="00B07399" w:rsidRPr="002E6616" w:rsidRDefault="00B07399" w:rsidP="000D73A6">
            <w:pPr>
              <w:pStyle w:val="tabletext"/>
              <w:jc w:val="both"/>
              <w:rPr>
                <w:rFonts w:eastAsia="文鼎中黑"/>
                <w:lang w:eastAsia="zh-TW"/>
              </w:rPr>
            </w:pPr>
            <w:r w:rsidRPr="002E6616">
              <w:rPr>
                <w:rFonts w:eastAsia="文鼎中黑"/>
                <w:lang w:eastAsia="zh-TW"/>
              </w:rPr>
              <w:t>此設定可讓您指定使用者桌面上的底色圖案，同時防止使用者變更影像或其呈現方式。您指定的底色圖案可以儲存為點陣圖</w:t>
            </w:r>
            <w:r w:rsidRPr="002E6616">
              <w:rPr>
                <w:rFonts w:eastAsia="文鼎中黑"/>
                <w:lang w:eastAsia="zh-TW"/>
              </w:rPr>
              <w:t xml:space="preserve"> (*.bmp) </w:t>
            </w:r>
            <w:r w:rsidRPr="002E6616">
              <w:rPr>
                <w:rFonts w:eastAsia="文鼎中黑"/>
                <w:lang w:eastAsia="zh-TW"/>
              </w:rPr>
              <w:t>或</w:t>
            </w:r>
            <w:r w:rsidRPr="002E6616">
              <w:rPr>
                <w:rFonts w:eastAsia="文鼎中黑"/>
                <w:lang w:eastAsia="zh-TW"/>
              </w:rPr>
              <w:t xml:space="preserve"> JPEG (*.jpg) </w:t>
            </w:r>
            <w:r w:rsidRPr="002E6616">
              <w:rPr>
                <w:rFonts w:eastAsia="文鼎中黑"/>
                <w:lang w:eastAsia="zh-TW"/>
              </w:rPr>
              <w:t>檔案。</w:t>
            </w:r>
          </w:p>
          <w:p w:rsidR="00B07399" w:rsidRPr="002E6616" w:rsidRDefault="00B07399" w:rsidP="000D73A6">
            <w:pPr>
              <w:pStyle w:val="tabletext"/>
              <w:jc w:val="both"/>
              <w:rPr>
                <w:rFonts w:eastAsia="文鼎中黑"/>
                <w:lang w:eastAsia="zh-TW"/>
              </w:rPr>
            </w:pPr>
            <w:r w:rsidRPr="002E6616">
              <w:rPr>
                <w:rFonts w:eastAsia="文鼎中黑"/>
                <w:lang w:eastAsia="zh-TW"/>
              </w:rPr>
              <w:t>若要使用此設定，您輸入儲存底色圖案影像之檔案的完整路徑和名稱。您可以輸入本機路徑，例如</w:t>
            </w:r>
            <w:r w:rsidR="000D73A6">
              <w:rPr>
                <w:rFonts w:eastAsiaTheme="minorEastAsia" w:hint="eastAsia"/>
                <w:lang w:eastAsia="zh-TW"/>
              </w:rPr>
              <w:tab/>
            </w:r>
            <w:r w:rsidRPr="002E6616">
              <w:rPr>
                <w:rFonts w:eastAsia="文鼎中黑"/>
                <w:lang w:eastAsia="zh-TW"/>
              </w:rPr>
              <w:t xml:space="preserve"> </w:t>
            </w:r>
            <w:r w:rsidRPr="002E6616">
              <w:rPr>
                <w:rStyle w:val="Emphasis"/>
                <w:rFonts w:eastAsia="文鼎中黑"/>
                <w:lang w:eastAsia="zh-TW"/>
              </w:rPr>
              <w:t>C:\Windows\web\wallpaper\home.jpg,</w:t>
            </w:r>
            <w:r w:rsidRPr="002E6616">
              <w:rPr>
                <w:rFonts w:eastAsia="文鼎中黑"/>
                <w:lang w:eastAsia="zh-TW"/>
              </w:rPr>
              <w:t>，也可以輸入通用命名慣例</w:t>
            </w:r>
            <w:r w:rsidRPr="002E6616">
              <w:rPr>
                <w:rFonts w:eastAsia="文鼎中黑"/>
                <w:lang w:eastAsia="zh-TW"/>
              </w:rPr>
              <w:t xml:space="preserve"> (UNC) </w:t>
            </w:r>
            <w:r w:rsidRPr="002E6616">
              <w:rPr>
                <w:rFonts w:eastAsia="文鼎中黑"/>
                <w:lang w:eastAsia="zh-TW"/>
              </w:rPr>
              <w:t>路徑，例如</w:t>
            </w:r>
            <w:r w:rsidRPr="002E6616">
              <w:rPr>
                <w:rFonts w:eastAsia="文鼎中黑"/>
                <w:lang w:eastAsia="zh-TW"/>
              </w:rPr>
              <w:t xml:space="preserve"> </w:t>
            </w:r>
            <w:r w:rsidRPr="002E6616">
              <w:rPr>
                <w:rStyle w:val="Emphasis"/>
                <w:rFonts w:eastAsia="文鼎中黑"/>
                <w:lang w:eastAsia="zh-TW"/>
              </w:rPr>
              <w:t>\\Server\Share\Corp.jpg</w:t>
            </w:r>
            <w:r w:rsidRPr="002E6616">
              <w:rPr>
                <w:rFonts w:eastAsia="文鼎中黑"/>
                <w:lang w:eastAsia="zh-TW"/>
              </w:rPr>
              <w:t>。當使用者登入時，如果指定的檔案無法使用，則不會顯示底色圖案。使用者無法指定替代的底色圖案。您也可以使用此設定來指定底色圖案影像要置中、並列或延展顯示。使用者無法變更這項指定。</w:t>
            </w:r>
          </w:p>
          <w:p w:rsidR="00B07399" w:rsidRPr="002E6616" w:rsidRDefault="00B07399" w:rsidP="000D73A6">
            <w:pPr>
              <w:pStyle w:val="tabletext"/>
              <w:jc w:val="both"/>
              <w:rPr>
                <w:rFonts w:eastAsia="文鼎中黑"/>
                <w:lang w:eastAsia="zh-TW"/>
              </w:rPr>
            </w:pPr>
            <w:r w:rsidRPr="002E6616">
              <w:rPr>
                <w:rFonts w:eastAsia="文鼎中黑"/>
                <w:lang w:eastAsia="zh-TW"/>
              </w:rPr>
              <w:t>如果您停用此設定或未設定它，則不會顯示任何底色圖案。不過，使用者仍然可以自行選取底色圖案。</w:t>
            </w:r>
          </w:p>
          <w:p w:rsidR="00B07399" w:rsidRPr="002E6616" w:rsidRDefault="00B07399" w:rsidP="000D73A6">
            <w:pPr>
              <w:pStyle w:val="tabletext"/>
              <w:jc w:val="both"/>
              <w:rPr>
                <w:rFonts w:eastAsia="文鼎中黑"/>
                <w:lang w:eastAsia="zh-TW"/>
              </w:rPr>
            </w:pPr>
            <w:r w:rsidRPr="002E6616">
              <w:rPr>
                <w:rFonts w:eastAsia="文鼎中黑"/>
                <w:lang w:eastAsia="zh-TW"/>
              </w:rPr>
              <w:t>另請參閱相同位置中的</w:t>
            </w:r>
            <w:r w:rsidRPr="002E6616">
              <w:rPr>
                <w:rStyle w:val="Strong"/>
                <w:rFonts w:eastAsia="文鼎中黑"/>
                <w:lang w:eastAsia="zh-TW"/>
              </w:rPr>
              <w:t>只允許點陣圖底色圖案</w:t>
            </w:r>
            <w:r w:rsidRPr="002E6616">
              <w:rPr>
                <w:rFonts w:eastAsia="文鼎中黑"/>
                <w:lang w:eastAsia="zh-TW"/>
              </w:rPr>
              <w:t>設定，以及</w:t>
            </w:r>
            <w:r w:rsidR="00CA281D" w:rsidRPr="002E6616">
              <w:rPr>
                <w:rFonts w:eastAsia="文鼎中黑"/>
                <w:lang w:eastAsia="zh-TW"/>
              </w:rPr>
              <w:t>「</w:t>
            </w:r>
            <w:r w:rsidRPr="002E6616">
              <w:rPr>
                <w:rFonts w:eastAsia="文鼎中黑"/>
                <w:lang w:eastAsia="zh-TW"/>
              </w:rPr>
              <w:t>使用者設定</w:t>
            </w:r>
            <w:r w:rsidRPr="002E6616">
              <w:rPr>
                <w:rFonts w:eastAsia="文鼎中黑"/>
                <w:lang w:eastAsia="zh-TW"/>
              </w:rPr>
              <w:t>\</w:t>
            </w:r>
            <w:r w:rsidRPr="002E6616">
              <w:rPr>
                <w:rFonts w:eastAsia="文鼎中黑"/>
                <w:lang w:eastAsia="zh-TW"/>
              </w:rPr>
              <w:t>系統管理範本</w:t>
            </w:r>
            <w:r w:rsidRPr="002E6616">
              <w:rPr>
                <w:rFonts w:eastAsia="文鼎中黑"/>
                <w:lang w:eastAsia="zh-TW"/>
              </w:rPr>
              <w:t>\</w:t>
            </w:r>
            <w:r w:rsidRPr="002E6616">
              <w:rPr>
                <w:rFonts w:eastAsia="文鼎中黑"/>
                <w:lang w:eastAsia="zh-TW"/>
              </w:rPr>
              <w:t>控制台</w:t>
            </w:r>
            <w:r w:rsidR="00CA281D" w:rsidRPr="002E6616">
              <w:rPr>
                <w:rFonts w:eastAsia="文鼎中黑"/>
                <w:lang w:eastAsia="zh-TW"/>
              </w:rPr>
              <w:t>」</w:t>
            </w:r>
            <w:r w:rsidRPr="002E6616">
              <w:rPr>
                <w:rFonts w:eastAsia="文鼎中黑"/>
                <w:lang w:eastAsia="zh-TW"/>
              </w:rPr>
              <w:t>中的</w:t>
            </w:r>
            <w:r w:rsidRPr="002E6616">
              <w:rPr>
                <w:rStyle w:val="Strong"/>
                <w:rFonts w:eastAsia="文鼎中黑"/>
                <w:lang w:eastAsia="zh-TW"/>
              </w:rPr>
              <w:t>防止變更底色圖案</w:t>
            </w:r>
            <w:r w:rsidR="00CA281D">
              <w:rPr>
                <w:rStyle w:val="Strong"/>
                <w:rFonts w:eastAsiaTheme="minorEastAsia" w:hint="eastAsia"/>
                <w:lang w:eastAsia="zh-TW"/>
              </w:rPr>
              <w:br/>
            </w:r>
            <w:r w:rsidRPr="002E6616">
              <w:rPr>
                <w:rFonts w:eastAsia="文鼎中黑"/>
                <w:lang w:eastAsia="zh-TW"/>
              </w:rPr>
              <w:t>設定。</w:t>
            </w:r>
          </w:p>
          <w:p w:rsidR="00B07399" w:rsidRPr="002E6616" w:rsidRDefault="00B07399" w:rsidP="000D73A6">
            <w:pPr>
              <w:pStyle w:val="Alert"/>
              <w:jc w:val="both"/>
              <w:rPr>
                <w:rFonts w:eastAsia="文鼎中黑"/>
                <w:lang w:eastAsia="zh-TW"/>
              </w:rPr>
            </w:pPr>
            <w:r w:rsidRPr="002E6616">
              <w:rPr>
                <w:rStyle w:val="Strong"/>
                <w:rFonts w:eastAsia="文鼎中黑"/>
                <w:lang w:eastAsia="zh-TW"/>
              </w:rPr>
              <w:t>注</w:t>
            </w:r>
            <w:r w:rsidRPr="002E6616">
              <w:rPr>
                <w:rFonts w:eastAsia="文鼎中黑" w:cs="Cambria Math"/>
                <w:lang w:eastAsia="zh-TW"/>
              </w:rPr>
              <w:t>：</w:t>
            </w:r>
            <w:r w:rsidRPr="002E6616">
              <w:rPr>
                <w:rFonts w:eastAsia="文鼎中黑"/>
                <w:lang w:eastAsia="zh-TW"/>
              </w:rPr>
              <w:t>此設定不會套用至遠端桌面伺服器工作階段。</w:t>
            </w:r>
          </w:p>
        </w:tc>
      </w:tr>
      <w:tr w:rsidR="00B07399" w:rsidRPr="002E6616" w:rsidTr="00BB28F8">
        <w:tc>
          <w:tcPr>
            <w:tcW w:w="3012" w:type="dxa"/>
            <w:tcMar>
              <w:top w:w="0" w:type="dxa"/>
              <w:left w:w="108" w:type="dxa"/>
              <w:bottom w:w="0" w:type="dxa"/>
              <w:right w:w="108" w:type="dxa"/>
            </w:tcMar>
          </w:tcPr>
          <w:p w:rsidR="00B07399" w:rsidRPr="002E6616" w:rsidRDefault="00B07399" w:rsidP="00FA3159">
            <w:pPr>
              <w:pStyle w:val="tabletext"/>
              <w:pageBreakBefore/>
              <w:rPr>
                <w:rStyle w:val="Strong"/>
                <w:rFonts w:eastAsia="文鼎中黑"/>
                <w:lang w:eastAsia="zh-TW"/>
              </w:rPr>
            </w:pPr>
            <w:r w:rsidRPr="002E6616">
              <w:rPr>
                <w:rStyle w:val="Strong"/>
                <w:rFonts w:eastAsia="文鼎中黑"/>
                <w:lang w:eastAsia="zh-TW"/>
              </w:rPr>
              <w:lastRenderedPageBreak/>
              <w:t>使用者設定</w:t>
            </w:r>
            <w:r w:rsidRPr="002E6616">
              <w:rPr>
                <w:rStyle w:val="Strong"/>
                <w:rFonts w:eastAsia="文鼎中黑"/>
                <w:lang w:eastAsia="zh-TW"/>
              </w:rPr>
              <w:t xml:space="preserve"> -&gt; </w:t>
            </w:r>
            <w:r w:rsidRPr="002E6616">
              <w:rPr>
                <w:rStyle w:val="Strong"/>
                <w:rFonts w:eastAsia="文鼎中黑"/>
                <w:lang w:eastAsia="zh-TW"/>
              </w:rPr>
              <w:t>系統管理範</w:t>
            </w:r>
            <w:r w:rsidRPr="00A97AA1">
              <w:rPr>
                <w:rStyle w:val="Strong"/>
                <w:rFonts w:eastAsia="文鼎中黑"/>
                <w:spacing w:val="-4"/>
                <w:lang w:eastAsia="zh-TW"/>
              </w:rPr>
              <w:t>本</w:t>
            </w:r>
            <w:r w:rsidRPr="00A97AA1">
              <w:rPr>
                <w:rStyle w:val="Strong"/>
                <w:rFonts w:eastAsia="文鼎中黑"/>
                <w:spacing w:val="-4"/>
                <w:lang w:eastAsia="zh-TW"/>
              </w:rPr>
              <w:t xml:space="preserve"> -&gt; </w:t>
            </w:r>
            <w:r w:rsidRPr="00A97AA1">
              <w:rPr>
                <w:rStyle w:val="Strong"/>
                <w:rFonts w:eastAsia="文鼎中黑"/>
                <w:spacing w:val="-4"/>
                <w:lang w:eastAsia="zh-TW"/>
              </w:rPr>
              <w:t>控制台</w:t>
            </w:r>
            <w:r w:rsidRPr="00A97AA1">
              <w:rPr>
                <w:rStyle w:val="Strong"/>
                <w:rFonts w:eastAsia="文鼎中黑"/>
                <w:spacing w:val="-4"/>
                <w:lang w:eastAsia="zh-TW"/>
              </w:rPr>
              <w:t xml:space="preserve"> -&gt; </w:t>
            </w:r>
            <w:r w:rsidRPr="00A97AA1">
              <w:rPr>
                <w:rStyle w:val="Strong"/>
                <w:rFonts w:eastAsia="文鼎中黑"/>
                <w:spacing w:val="-4"/>
                <w:lang w:eastAsia="zh-TW"/>
              </w:rPr>
              <w:t>個人化</w:t>
            </w:r>
            <w:r w:rsidRPr="00A97AA1">
              <w:rPr>
                <w:rStyle w:val="Strong"/>
                <w:rFonts w:eastAsia="文鼎中黑"/>
                <w:spacing w:val="-4"/>
                <w:lang w:eastAsia="zh-TW"/>
              </w:rPr>
              <w:t xml:space="preserve"> -&gt;</w:t>
            </w:r>
            <w:r w:rsidRPr="002E6616">
              <w:rPr>
                <w:rStyle w:val="Strong"/>
                <w:rFonts w:eastAsia="文鼎中黑"/>
                <w:lang w:eastAsia="zh-TW"/>
              </w:rPr>
              <w:t xml:space="preserve"> </w:t>
            </w:r>
            <w:r w:rsidRPr="002E6616">
              <w:rPr>
                <w:rStyle w:val="Strong"/>
                <w:rFonts w:eastAsia="文鼎中黑"/>
                <w:lang w:eastAsia="zh-TW"/>
              </w:rPr>
              <w:t>防止變更桌面圖示</w:t>
            </w:r>
          </w:p>
        </w:tc>
        <w:tc>
          <w:tcPr>
            <w:tcW w:w="6348" w:type="dxa"/>
            <w:tcMar>
              <w:top w:w="0" w:type="dxa"/>
              <w:left w:w="108" w:type="dxa"/>
              <w:bottom w:w="0" w:type="dxa"/>
              <w:right w:w="108" w:type="dxa"/>
            </w:tcMar>
          </w:tcPr>
          <w:p w:rsidR="00B07399" w:rsidRPr="002E6616" w:rsidRDefault="00B07399" w:rsidP="00FA3159">
            <w:pPr>
              <w:pStyle w:val="tabletext"/>
              <w:pageBreakBefore/>
              <w:rPr>
                <w:rFonts w:eastAsia="文鼎中黑"/>
                <w:lang w:eastAsia="zh-TW"/>
              </w:rPr>
            </w:pPr>
            <w:r w:rsidRPr="002E6616">
              <w:rPr>
                <w:rFonts w:eastAsia="文鼎中黑"/>
                <w:lang w:eastAsia="zh-TW"/>
              </w:rPr>
              <w:t>防止使用者變更桌面圖示。</w:t>
            </w:r>
          </w:p>
          <w:p w:rsidR="00B07399" w:rsidRPr="002E6616" w:rsidRDefault="00B07399" w:rsidP="00FA3159">
            <w:pPr>
              <w:pStyle w:val="tabletext"/>
              <w:pageBreakBefore/>
              <w:jc w:val="both"/>
              <w:rPr>
                <w:rFonts w:eastAsia="文鼎中黑"/>
                <w:lang w:eastAsia="zh-TW"/>
              </w:rPr>
            </w:pPr>
            <w:r w:rsidRPr="002E6616">
              <w:rPr>
                <w:rFonts w:eastAsia="文鼎中黑"/>
                <w:lang w:eastAsia="zh-TW"/>
              </w:rPr>
              <w:t>依預設，使用者可以使用</w:t>
            </w:r>
            <w:r w:rsidR="00CA281D" w:rsidRPr="002E6616">
              <w:rPr>
                <w:rFonts w:eastAsia="文鼎中黑"/>
                <w:lang w:eastAsia="zh-TW"/>
              </w:rPr>
              <w:t>「</w:t>
            </w:r>
            <w:r w:rsidRPr="002E6616">
              <w:rPr>
                <w:rFonts w:eastAsia="文鼎中黑"/>
                <w:lang w:eastAsia="zh-TW"/>
              </w:rPr>
              <w:t>個人化</w:t>
            </w:r>
            <w:r w:rsidR="00CA281D" w:rsidRPr="002E6616">
              <w:rPr>
                <w:rFonts w:eastAsia="文鼎中黑"/>
                <w:lang w:eastAsia="zh-TW"/>
              </w:rPr>
              <w:t>」</w:t>
            </w:r>
            <w:r w:rsidRPr="002E6616">
              <w:rPr>
                <w:rFonts w:eastAsia="文鼎中黑"/>
                <w:lang w:eastAsia="zh-TW"/>
              </w:rPr>
              <w:t>或</w:t>
            </w:r>
            <w:r w:rsidR="00CA281D" w:rsidRPr="002E6616">
              <w:rPr>
                <w:rFonts w:eastAsia="文鼎中黑"/>
                <w:lang w:eastAsia="zh-TW"/>
              </w:rPr>
              <w:t>「</w:t>
            </w:r>
            <w:r w:rsidRPr="002E6616">
              <w:rPr>
                <w:rFonts w:eastAsia="文鼎中黑"/>
                <w:lang w:eastAsia="zh-TW"/>
              </w:rPr>
              <w:t>顯示控制台</w:t>
            </w:r>
            <w:r w:rsidR="00CA281D" w:rsidRPr="002E6616">
              <w:rPr>
                <w:rFonts w:eastAsia="文鼎中黑"/>
                <w:lang w:eastAsia="zh-TW"/>
              </w:rPr>
              <w:t>」</w:t>
            </w:r>
            <w:r w:rsidRPr="002E6616">
              <w:rPr>
                <w:rFonts w:eastAsia="文鼎中黑"/>
                <w:lang w:eastAsia="zh-TW"/>
              </w:rPr>
              <w:t>項目中的</w:t>
            </w:r>
            <w:r w:rsidRPr="002E6616">
              <w:rPr>
                <w:rStyle w:val="Strong"/>
                <w:rFonts w:eastAsia="文鼎中黑"/>
                <w:lang w:eastAsia="zh-TW"/>
              </w:rPr>
              <w:t>桌面圖示設定</w:t>
            </w:r>
            <w:r w:rsidRPr="002E6616">
              <w:rPr>
                <w:rFonts w:eastAsia="文鼎中黑"/>
                <w:lang w:eastAsia="zh-TW"/>
              </w:rPr>
              <w:t>對話方塊，以顯示、隱藏或變更桌面圖示。</w:t>
            </w:r>
          </w:p>
          <w:p w:rsidR="00B07399" w:rsidRPr="002E6616" w:rsidRDefault="00B07399" w:rsidP="00FA3159">
            <w:pPr>
              <w:pStyle w:val="tabletext"/>
              <w:pageBreakBefore/>
              <w:jc w:val="both"/>
              <w:rPr>
                <w:rFonts w:eastAsia="文鼎中黑"/>
                <w:lang w:eastAsia="zh-TW"/>
              </w:rPr>
            </w:pPr>
            <w:r w:rsidRPr="002E6616">
              <w:rPr>
                <w:rFonts w:eastAsia="文鼎中黑"/>
                <w:lang w:eastAsia="zh-TW"/>
              </w:rPr>
              <w:t>如果您啟用此設定，使用者就無法變更任何桌面圖示。</w:t>
            </w:r>
          </w:p>
          <w:p w:rsidR="00B07399" w:rsidRPr="002E6616" w:rsidRDefault="00B07399" w:rsidP="00FA3159">
            <w:pPr>
              <w:pStyle w:val="tabletext"/>
              <w:pageBreakBefore/>
              <w:jc w:val="both"/>
              <w:rPr>
                <w:rFonts w:eastAsia="文鼎中黑"/>
                <w:lang w:eastAsia="zh-TW"/>
              </w:rPr>
            </w:pPr>
            <w:r w:rsidRPr="002E6616">
              <w:rPr>
                <w:rFonts w:eastAsia="文鼎中黑"/>
                <w:lang w:eastAsia="zh-TW"/>
              </w:rPr>
              <w:t>在</w:t>
            </w:r>
            <w:r w:rsidRPr="002E6616">
              <w:rPr>
                <w:rFonts w:eastAsia="文鼎中黑"/>
                <w:lang w:eastAsia="zh-TW"/>
              </w:rPr>
              <w:t xml:space="preserve"> Windows Vista </w:t>
            </w:r>
            <w:r w:rsidRPr="002E6616">
              <w:rPr>
                <w:rFonts w:eastAsia="文鼎中黑"/>
                <w:lang w:eastAsia="zh-TW"/>
              </w:rPr>
              <w:t>以前的作業系統中，此設定也會隱藏</w:t>
            </w:r>
            <w:r w:rsidR="00CA281D" w:rsidRPr="002E6616">
              <w:rPr>
                <w:rFonts w:eastAsia="文鼎中黑"/>
                <w:lang w:eastAsia="zh-TW"/>
              </w:rPr>
              <w:t>「</w:t>
            </w:r>
            <w:r w:rsidRPr="002E6616">
              <w:rPr>
                <w:rFonts w:eastAsia="文鼎中黑"/>
                <w:lang w:eastAsia="zh-TW"/>
              </w:rPr>
              <w:t>顯示控制台</w:t>
            </w:r>
            <w:r w:rsidR="00CA281D" w:rsidRPr="002E6616">
              <w:rPr>
                <w:rFonts w:eastAsia="文鼎中黑"/>
                <w:lang w:eastAsia="zh-TW"/>
              </w:rPr>
              <w:t>」</w:t>
            </w:r>
            <w:r w:rsidRPr="002E6616">
              <w:rPr>
                <w:rFonts w:eastAsia="文鼎中黑"/>
                <w:lang w:eastAsia="zh-TW"/>
              </w:rPr>
              <w:t>項目中的</w:t>
            </w:r>
            <w:r w:rsidRPr="002E6616">
              <w:rPr>
                <w:rStyle w:val="Strong"/>
                <w:rFonts w:eastAsia="文鼎中黑"/>
                <w:lang w:eastAsia="zh-TW"/>
              </w:rPr>
              <w:t>桌面</w:t>
            </w:r>
            <w:r w:rsidRPr="002E6616">
              <w:rPr>
                <w:rFonts w:eastAsia="文鼎中黑"/>
                <w:lang w:eastAsia="zh-TW"/>
              </w:rPr>
              <w:t>索引標籤。</w:t>
            </w:r>
          </w:p>
        </w:tc>
      </w:tr>
    </w:tbl>
    <w:p w:rsidR="00B07399" w:rsidRPr="002E6616" w:rsidRDefault="00B07399" w:rsidP="005F3BDB">
      <w:pPr>
        <w:pStyle w:val="TableSpacing"/>
        <w:rPr>
          <w:rFonts w:eastAsia="文鼎中黑"/>
          <w:lang w:eastAsia="zh-TW"/>
        </w:rPr>
      </w:pPr>
    </w:p>
    <w:p w:rsidR="000B5F97" w:rsidRPr="002E6616" w:rsidRDefault="000B5F97" w:rsidP="002F3D61">
      <w:pPr>
        <w:pStyle w:val="Heading1"/>
        <w:rPr>
          <w:rFonts w:eastAsia="文鼎中黑"/>
          <w:lang w:eastAsia="zh-TW"/>
        </w:rPr>
      </w:pPr>
      <w:bookmarkStart w:id="20" w:name="_Toc534493628"/>
      <w:r w:rsidRPr="002E6616">
        <w:rPr>
          <w:rFonts w:eastAsia="文鼎中黑"/>
          <w:lang w:eastAsia="zh-TW"/>
        </w:rPr>
        <w:lastRenderedPageBreak/>
        <w:t xml:space="preserve">KMS </w:t>
      </w:r>
      <w:r w:rsidRPr="002E6616">
        <w:rPr>
          <w:rFonts w:eastAsia="文鼎中黑"/>
          <w:lang w:eastAsia="zh-TW"/>
        </w:rPr>
        <w:t>啟用時機</w:t>
      </w:r>
      <w:bookmarkEnd w:id="19"/>
      <w:bookmarkEnd w:id="20"/>
    </w:p>
    <w:p w:rsidR="000B5F97" w:rsidRPr="002E6616" w:rsidRDefault="000B5F97" w:rsidP="003F7DDE">
      <w:pPr>
        <w:pStyle w:val="Norm"/>
        <w:rPr>
          <w:rFonts w:eastAsia="文鼎中黑"/>
          <w:lang w:eastAsia="zh-TW"/>
        </w:rPr>
      </w:pPr>
      <w:r w:rsidRPr="002E6616">
        <w:rPr>
          <w:rFonts w:eastAsia="文鼎中黑"/>
          <w:lang w:eastAsia="zh-TW"/>
        </w:rPr>
        <w:t xml:space="preserve">KMS </w:t>
      </w:r>
      <w:r w:rsidRPr="002E6616">
        <w:rPr>
          <w:rFonts w:eastAsia="文鼎中黑"/>
          <w:lang w:eastAsia="zh-TW"/>
        </w:rPr>
        <w:t>啟用時機由兩項設定所控制：啟用計時器和更新計時器：</w:t>
      </w:r>
    </w:p>
    <w:p w:rsidR="000B5F97" w:rsidRPr="002E6616" w:rsidRDefault="000B5F97" w:rsidP="00F40418">
      <w:pPr>
        <w:pStyle w:val="BulletedList1"/>
        <w:jc w:val="both"/>
        <w:rPr>
          <w:rFonts w:eastAsia="文鼎中黑"/>
          <w:lang w:eastAsia="zh-TW"/>
        </w:rPr>
      </w:pPr>
      <w:r w:rsidRPr="002E6616">
        <w:rPr>
          <w:rStyle w:val="Emphasis"/>
          <w:rFonts w:eastAsia="文鼎中黑"/>
          <w:lang w:eastAsia="zh-TW"/>
        </w:rPr>
        <w:t xml:space="preserve">KMS </w:t>
      </w:r>
      <w:r w:rsidRPr="002E6616">
        <w:rPr>
          <w:rStyle w:val="Emphasis"/>
          <w:rFonts w:eastAsia="文鼎中黑"/>
          <w:lang w:eastAsia="zh-TW"/>
        </w:rPr>
        <w:t>啟用間隔</w:t>
      </w:r>
      <w:r w:rsidRPr="002E6616">
        <w:rPr>
          <w:rFonts w:eastAsia="文鼎中黑"/>
          <w:lang w:eastAsia="zh-TW"/>
        </w:rPr>
        <w:t xml:space="preserve"> </w:t>
      </w:r>
      <w:r w:rsidRPr="002E6616">
        <w:rPr>
          <w:rFonts w:eastAsia="文鼎中黑"/>
          <w:lang w:eastAsia="zh-TW"/>
        </w:rPr>
        <w:t>決定</w:t>
      </w:r>
      <w:r w:rsidRPr="002E6616">
        <w:rPr>
          <w:rFonts w:eastAsia="文鼎中黑"/>
          <w:lang w:eastAsia="zh-TW"/>
        </w:rPr>
        <w:t xml:space="preserve"> KMS </w:t>
      </w:r>
      <w:r w:rsidRPr="002E6616">
        <w:rPr>
          <w:rFonts w:eastAsia="文鼎中黑"/>
          <w:lang w:eastAsia="zh-TW"/>
        </w:rPr>
        <w:t>用戶端在啟用之前和在寬限期與通知期間，每隔多久嘗試啟用一次。此值是在用戶端上執行</w:t>
      </w:r>
      <w:r w:rsidRPr="002E6616">
        <w:rPr>
          <w:rFonts w:eastAsia="文鼎中黑"/>
          <w:lang w:eastAsia="zh-TW"/>
        </w:rPr>
        <w:t xml:space="preserve"> </w:t>
      </w:r>
      <w:r w:rsidRPr="002E6616">
        <w:rPr>
          <w:rFonts w:eastAsia="文鼎中黑"/>
          <w:b/>
          <w:lang w:eastAsia="zh-TW"/>
        </w:rPr>
        <w:t xml:space="preserve">slmgr.vbs /sai </w:t>
      </w:r>
      <w:r w:rsidRPr="002E6616">
        <w:rPr>
          <w:rFonts w:eastAsia="文鼎中黑"/>
          <w:b/>
          <w:i/>
          <w:lang w:eastAsia="zh-TW"/>
        </w:rPr>
        <w:t>間隔</w:t>
      </w:r>
      <w:r w:rsidRPr="002E6616">
        <w:rPr>
          <w:rFonts w:eastAsia="文鼎中黑"/>
          <w:lang w:eastAsia="zh-TW"/>
        </w:rPr>
        <w:t xml:space="preserve"> </w:t>
      </w:r>
      <w:r w:rsidRPr="002E6616">
        <w:rPr>
          <w:rFonts w:eastAsia="文鼎中黑"/>
          <w:lang w:eastAsia="zh-TW"/>
        </w:rPr>
        <w:t>而設定。間隔以分鐘為單位，預設值為</w:t>
      </w:r>
      <w:r w:rsidRPr="002E6616">
        <w:rPr>
          <w:rFonts w:eastAsia="文鼎中黑"/>
          <w:lang w:eastAsia="zh-TW"/>
        </w:rPr>
        <w:t xml:space="preserve"> 120 </w:t>
      </w:r>
      <w:r w:rsidRPr="002E6616">
        <w:rPr>
          <w:rFonts w:eastAsia="文鼎中黑"/>
          <w:lang w:eastAsia="zh-TW"/>
        </w:rPr>
        <w:t>分鐘。如需詳細資訊，請參閱「</w:t>
      </w:r>
      <w:fldSimple w:instr=" REF _Ref234387732 \h  \* MERGEFORMAT ">
        <w:r w:rsidR="00CA281D" w:rsidRPr="002E6616">
          <w:rPr>
            <w:rFonts w:eastAsia="文鼎中黑"/>
            <w:lang w:eastAsia="zh-TW"/>
          </w:rPr>
          <w:t xml:space="preserve">Slmgr.vbs </w:t>
        </w:r>
        <w:r w:rsidR="00CA281D" w:rsidRPr="002E6616">
          <w:rPr>
            <w:rFonts w:eastAsia="文鼎中黑"/>
            <w:lang w:eastAsia="zh-TW"/>
          </w:rPr>
          <w:t>選項</w:t>
        </w:r>
      </w:fldSimple>
      <w:r w:rsidRPr="002E6616">
        <w:rPr>
          <w:rFonts w:eastAsia="文鼎中黑"/>
          <w:lang w:eastAsia="zh-TW"/>
        </w:rPr>
        <w:t>」和「</w:t>
      </w:r>
      <w:fldSimple w:instr=" REF _Ref234387764 \h  \* MERGEFORMAT ">
        <w:r w:rsidR="00CA281D" w:rsidRPr="002E6616">
          <w:rPr>
            <w:rFonts w:eastAsia="文鼎中黑"/>
            <w:lang w:eastAsia="zh-TW"/>
          </w:rPr>
          <w:t>登錄設定</w:t>
        </w:r>
      </w:fldSimple>
      <w:r w:rsidRPr="002E6616">
        <w:rPr>
          <w:rFonts w:eastAsia="文鼎中黑"/>
          <w:lang w:eastAsia="zh-TW"/>
        </w:rPr>
        <w:t>」。當系統聯繫到</w:t>
      </w:r>
      <w:r w:rsidRPr="002E6616">
        <w:rPr>
          <w:rFonts w:eastAsia="文鼎中黑"/>
          <w:lang w:eastAsia="zh-TW"/>
        </w:rPr>
        <w:t xml:space="preserve"> KMS </w:t>
      </w:r>
      <w:r w:rsidRPr="002E6616">
        <w:rPr>
          <w:rFonts w:eastAsia="文鼎中黑"/>
          <w:lang w:eastAsia="zh-TW"/>
        </w:rPr>
        <w:t>主機之後，</w:t>
      </w:r>
      <w:r w:rsidRPr="002E6616">
        <w:rPr>
          <w:rFonts w:eastAsia="文鼎中黑"/>
          <w:lang w:eastAsia="zh-TW"/>
        </w:rPr>
        <w:t xml:space="preserve">KMS </w:t>
      </w:r>
      <w:r w:rsidRPr="002E6616">
        <w:rPr>
          <w:rFonts w:eastAsia="文鼎中黑"/>
          <w:lang w:eastAsia="zh-TW"/>
        </w:rPr>
        <w:t>主機設定會覆寫本機用戶端設定。</w:t>
      </w:r>
    </w:p>
    <w:p w:rsidR="00A0391F" w:rsidRPr="002E6616" w:rsidRDefault="000B5F97" w:rsidP="00F40418">
      <w:pPr>
        <w:pStyle w:val="BulletedList1"/>
        <w:jc w:val="both"/>
        <w:rPr>
          <w:rFonts w:eastAsia="文鼎中黑"/>
          <w:lang w:eastAsia="zh-TW"/>
        </w:rPr>
      </w:pPr>
      <w:r w:rsidRPr="002E6616">
        <w:rPr>
          <w:rStyle w:val="Emphasis"/>
          <w:rFonts w:eastAsia="文鼎中黑"/>
          <w:lang w:eastAsia="zh-TW"/>
        </w:rPr>
        <w:t xml:space="preserve">KMS </w:t>
      </w:r>
      <w:r w:rsidRPr="002E6616">
        <w:rPr>
          <w:rStyle w:val="Emphasis"/>
          <w:rFonts w:eastAsia="文鼎中黑"/>
          <w:lang w:eastAsia="zh-TW"/>
        </w:rPr>
        <w:t>更新間隔</w:t>
      </w:r>
      <w:r w:rsidRPr="002E6616">
        <w:rPr>
          <w:rFonts w:eastAsia="文鼎中黑"/>
          <w:lang w:eastAsia="zh-TW"/>
        </w:rPr>
        <w:t xml:space="preserve"> </w:t>
      </w:r>
      <w:r w:rsidRPr="002E6616">
        <w:rPr>
          <w:rFonts w:eastAsia="文鼎中黑"/>
          <w:lang w:eastAsia="zh-TW"/>
        </w:rPr>
        <w:t>決定</w:t>
      </w:r>
      <w:r w:rsidRPr="002E6616">
        <w:rPr>
          <w:rFonts w:eastAsia="文鼎中黑"/>
          <w:lang w:eastAsia="zh-TW"/>
        </w:rPr>
        <w:t xml:space="preserve"> KMS </w:t>
      </w:r>
      <w:r w:rsidRPr="002E6616">
        <w:rPr>
          <w:rFonts w:eastAsia="文鼎中黑"/>
          <w:lang w:eastAsia="zh-TW"/>
        </w:rPr>
        <w:t>用戶端在啟用之後，每隔多久嘗試向</w:t>
      </w:r>
      <w:r w:rsidRPr="002E6616">
        <w:rPr>
          <w:rFonts w:eastAsia="文鼎中黑"/>
          <w:lang w:eastAsia="zh-TW"/>
        </w:rPr>
        <w:t xml:space="preserve"> KMS </w:t>
      </w:r>
      <w:r w:rsidRPr="002E6616">
        <w:rPr>
          <w:rFonts w:eastAsia="文鼎中黑"/>
          <w:lang w:eastAsia="zh-TW"/>
        </w:rPr>
        <w:t>重新啟用一次。可以使</w:t>
      </w:r>
      <w:r w:rsidRPr="00F40418">
        <w:rPr>
          <w:rFonts w:eastAsia="文鼎中黑"/>
          <w:spacing w:val="-8"/>
          <w:lang w:eastAsia="zh-TW"/>
        </w:rPr>
        <w:t>用</w:t>
      </w:r>
      <w:r w:rsidRPr="00F40418">
        <w:rPr>
          <w:rFonts w:eastAsia="文鼎中黑"/>
          <w:spacing w:val="-8"/>
          <w:lang w:eastAsia="zh-TW"/>
        </w:rPr>
        <w:t xml:space="preserve"> </w:t>
      </w:r>
      <w:r w:rsidRPr="00F40418">
        <w:rPr>
          <w:rFonts w:eastAsia="文鼎中黑"/>
          <w:b/>
          <w:spacing w:val="-8"/>
          <w:lang w:eastAsia="zh-TW"/>
        </w:rPr>
        <w:t xml:space="preserve">slmgr /sri </w:t>
      </w:r>
      <w:r w:rsidRPr="00F40418">
        <w:rPr>
          <w:rFonts w:eastAsia="文鼎中黑"/>
          <w:b/>
          <w:i/>
          <w:spacing w:val="-8"/>
          <w:lang w:eastAsia="zh-TW"/>
        </w:rPr>
        <w:t>間隔</w:t>
      </w:r>
      <w:r w:rsidRPr="00F40418">
        <w:rPr>
          <w:rFonts w:eastAsia="文鼎中黑"/>
          <w:spacing w:val="-8"/>
          <w:lang w:eastAsia="zh-TW"/>
        </w:rPr>
        <w:t xml:space="preserve"> </w:t>
      </w:r>
      <w:r w:rsidRPr="00F40418">
        <w:rPr>
          <w:rFonts w:eastAsia="文鼎中黑"/>
          <w:spacing w:val="-8"/>
          <w:lang w:eastAsia="zh-TW"/>
        </w:rPr>
        <w:t>來設定此值。間隔以分鐘為單位來設定。預設值為</w:t>
      </w:r>
      <w:r w:rsidRPr="00F40418">
        <w:rPr>
          <w:rFonts w:eastAsia="文鼎中黑"/>
          <w:spacing w:val="-8"/>
          <w:lang w:eastAsia="zh-TW"/>
        </w:rPr>
        <w:t xml:space="preserve"> 10,080 </w:t>
      </w:r>
      <w:r w:rsidRPr="00F40418">
        <w:rPr>
          <w:rFonts w:eastAsia="文鼎中黑"/>
          <w:spacing w:val="-8"/>
          <w:lang w:eastAsia="zh-TW"/>
        </w:rPr>
        <w:t>分鐘（</w:t>
      </w:r>
      <w:r w:rsidRPr="00F40418">
        <w:rPr>
          <w:rFonts w:eastAsia="文鼎中黑"/>
          <w:spacing w:val="-8"/>
          <w:lang w:eastAsia="zh-TW"/>
        </w:rPr>
        <w:t>7 </w:t>
      </w:r>
      <w:r w:rsidRPr="00F40418">
        <w:rPr>
          <w:rFonts w:eastAsia="文鼎中黑"/>
          <w:spacing w:val="-8"/>
          <w:lang w:eastAsia="zh-TW"/>
        </w:rPr>
        <w:t>天）。此值可以在用戶端設定，但會被</w:t>
      </w:r>
      <w:r w:rsidRPr="00F40418">
        <w:rPr>
          <w:rFonts w:eastAsia="文鼎中黑"/>
          <w:spacing w:val="-8"/>
          <w:lang w:eastAsia="zh-TW"/>
        </w:rPr>
        <w:t xml:space="preserve"> KMS </w:t>
      </w:r>
      <w:r w:rsidRPr="00F40418">
        <w:rPr>
          <w:rFonts w:eastAsia="文鼎中黑"/>
          <w:spacing w:val="-8"/>
          <w:lang w:eastAsia="zh-TW"/>
        </w:rPr>
        <w:t>主機提供的值所覆寫。</w:t>
      </w:r>
    </w:p>
    <w:p w:rsidR="000B5F97" w:rsidRPr="009363CE" w:rsidRDefault="000B5F97" w:rsidP="009363CE">
      <w:pPr>
        <w:pStyle w:val="Norm"/>
        <w:jc w:val="both"/>
        <w:rPr>
          <w:rFonts w:eastAsia="文鼎中黑"/>
          <w:spacing w:val="-8"/>
          <w:lang w:eastAsia="zh-TW"/>
        </w:rPr>
      </w:pPr>
      <w:r w:rsidRPr="009363CE">
        <w:rPr>
          <w:rFonts w:eastAsia="文鼎中黑"/>
          <w:spacing w:val="-8"/>
          <w:lang w:eastAsia="zh-TW"/>
        </w:rPr>
        <w:t>在操作中，</w:t>
      </w:r>
      <w:r w:rsidRPr="009363CE">
        <w:rPr>
          <w:rFonts w:eastAsia="文鼎中黑"/>
          <w:spacing w:val="-8"/>
          <w:lang w:eastAsia="zh-TW"/>
        </w:rPr>
        <w:t xml:space="preserve">KMS </w:t>
      </w:r>
      <w:r w:rsidRPr="009363CE">
        <w:rPr>
          <w:rFonts w:eastAsia="文鼎中黑"/>
          <w:spacing w:val="-8"/>
          <w:lang w:eastAsia="zh-TW"/>
        </w:rPr>
        <w:t>用戶端會在啟動時嘗試聯繫</w:t>
      </w:r>
      <w:r w:rsidRPr="009363CE">
        <w:rPr>
          <w:rFonts w:eastAsia="文鼎中黑"/>
          <w:spacing w:val="-8"/>
          <w:lang w:eastAsia="zh-TW"/>
        </w:rPr>
        <w:t xml:space="preserve"> KMS </w:t>
      </w:r>
      <w:r w:rsidRPr="009363CE">
        <w:rPr>
          <w:rFonts w:eastAsia="文鼎中黑"/>
          <w:spacing w:val="-8"/>
          <w:lang w:eastAsia="zh-TW"/>
        </w:rPr>
        <w:t>主機，而在失敗時會每隔「啟用間隔」分鐘就重新嘗試聯繫一次。依預設，這會每隔兩小時發生一次。當</w:t>
      </w:r>
      <w:r w:rsidRPr="009363CE">
        <w:rPr>
          <w:rFonts w:eastAsia="文鼎中黑"/>
          <w:spacing w:val="-8"/>
          <w:lang w:eastAsia="zh-TW"/>
        </w:rPr>
        <w:t xml:space="preserve"> KMS </w:t>
      </w:r>
      <w:r w:rsidRPr="009363CE">
        <w:rPr>
          <w:rFonts w:eastAsia="文鼎中黑"/>
          <w:spacing w:val="-8"/>
          <w:lang w:eastAsia="zh-TW"/>
        </w:rPr>
        <w:t>啟用成功時，用戶端會接收並儲存</w:t>
      </w:r>
      <w:r w:rsidRPr="009363CE">
        <w:rPr>
          <w:rFonts w:eastAsia="文鼎中黑"/>
          <w:spacing w:val="-8"/>
          <w:lang w:eastAsia="zh-TW"/>
        </w:rPr>
        <w:t xml:space="preserve"> KMS </w:t>
      </w:r>
      <w:r w:rsidRPr="009363CE">
        <w:rPr>
          <w:rFonts w:eastAsia="文鼎中黑"/>
          <w:spacing w:val="-8"/>
          <w:lang w:eastAsia="zh-TW"/>
        </w:rPr>
        <w:t>主機的更新間隔，而</w:t>
      </w:r>
      <w:r w:rsidRPr="009363CE">
        <w:rPr>
          <w:rFonts w:eastAsia="文鼎中黑"/>
          <w:spacing w:val="-8"/>
          <w:lang w:eastAsia="zh-TW"/>
        </w:rPr>
        <w:t xml:space="preserve"> Windows </w:t>
      </w:r>
      <w:r w:rsidRPr="009363CE">
        <w:rPr>
          <w:rFonts w:eastAsia="文鼎中黑"/>
          <w:spacing w:val="-8"/>
          <w:lang w:eastAsia="zh-TW"/>
        </w:rPr>
        <w:t>會啟用</w:t>
      </w:r>
      <w:r w:rsidRPr="009363CE">
        <w:rPr>
          <w:rFonts w:eastAsia="文鼎中黑"/>
          <w:spacing w:val="-8"/>
          <w:lang w:eastAsia="zh-TW"/>
        </w:rPr>
        <w:t xml:space="preserve"> 180 </w:t>
      </w:r>
      <w:r w:rsidRPr="009363CE">
        <w:rPr>
          <w:rFonts w:eastAsia="文鼎中黑"/>
          <w:spacing w:val="-8"/>
          <w:lang w:eastAsia="zh-TW"/>
        </w:rPr>
        <w:t>天。啟用更新的運作如同滑動視窗一樣，類似動態主機設定通訊協定</w:t>
      </w:r>
      <w:r w:rsidRPr="009363CE">
        <w:rPr>
          <w:rFonts w:eastAsia="文鼎中黑"/>
          <w:spacing w:val="-8"/>
          <w:lang w:eastAsia="zh-TW"/>
        </w:rPr>
        <w:t xml:space="preserve"> (DHCP) </w:t>
      </w:r>
      <w:r w:rsidRPr="009363CE">
        <w:rPr>
          <w:rFonts w:eastAsia="文鼎中黑"/>
          <w:spacing w:val="-8"/>
          <w:lang w:eastAsia="zh-TW"/>
        </w:rPr>
        <w:t>租用。用戶端會啟用</w:t>
      </w:r>
      <w:r w:rsidRPr="009363CE">
        <w:rPr>
          <w:rFonts w:eastAsia="文鼎中黑"/>
          <w:spacing w:val="-8"/>
          <w:lang w:eastAsia="zh-TW"/>
        </w:rPr>
        <w:t xml:space="preserve"> 180 </w:t>
      </w:r>
      <w:r w:rsidRPr="009363CE">
        <w:rPr>
          <w:rFonts w:eastAsia="文鼎中黑"/>
          <w:spacing w:val="-8"/>
          <w:lang w:eastAsia="zh-TW"/>
        </w:rPr>
        <w:t>天，但仍然會每隔「更新間隔」分鐘（預設值為</w:t>
      </w:r>
      <w:r w:rsidRPr="009363CE">
        <w:rPr>
          <w:rFonts w:eastAsia="文鼎中黑"/>
          <w:spacing w:val="-8"/>
          <w:lang w:eastAsia="zh-TW"/>
        </w:rPr>
        <w:t xml:space="preserve"> 7 </w:t>
      </w:r>
      <w:r w:rsidRPr="009363CE">
        <w:rPr>
          <w:rFonts w:eastAsia="文鼎中黑"/>
          <w:spacing w:val="-8"/>
          <w:lang w:eastAsia="zh-TW"/>
        </w:rPr>
        <w:t>天）就嘗試重新啟用一次。如果成功，</w:t>
      </w:r>
      <w:r w:rsidRPr="009363CE">
        <w:rPr>
          <w:rFonts w:eastAsia="文鼎中黑"/>
          <w:spacing w:val="-8"/>
          <w:lang w:eastAsia="zh-TW"/>
        </w:rPr>
        <w:t xml:space="preserve">180 </w:t>
      </w:r>
      <w:r w:rsidRPr="009363CE">
        <w:rPr>
          <w:rFonts w:eastAsia="文鼎中黑"/>
          <w:spacing w:val="-8"/>
          <w:lang w:eastAsia="zh-TW"/>
        </w:rPr>
        <w:t>天的週期會重設。如果失敗，系統會等待網路變更或其他合格事件，以觸發另一次嘗試。經過</w:t>
      </w:r>
      <w:r w:rsidRPr="009363CE">
        <w:rPr>
          <w:rFonts w:eastAsia="文鼎中黑"/>
          <w:spacing w:val="-8"/>
          <w:lang w:eastAsia="zh-TW"/>
        </w:rPr>
        <w:t xml:space="preserve"> 15 </w:t>
      </w:r>
      <w:r w:rsidRPr="009363CE">
        <w:rPr>
          <w:rFonts w:eastAsia="文鼎中黑"/>
          <w:spacing w:val="-8"/>
          <w:lang w:eastAsia="zh-TW"/>
        </w:rPr>
        <w:t>分鐘，系統就會停止監控合格事件，但仍然會每隔「啟用間隔」分鐘就嘗試一次。</w:t>
      </w:r>
    </w:p>
    <w:p w:rsidR="000B5F97" w:rsidRPr="002E6616" w:rsidRDefault="00D73636" w:rsidP="009363CE">
      <w:pPr>
        <w:pStyle w:val="Norm"/>
        <w:jc w:val="both"/>
        <w:rPr>
          <w:rFonts w:eastAsia="文鼎中黑"/>
          <w:lang w:eastAsia="zh-TW"/>
        </w:rPr>
      </w:pPr>
      <w:r w:rsidRPr="002E6616">
        <w:rPr>
          <w:rFonts w:eastAsia="文鼎中黑"/>
          <w:lang w:eastAsia="zh-TW"/>
        </w:rPr>
        <w:t>如果經過</w:t>
      </w:r>
      <w:r w:rsidRPr="002E6616">
        <w:rPr>
          <w:rFonts w:eastAsia="文鼎中黑"/>
          <w:lang w:eastAsia="zh-TW"/>
        </w:rPr>
        <w:t xml:space="preserve"> 180 </w:t>
      </w:r>
      <w:r w:rsidRPr="002E6616">
        <w:rPr>
          <w:rFonts w:eastAsia="文鼎中黑"/>
          <w:lang w:eastAsia="zh-TW"/>
        </w:rPr>
        <w:t>天都沒有成功重新啟用，用戶端會轉換到容許寬限期外</w:t>
      </w:r>
      <w:r w:rsidRPr="002E6616">
        <w:rPr>
          <w:rFonts w:eastAsia="文鼎中黑"/>
          <w:lang w:eastAsia="zh-TW"/>
        </w:rPr>
        <w:t xml:space="preserve"> (OOT)</w:t>
      </w:r>
      <w:r w:rsidRPr="002E6616">
        <w:rPr>
          <w:rFonts w:eastAsia="文鼎中黑"/>
          <w:lang w:eastAsia="zh-TW"/>
        </w:rPr>
        <w:t>。如果在轉換到</w:t>
      </w:r>
      <w:r w:rsidRPr="002E6616">
        <w:rPr>
          <w:rFonts w:eastAsia="文鼎中黑"/>
          <w:lang w:eastAsia="zh-TW"/>
        </w:rPr>
        <w:t xml:space="preserve"> OOT </w:t>
      </w:r>
      <w:r w:rsidRPr="002E6616">
        <w:rPr>
          <w:rFonts w:eastAsia="文鼎中黑"/>
          <w:lang w:eastAsia="zh-TW"/>
        </w:rPr>
        <w:t>的</w:t>
      </w:r>
      <w:r w:rsidRPr="002E6616">
        <w:rPr>
          <w:rFonts w:eastAsia="文鼎中黑"/>
          <w:lang w:eastAsia="zh-TW"/>
        </w:rPr>
        <w:t xml:space="preserve"> 30 </w:t>
      </w:r>
      <w:r w:rsidRPr="002E6616">
        <w:rPr>
          <w:rFonts w:eastAsia="文鼎中黑"/>
          <w:lang w:eastAsia="zh-TW"/>
        </w:rPr>
        <w:t>天</w:t>
      </w:r>
      <w:r w:rsidR="00DD540C" w:rsidRPr="00DD540C">
        <w:rPr>
          <w:rFonts w:ascii="文鼎中黑" w:eastAsia="文鼎中黑" w:hAnsi="PMingLiU" w:cs="SimSun" w:hint="eastAsia"/>
          <w:lang w:eastAsia="zh-TW"/>
        </w:rPr>
        <w:t>內</w:t>
      </w:r>
      <w:r w:rsidRPr="002E6616">
        <w:rPr>
          <w:rFonts w:eastAsia="文鼎中黑" w:hAnsi="文鼎中黑" w:cs="文鼎中黑"/>
          <w:lang w:eastAsia="zh-TW"/>
        </w:rPr>
        <w:t>未啟用，則會進入通知模式。</w:t>
      </w:r>
    </w:p>
    <w:p w:rsidR="00D16120" w:rsidRPr="002E6616" w:rsidRDefault="00234BB9">
      <w:pPr>
        <w:pStyle w:val="Heading1"/>
        <w:rPr>
          <w:rFonts w:eastAsia="文鼎中黑"/>
          <w:lang w:eastAsia="zh-TW"/>
        </w:rPr>
      </w:pPr>
      <w:bookmarkStart w:id="21" w:name="_Toc231805854"/>
      <w:bookmarkStart w:id="22" w:name="_Toc534493629"/>
      <w:r w:rsidRPr="002E6616">
        <w:rPr>
          <w:rFonts w:eastAsia="文鼎中黑"/>
          <w:lang w:eastAsia="zh-TW"/>
        </w:rPr>
        <w:lastRenderedPageBreak/>
        <w:t xml:space="preserve">KMS </w:t>
      </w:r>
      <w:r w:rsidRPr="002E6616">
        <w:rPr>
          <w:rFonts w:eastAsia="文鼎中黑"/>
          <w:lang w:eastAsia="zh-TW"/>
        </w:rPr>
        <w:t>探索搜尋順序</w:t>
      </w:r>
      <w:bookmarkEnd w:id="21"/>
      <w:bookmarkEnd w:id="22"/>
    </w:p>
    <w:p w:rsidR="00101AD4" w:rsidRPr="002E6616" w:rsidRDefault="00234BB9" w:rsidP="009C313E">
      <w:pPr>
        <w:pStyle w:val="Norm"/>
        <w:jc w:val="both"/>
        <w:rPr>
          <w:rFonts w:eastAsia="文鼎中黑"/>
          <w:lang w:eastAsia="zh-TW"/>
        </w:rPr>
      </w:pPr>
      <w:r w:rsidRPr="002E6616">
        <w:rPr>
          <w:rFonts w:eastAsia="文鼎中黑"/>
          <w:lang w:eastAsia="zh-TW"/>
        </w:rPr>
        <w:t>當</w:t>
      </w:r>
      <w:r w:rsidRPr="002E6616">
        <w:rPr>
          <w:rFonts w:eastAsia="文鼎中黑"/>
          <w:lang w:eastAsia="zh-TW"/>
        </w:rPr>
        <w:t xml:space="preserve"> KMS </w:t>
      </w:r>
      <w:r w:rsidRPr="002E6616">
        <w:rPr>
          <w:rFonts w:eastAsia="文鼎中黑"/>
          <w:lang w:eastAsia="zh-TW"/>
        </w:rPr>
        <w:t>自動探索已啟用（預設值）且</w:t>
      </w:r>
      <w:r w:rsidRPr="002E6616">
        <w:rPr>
          <w:rFonts w:eastAsia="文鼎中黑"/>
          <w:lang w:eastAsia="zh-TW"/>
        </w:rPr>
        <w:t xml:space="preserve"> KMS </w:t>
      </w:r>
      <w:r w:rsidRPr="002E6616">
        <w:rPr>
          <w:rFonts w:eastAsia="文鼎中黑"/>
          <w:lang w:eastAsia="zh-TW"/>
        </w:rPr>
        <w:t>主機快取未停用時，</w:t>
      </w:r>
      <w:r w:rsidRPr="002E6616">
        <w:rPr>
          <w:rFonts w:eastAsia="文鼎中黑"/>
          <w:lang w:eastAsia="zh-TW"/>
        </w:rPr>
        <w:t xml:space="preserve">KMS </w:t>
      </w:r>
      <w:r w:rsidRPr="002E6616">
        <w:rPr>
          <w:rFonts w:eastAsia="文鼎中黑"/>
          <w:lang w:eastAsia="zh-TW"/>
        </w:rPr>
        <w:t>用戶端會依照下列順序來決定要使用的</w:t>
      </w:r>
      <w:r w:rsidRPr="002E6616">
        <w:rPr>
          <w:rFonts w:eastAsia="文鼎中黑"/>
          <w:lang w:eastAsia="zh-TW"/>
        </w:rPr>
        <w:t xml:space="preserve"> KMS</w:t>
      </w:r>
      <w:r w:rsidRPr="002E6616">
        <w:rPr>
          <w:rFonts w:eastAsia="文鼎中黑"/>
          <w:lang w:eastAsia="zh-TW"/>
        </w:rPr>
        <w:t>（它們會嘗試每一步，直到具有正確金鑰的已啟用</w:t>
      </w:r>
      <w:r w:rsidRPr="002E6616">
        <w:rPr>
          <w:rFonts w:eastAsia="文鼎中黑"/>
          <w:lang w:eastAsia="zh-TW"/>
        </w:rPr>
        <w:t xml:space="preserve"> KMS </w:t>
      </w:r>
      <w:r w:rsidRPr="002E6616">
        <w:rPr>
          <w:rFonts w:eastAsia="文鼎中黑"/>
          <w:lang w:eastAsia="zh-TW"/>
        </w:rPr>
        <w:t>主機有所回應為止）：</w:t>
      </w:r>
    </w:p>
    <w:p w:rsidR="00D16120" w:rsidRPr="002E6616" w:rsidRDefault="00666988" w:rsidP="00C62D81">
      <w:pPr>
        <w:pStyle w:val="BulletedList1"/>
        <w:rPr>
          <w:rFonts w:eastAsia="文鼎中黑"/>
        </w:rPr>
      </w:pPr>
      <w:r w:rsidRPr="002E6616">
        <w:rPr>
          <w:rFonts w:eastAsia="文鼎中黑"/>
        </w:rPr>
        <w:t xml:space="preserve">HKEY_LOCAL_MACHINE\SOFTWARE\Microsoft\Windows NT\CurrentVersion\SoftwareProtectionPlatform\AppID\SKUID\KeyManagementServiceName REG_SZ </w:t>
      </w:r>
      <w:r w:rsidRPr="002E6616">
        <w:rPr>
          <w:rFonts w:eastAsia="文鼎中黑"/>
        </w:rPr>
        <w:t>登錄值中的</w:t>
      </w:r>
      <w:r w:rsidRPr="002E6616">
        <w:rPr>
          <w:rFonts w:eastAsia="文鼎中黑"/>
        </w:rPr>
        <w:t xml:space="preserve"> SKU </w:t>
      </w:r>
      <w:r w:rsidRPr="002E6616">
        <w:rPr>
          <w:rFonts w:eastAsia="文鼎中黑"/>
        </w:rPr>
        <w:t>特定值</w:t>
      </w:r>
    </w:p>
    <w:p w:rsidR="00D16120" w:rsidRPr="002E6616" w:rsidRDefault="005E59E0" w:rsidP="00C62D81">
      <w:pPr>
        <w:pStyle w:val="BulletedList1"/>
        <w:rPr>
          <w:rFonts w:eastAsia="文鼎中黑"/>
        </w:rPr>
      </w:pPr>
      <w:r w:rsidRPr="002E6616">
        <w:rPr>
          <w:rFonts w:eastAsia="文鼎中黑"/>
        </w:rPr>
        <w:t xml:space="preserve">HKEY_LOCAL_MACHINE\SOFTWARE\Microsoft\Windows NT\CurrentVersion\SoftwareProtectionPlatform\AppID\KeyManagementServiceName REG_SZ </w:t>
      </w:r>
      <w:r w:rsidRPr="002E6616">
        <w:rPr>
          <w:rFonts w:eastAsia="文鼎中黑"/>
        </w:rPr>
        <w:t>登錄值中的</w:t>
      </w:r>
      <w:r w:rsidRPr="002E6616">
        <w:rPr>
          <w:rFonts w:eastAsia="文鼎中黑"/>
        </w:rPr>
        <w:t xml:space="preserve"> AppID </w:t>
      </w:r>
      <w:r w:rsidRPr="002E6616">
        <w:rPr>
          <w:rFonts w:eastAsia="文鼎中黑"/>
        </w:rPr>
        <w:t>特定值</w:t>
      </w:r>
    </w:p>
    <w:p w:rsidR="00153D6D" w:rsidRPr="002E6616" w:rsidRDefault="00153D6D" w:rsidP="00C62D81">
      <w:pPr>
        <w:pStyle w:val="BulletedList1"/>
        <w:rPr>
          <w:rFonts w:eastAsia="文鼎中黑"/>
        </w:rPr>
      </w:pPr>
      <w:r w:rsidRPr="002E6616">
        <w:rPr>
          <w:rFonts w:eastAsia="文鼎中黑"/>
        </w:rPr>
        <w:t xml:space="preserve">HKEY_LOCAL_MACHINE\SOFTWARE\Microsoft\Windows NT\CurrentVersion\SoftwareProtectionPlatform\KeyManagementServiceName REG_SZ </w:t>
      </w:r>
      <w:r w:rsidRPr="002E6616">
        <w:rPr>
          <w:rFonts w:eastAsia="文鼎中黑"/>
        </w:rPr>
        <w:t>登錄值中的全域值</w:t>
      </w:r>
    </w:p>
    <w:p w:rsidR="00D16120" w:rsidRPr="002E6616" w:rsidRDefault="00666988" w:rsidP="00C62D81">
      <w:pPr>
        <w:pStyle w:val="BulletedList1"/>
        <w:rPr>
          <w:rFonts w:eastAsia="文鼎中黑"/>
          <w:lang w:eastAsia="zh-TW"/>
        </w:rPr>
      </w:pPr>
      <w:r w:rsidRPr="002E6616">
        <w:rPr>
          <w:rFonts w:eastAsia="文鼎中黑"/>
          <w:lang w:eastAsia="zh-TW"/>
        </w:rPr>
        <w:t xml:space="preserve">SKU </w:t>
      </w:r>
      <w:r w:rsidRPr="002E6616">
        <w:rPr>
          <w:rFonts w:eastAsia="文鼎中黑"/>
          <w:lang w:eastAsia="zh-TW"/>
        </w:rPr>
        <w:t>特定快取的</w:t>
      </w:r>
      <w:r w:rsidRPr="002E6616">
        <w:rPr>
          <w:rFonts w:eastAsia="文鼎中黑"/>
          <w:lang w:eastAsia="zh-TW"/>
        </w:rPr>
        <w:t xml:space="preserve"> KMS </w:t>
      </w:r>
      <w:r w:rsidRPr="002E6616">
        <w:rPr>
          <w:rFonts w:eastAsia="文鼎中黑"/>
          <w:lang w:eastAsia="zh-TW"/>
        </w:rPr>
        <w:t>主機（這是上次</w:t>
      </w:r>
      <w:r w:rsidRPr="002E6616">
        <w:rPr>
          <w:rFonts w:eastAsia="文鼎中黑"/>
          <w:lang w:eastAsia="zh-TW"/>
        </w:rPr>
        <w:t xml:space="preserve"> KMS </w:t>
      </w:r>
      <w:r w:rsidRPr="002E6616">
        <w:rPr>
          <w:rFonts w:eastAsia="文鼎中黑"/>
          <w:lang w:eastAsia="zh-TW"/>
        </w:rPr>
        <w:t>成功啟用時所使用的主機的快取身分識別）。</w:t>
      </w:r>
    </w:p>
    <w:p w:rsidR="00101AD4" w:rsidRPr="002E6616" w:rsidRDefault="00666988" w:rsidP="00C62D81">
      <w:pPr>
        <w:pStyle w:val="BulletedList1"/>
        <w:rPr>
          <w:rFonts w:eastAsia="文鼎中黑"/>
          <w:lang w:eastAsia="zh-TW"/>
        </w:rPr>
      </w:pPr>
      <w:r w:rsidRPr="002E6616">
        <w:rPr>
          <w:rFonts w:eastAsia="文鼎中黑"/>
          <w:lang w:eastAsia="zh-TW"/>
        </w:rPr>
        <w:t xml:space="preserve">DNS </w:t>
      </w:r>
      <w:r w:rsidRPr="002E6616">
        <w:rPr>
          <w:rFonts w:eastAsia="文鼎中黑"/>
          <w:lang w:eastAsia="zh-TW"/>
        </w:rPr>
        <w:t>自動探索（採用</w:t>
      </w:r>
      <w:r w:rsidRPr="002E6616">
        <w:rPr>
          <w:rStyle w:val="Strong"/>
          <w:rFonts w:eastAsia="文鼎中黑"/>
          <w:lang w:eastAsia="zh-TW"/>
        </w:rPr>
        <w:t>權數</w:t>
      </w:r>
      <w:r w:rsidRPr="002E6616">
        <w:rPr>
          <w:rFonts w:eastAsia="文鼎中黑"/>
          <w:lang w:eastAsia="zh-TW"/>
        </w:rPr>
        <w:t>和</w:t>
      </w:r>
      <w:r w:rsidRPr="002E6616">
        <w:rPr>
          <w:rStyle w:val="Strong"/>
          <w:rFonts w:eastAsia="文鼎中黑"/>
          <w:lang w:eastAsia="zh-TW"/>
        </w:rPr>
        <w:t>優先順序</w:t>
      </w:r>
      <w:r w:rsidRPr="002E6616">
        <w:rPr>
          <w:rFonts w:eastAsia="文鼎中黑"/>
          <w:lang w:eastAsia="zh-TW"/>
        </w:rPr>
        <w:t>）</w:t>
      </w:r>
    </w:p>
    <w:p w:rsidR="00342046" w:rsidRPr="002E6616" w:rsidRDefault="0045319D">
      <w:pPr>
        <w:pStyle w:val="Norm"/>
        <w:rPr>
          <w:rFonts w:eastAsia="文鼎中黑"/>
          <w:lang w:eastAsia="zh-TW"/>
        </w:rPr>
      </w:pPr>
      <w:r w:rsidRPr="002E6616">
        <w:rPr>
          <w:rFonts w:eastAsia="文鼎中黑"/>
          <w:lang w:eastAsia="zh-TW"/>
        </w:rPr>
        <w:t>如果快取的</w:t>
      </w:r>
      <w:r w:rsidRPr="002E6616">
        <w:rPr>
          <w:rFonts w:eastAsia="文鼎中黑"/>
          <w:lang w:eastAsia="zh-TW"/>
        </w:rPr>
        <w:t xml:space="preserve"> KMS </w:t>
      </w:r>
      <w:r w:rsidRPr="002E6616">
        <w:rPr>
          <w:rFonts w:eastAsia="文鼎中黑"/>
          <w:lang w:eastAsia="zh-TW"/>
        </w:rPr>
        <w:t>沒有回應，則執行探索。</w:t>
      </w:r>
    </w:p>
    <w:p w:rsidR="00D16120" w:rsidRPr="002E6616" w:rsidRDefault="00B07399">
      <w:pPr>
        <w:pStyle w:val="Heading1"/>
        <w:rPr>
          <w:rFonts w:eastAsia="文鼎中黑"/>
          <w:lang w:eastAsia="zh-TW"/>
        </w:rPr>
      </w:pPr>
      <w:bookmarkStart w:id="23" w:name="_Toc231805858"/>
      <w:bookmarkStart w:id="24" w:name="_Toc534493630"/>
      <w:r w:rsidRPr="002E6616">
        <w:rPr>
          <w:rFonts w:eastAsia="文鼎中黑"/>
          <w:lang w:eastAsia="zh-TW"/>
        </w:rPr>
        <w:lastRenderedPageBreak/>
        <w:t>啟用實例</w:t>
      </w:r>
      <w:bookmarkEnd w:id="23"/>
      <w:bookmarkEnd w:id="24"/>
    </w:p>
    <w:p w:rsidR="00CB535F" w:rsidRPr="002E6616" w:rsidRDefault="00CB535F" w:rsidP="003F7DDE">
      <w:pPr>
        <w:pStyle w:val="Norm"/>
        <w:rPr>
          <w:rFonts w:eastAsia="文鼎中黑"/>
          <w:lang w:eastAsia="zh-TW"/>
        </w:rPr>
      </w:pPr>
      <w:r w:rsidRPr="002E6616">
        <w:rPr>
          <w:rFonts w:eastAsia="文鼎中黑"/>
          <w:lang w:eastAsia="zh-TW"/>
        </w:rPr>
        <w:t>以下各節描述</w:t>
      </w:r>
      <w:r w:rsidRPr="002E6616">
        <w:rPr>
          <w:rFonts w:eastAsia="文鼎中黑"/>
          <w:lang w:eastAsia="zh-TW"/>
        </w:rPr>
        <w:t xml:space="preserve"> KMS </w:t>
      </w:r>
      <w:r w:rsidRPr="002E6616">
        <w:rPr>
          <w:rFonts w:eastAsia="文鼎中黑"/>
          <w:lang w:eastAsia="zh-TW"/>
        </w:rPr>
        <w:t>和</w:t>
      </w:r>
      <w:r w:rsidRPr="002E6616">
        <w:rPr>
          <w:rFonts w:eastAsia="文鼎中黑"/>
          <w:lang w:eastAsia="zh-TW"/>
        </w:rPr>
        <w:t xml:space="preserve"> MAK </w:t>
      </w:r>
      <w:r w:rsidRPr="002E6616">
        <w:rPr>
          <w:rFonts w:eastAsia="文鼎中黑"/>
          <w:lang w:eastAsia="zh-TW"/>
        </w:rPr>
        <w:t>啟用的主要案例。</w:t>
      </w:r>
    </w:p>
    <w:p w:rsidR="00D16120" w:rsidRPr="002E6616" w:rsidRDefault="004900F6">
      <w:pPr>
        <w:pStyle w:val="Heading2"/>
        <w:rPr>
          <w:rFonts w:eastAsia="文鼎中黑"/>
          <w:lang w:eastAsia="zh-TW"/>
        </w:rPr>
      </w:pPr>
      <w:bookmarkStart w:id="25" w:name="_Toc231805859"/>
      <w:bookmarkStart w:id="26" w:name="_Toc534493631"/>
      <w:r w:rsidRPr="002E6616">
        <w:rPr>
          <w:rFonts w:eastAsia="文鼎中黑"/>
          <w:lang w:eastAsia="zh-TW"/>
        </w:rPr>
        <w:t xml:space="preserve">KMS </w:t>
      </w:r>
      <w:r w:rsidRPr="002E6616">
        <w:rPr>
          <w:rFonts w:eastAsia="文鼎中黑"/>
          <w:lang w:eastAsia="zh-TW"/>
        </w:rPr>
        <w:t>案例</w:t>
      </w:r>
      <w:bookmarkEnd w:id="25"/>
      <w:bookmarkEnd w:id="26"/>
    </w:p>
    <w:p w:rsidR="00673068" w:rsidRPr="002E6616" w:rsidRDefault="005D4EBA" w:rsidP="003F7DDE">
      <w:pPr>
        <w:pStyle w:val="Norm"/>
        <w:rPr>
          <w:rFonts w:eastAsia="文鼎中黑"/>
        </w:rPr>
      </w:pPr>
      <w:r w:rsidRPr="002E6616">
        <w:rPr>
          <w:rFonts w:eastAsia="文鼎中黑"/>
          <w:lang w:eastAsia="zh-TW"/>
        </w:rPr>
        <w:t xml:space="preserve">KMS </w:t>
      </w:r>
      <w:r w:rsidRPr="002E6616">
        <w:rPr>
          <w:rFonts w:eastAsia="文鼎中黑"/>
          <w:lang w:eastAsia="zh-TW"/>
        </w:rPr>
        <w:t>可以支援簡單、單一網站的網路及全域網路。</w:t>
      </w:r>
      <w:r w:rsidRPr="002E6616">
        <w:rPr>
          <w:rFonts w:eastAsia="文鼎中黑"/>
        </w:rPr>
        <w:t>下列案例顯示：</w:t>
      </w:r>
    </w:p>
    <w:p w:rsidR="00673068" w:rsidRPr="002E6616" w:rsidRDefault="00673068" w:rsidP="00A56B7A">
      <w:pPr>
        <w:pStyle w:val="BulletedList1"/>
        <w:rPr>
          <w:rFonts w:eastAsia="文鼎中黑"/>
        </w:rPr>
      </w:pPr>
      <w:r w:rsidRPr="002E6616">
        <w:rPr>
          <w:rFonts w:eastAsia="文鼎中黑"/>
        </w:rPr>
        <w:t xml:space="preserve">KMS </w:t>
      </w:r>
      <w:r w:rsidRPr="002E6616">
        <w:rPr>
          <w:rFonts w:eastAsia="文鼎中黑"/>
        </w:rPr>
        <w:t>的預設實作。</w:t>
      </w:r>
    </w:p>
    <w:p w:rsidR="001F5950" w:rsidRPr="001F5950" w:rsidRDefault="00673068" w:rsidP="004B2334">
      <w:pPr>
        <w:pStyle w:val="BulletedList1"/>
        <w:rPr>
          <w:rFonts w:eastAsia="文鼎中黑"/>
          <w:lang w:eastAsia="zh-TW"/>
        </w:rPr>
      </w:pPr>
      <w:r w:rsidRPr="002E6616">
        <w:rPr>
          <w:rFonts w:eastAsia="文鼎中黑"/>
          <w:lang w:eastAsia="zh-TW"/>
        </w:rPr>
        <w:t>此實作擴充來支援全域網路。</w:t>
      </w:r>
      <w:bookmarkStart w:id="27" w:name="_Toc231805860"/>
      <w:bookmarkStart w:id="28" w:name="_Toc534493632"/>
    </w:p>
    <w:p w:rsidR="00E66E4D" w:rsidRPr="001F5950" w:rsidRDefault="00E66E4D" w:rsidP="001F5950">
      <w:pPr>
        <w:pStyle w:val="Heading3"/>
        <w:rPr>
          <w:lang w:eastAsia="zh-TW"/>
        </w:rPr>
      </w:pPr>
      <w:r w:rsidRPr="001F5950">
        <w:rPr>
          <w:lang w:eastAsia="zh-TW"/>
        </w:rPr>
        <w:t>單一網站網路的預設</w:t>
      </w:r>
      <w:r w:rsidRPr="001F5950">
        <w:rPr>
          <w:lang w:eastAsia="zh-TW"/>
        </w:rPr>
        <w:t xml:space="preserve"> KMS </w:t>
      </w:r>
      <w:r w:rsidRPr="001F5950">
        <w:rPr>
          <w:lang w:eastAsia="zh-TW"/>
        </w:rPr>
        <w:t>實作</w:t>
      </w:r>
      <w:bookmarkEnd w:id="27"/>
      <w:bookmarkEnd w:id="28"/>
    </w:p>
    <w:p w:rsidR="00101AD4" w:rsidRPr="002E6616" w:rsidRDefault="00BC0839" w:rsidP="003F7DDE">
      <w:pPr>
        <w:pStyle w:val="Norm"/>
        <w:rPr>
          <w:rFonts w:eastAsia="文鼎中黑"/>
          <w:lang w:eastAsia="zh-TW"/>
        </w:rPr>
      </w:pPr>
      <w:bookmarkStart w:id="29" w:name="_Toc231805861"/>
      <w:bookmarkEnd w:id="29"/>
      <w:r w:rsidRPr="002E6616">
        <w:rPr>
          <w:rFonts w:eastAsia="文鼎中黑"/>
        </w:rPr>
        <w:t xml:space="preserve">Contoso </w:t>
      </w:r>
      <w:r w:rsidRPr="002E6616">
        <w:rPr>
          <w:rFonts w:eastAsia="文鼎中黑"/>
        </w:rPr>
        <w:t>具有</w:t>
      </w:r>
      <w:r w:rsidRPr="002E6616">
        <w:rPr>
          <w:rFonts w:eastAsia="文鼎中黑"/>
        </w:rPr>
        <w:t xml:space="preserve"> 100 </w:t>
      </w:r>
      <w:r w:rsidRPr="002E6616">
        <w:rPr>
          <w:rFonts w:eastAsia="文鼎中黑"/>
        </w:rPr>
        <w:t>個</w:t>
      </w:r>
      <w:r w:rsidRPr="002E6616">
        <w:rPr>
          <w:rFonts w:eastAsia="文鼎中黑"/>
        </w:rPr>
        <w:t xml:space="preserve"> Windows 7 </w:t>
      </w:r>
      <w:r w:rsidRPr="002E6616">
        <w:rPr>
          <w:rFonts w:eastAsia="文鼎中黑"/>
        </w:rPr>
        <w:t>企業版用戶端，也具有一組混合著</w:t>
      </w:r>
      <w:r w:rsidRPr="002E6616">
        <w:rPr>
          <w:rFonts w:eastAsia="文鼎中黑"/>
        </w:rPr>
        <w:t xml:space="preserve"> Windows Vista</w:t>
      </w:r>
      <w:r w:rsidRPr="002E6616">
        <w:rPr>
          <w:rFonts w:eastAsia="文鼎中黑"/>
        </w:rPr>
        <w:t>、</w:t>
      </w:r>
      <w:r w:rsidRPr="002E6616">
        <w:rPr>
          <w:rFonts w:eastAsia="文鼎中黑"/>
        </w:rPr>
        <w:t xml:space="preserve">Windows Server 2008 </w:t>
      </w:r>
      <w:r w:rsidRPr="002E6616">
        <w:rPr>
          <w:rFonts w:eastAsia="文鼎中黑"/>
        </w:rPr>
        <w:t>和</w:t>
      </w:r>
      <w:r w:rsidRPr="002E6616">
        <w:rPr>
          <w:rFonts w:eastAsia="文鼎中黑"/>
        </w:rPr>
        <w:t xml:space="preserve"> Windows Server 2008 R2 </w:t>
      </w:r>
      <w:r w:rsidRPr="002E6616">
        <w:rPr>
          <w:rFonts w:eastAsia="文鼎中黑"/>
        </w:rPr>
        <w:t>的系統。如「圖</w:t>
      </w:r>
      <w:r w:rsidRPr="002E6616">
        <w:rPr>
          <w:rFonts w:eastAsia="文鼎中黑"/>
        </w:rPr>
        <w:t xml:space="preserve"> 1</w:t>
      </w:r>
      <w:r w:rsidRPr="002E6616">
        <w:rPr>
          <w:rFonts w:eastAsia="文鼎中黑"/>
        </w:rPr>
        <w:t>」所示，</w:t>
      </w:r>
      <w:r w:rsidRPr="002E6616">
        <w:rPr>
          <w:rFonts w:eastAsia="文鼎中黑"/>
        </w:rPr>
        <w:t xml:space="preserve">Contoso </w:t>
      </w:r>
      <w:r w:rsidRPr="002E6616">
        <w:rPr>
          <w:rFonts w:eastAsia="文鼎中黑"/>
        </w:rPr>
        <w:t>採用單層網域</w:t>
      </w:r>
      <w:r w:rsidRPr="002E6616">
        <w:rPr>
          <w:rFonts w:eastAsia="文鼎中黑"/>
        </w:rPr>
        <w:t xml:space="preserve"> (Contoso.com)</w:t>
      </w:r>
      <w:r w:rsidRPr="002E6616">
        <w:rPr>
          <w:rFonts w:eastAsia="文鼎中黑"/>
        </w:rPr>
        <w:t>。</w:t>
      </w:r>
      <w:r w:rsidRPr="002E6616">
        <w:rPr>
          <w:rFonts w:eastAsia="文鼎中黑"/>
          <w:lang w:eastAsia="zh-TW"/>
        </w:rPr>
        <w:t xml:space="preserve">DNS </w:t>
      </w:r>
      <w:r w:rsidRPr="002E6616">
        <w:rPr>
          <w:rFonts w:eastAsia="文鼎中黑"/>
          <w:lang w:eastAsia="zh-TW"/>
        </w:rPr>
        <w:t>伺服器以預設設定執行</w:t>
      </w:r>
      <w:r w:rsidRPr="002E6616">
        <w:rPr>
          <w:rFonts w:eastAsia="文鼎中黑"/>
          <w:lang w:eastAsia="zh-TW"/>
        </w:rPr>
        <w:t xml:space="preserve"> Microsoft DNS</w:t>
      </w:r>
      <w:r w:rsidRPr="002E6616">
        <w:rPr>
          <w:rFonts w:eastAsia="文鼎中黑"/>
          <w:lang w:eastAsia="zh-TW"/>
        </w:rPr>
        <w:t>。此設定支援動態</w:t>
      </w:r>
      <w:r w:rsidRPr="002E6616">
        <w:rPr>
          <w:rFonts w:eastAsia="文鼎中黑"/>
          <w:lang w:eastAsia="zh-TW"/>
        </w:rPr>
        <w:t xml:space="preserve"> DNS </w:t>
      </w:r>
      <w:r w:rsidRPr="002E6616">
        <w:rPr>
          <w:rFonts w:eastAsia="文鼎中黑"/>
          <w:lang w:eastAsia="zh-TW"/>
        </w:rPr>
        <w:t>登錄和</w:t>
      </w:r>
      <w:r w:rsidRPr="002E6616">
        <w:rPr>
          <w:rFonts w:eastAsia="文鼎中黑"/>
          <w:lang w:eastAsia="zh-TW"/>
        </w:rPr>
        <w:t xml:space="preserve"> DNS </w:t>
      </w:r>
      <w:r w:rsidRPr="002E6616">
        <w:rPr>
          <w:rFonts w:eastAsia="文鼎中黑"/>
          <w:lang w:eastAsia="zh-TW"/>
        </w:rPr>
        <w:t>記錄清除，以移除過期的記錄。</w:t>
      </w:r>
    </w:p>
    <w:p w:rsidR="00101AD4" w:rsidRPr="002E6616" w:rsidRDefault="00B068BC" w:rsidP="00A56B7A">
      <w:pPr>
        <w:pStyle w:val="Figure"/>
        <w:rPr>
          <w:rFonts w:eastAsia="文鼎中黑"/>
        </w:rPr>
      </w:pPr>
      <w:r w:rsidRPr="002E6616">
        <w:rPr>
          <w:rFonts w:eastAsia="文鼎中黑"/>
        </w:rPr>
        <w:object w:dxaOrig="9648" w:dyaOrig="50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44.55pt" o:ole="">
            <v:imagedata r:id="rId32" o:title=""/>
          </v:shape>
          <o:OLEObject Type="Embed" ProgID="Visio.Drawing.11" ShapeID="_x0000_i1025" DrawAspect="Content" ObjectID="_1310822965" r:id="rId33"/>
        </w:object>
      </w:r>
    </w:p>
    <w:p w:rsidR="00A56B7A" w:rsidRPr="002E6616" w:rsidRDefault="00EB1A21" w:rsidP="00A56B7A">
      <w:pPr>
        <w:pStyle w:val="Label"/>
        <w:rPr>
          <w:rFonts w:eastAsia="文鼎中黑"/>
          <w:lang w:eastAsia="zh-TW"/>
        </w:rPr>
      </w:pPr>
      <w:r w:rsidRPr="002E6616">
        <w:rPr>
          <w:rFonts w:eastAsia="文鼎中黑"/>
          <w:lang w:eastAsia="zh-TW"/>
        </w:rPr>
        <w:t>圖</w:t>
      </w:r>
      <w:r w:rsidRPr="002E6616">
        <w:rPr>
          <w:rFonts w:eastAsia="文鼎中黑"/>
          <w:lang w:eastAsia="zh-TW"/>
        </w:rPr>
        <w:t xml:space="preserve"> 1. </w:t>
      </w:r>
      <w:r w:rsidRPr="002E6616">
        <w:rPr>
          <w:rFonts w:eastAsia="文鼎中黑"/>
          <w:lang w:eastAsia="zh-TW"/>
        </w:rPr>
        <w:t>單一網站網路的預設</w:t>
      </w:r>
      <w:r w:rsidRPr="002E6616">
        <w:rPr>
          <w:rFonts w:eastAsia="文鼎中黑"/>
          <w:lang w:eastAsia="zh-TW"/>
        </w:rPr>
        <w:t xml:space="preserve"> KMS </w:t>
      </w:r>
      <w:r w:rsidRPr="002E6616">
        <w:rPr>
          <w:rFonts w:eastAsia="文鼎中黑"/>
          <w:lang w:eastAsia="zh-TW"/>
        </w:rPr>
        <w:t>實作</w:t>
      </w:r>
    </w:p>
    <w:p w:rsidR="00EB1A21" w:rsidRPr="009C313E" w:rsidRDefault="00BC0839" w:rsidP="008C6BA6">
      <w:pPr>
        <w:pStyle w:val="Norm"/>
        <w:pageBreakBefore/>
        <w:jc w:val="both"/>
        <w:rPr>
          <w:rFonts w:eastAsia="文鼎中黑"/>
          <w:spacing w:val="-4"/>
          <w:lang w:eastAsia="zh-TW"/>
        </w:rPr>
      </w:pPr>
      <w:r w:rsidRPr="009C313E">
        <w:rPr>
          <w:rFonts w:eastAsia="文鼎中黑"/>
          <w:spacing w:val="-4"/>
          <w:lang w:eastAsia="zh-TW"/>
        </w:rPr>
        <w:lastRenderedPageBreak/>
        <w:t xml:space="preserve">Contoso </w:t>
      </w:r>
      <w:r w:rsidRPr="009C313E">
        <w:rPr>
          <w:rFonts w:eastAsia="文鼎中黑"/>
          <w:spacing w:val="-4"/>
          <w:lang w:eastAsia="zh-TW"/>
        </w:rPr>
        <w:t>購買一份提供</w:t>
      </w:r>
      <w:r w:rsidRPr="009C313E">
        <w:rPr>
          <w:rFonts w:eastAsia="文鼎中黑"/>
          <w:spacing w:val="-4"/>
          <w:lang w:eastAsia="zh-TW"/>
        </w:rPr>
        <w:t xml:space="preserve"> KMS B </w:t>
      </w:r>
      <w:r w:rsidRPr="009C313E">
        <w:rPr>
          <w:rFonts w:eastAsia="文鼎中黑"/>
          <w:spacing w:val="-4"/>
          <w:lang w:eastAsia="zh-TW"/>
        </w:rPr>
        <w:t>金鑰的授權合約，此金鑰可以啟用其所有系統。資訊技術</w:t>
      </w:r>
      <w:r w:rsidRPr="009C313E">
        <w:rPr>
          <w:rFonts w:eastAsia="文鼎中黑"/>
          <w:spacing w:val="-4"/>
          <w:lang w:eastAsia="zh-TW"/>
        </w:rPr>
        <w:t xml:space="preserve"> (IT) </w:t>
      </w:r>
      <w:r w:rsidRPr="009C313E">
        <w:rPr>
          <w:rFonts w:eastAsia="文鼎中黑"/>
          <w:spacing w:val="-4"/>
          <w:lang w:eastAsia="zh-TW"/>
        </w:rPr>
        <w:t>系統管理員在升級的命令提示字元下執行下列命令，將</w:t>
      </w:r>
      <w:r w:rsidRPr="009C313E">
        <w:rPr>
          <w:rFonts w:eastAsia="文鼎中黑"/>
          <w:spacing w:val="-4"/>
          <w:lang w:eastAsia="zh-TW"/>
        </w:rPr>
        <w:t xml:space="preserve"> Contoso </w:t>
      </w:r>
      <w:r w:rsidRPr="009C313E">
        <w:rPr>
          <w:rFonts w:eastAsia="文鼎中黑"/>
          <w:spacing w:val="-4"/>
          <w:lang w:eastAsia="zh-TW"/>
        </w:rPr>
        <w:t>的</w:t>
      </w:r>
      <w:r w:rsidRPr="009C313E">
        <w:rPr>
          <w:rFonts w:eastAsia="文鼎中黑"/>
          <w:spacing w:val="-4"/>
          <w:lang w:eastAsia="zh-TW"/>
        </w:rPr>
        <w:t xml:space="preserve"> KMS </w:t>
      </w:r>
      <w:r w:rsidRPr="009C313E">
        <w:rPr>
          <w:rFonts w:eastAsia="文鼎中黑"/>
          <w:spacing w:val="-4"/>
          <w:lang w:eastAsia="zh-TW"/>
        </w:rPr>
        <w:t>主機金鑰</w:t>
      </w:r>
      <w:r w:rsidRPr="009C313E">
        <w:rPr>
          <w:rFonts w:eastAsia="文鼎中黑"/>
          <w:spacing w:val="-4"/>
          <w:lang w:eastAsia="zh-TW"/>
        </w:rPr>
        <w:t xml:space="preserve"> (CSVLK) </w:t>
      </w:r>
      <w:r w:rsidRPr="009C313E">
        <w:rPr>
          <w:rFonts w:eastAsia="文鼎中黑"/>
          <w:spacing w:val="-4"/>
          <w:lang w:eastAsia="zh-TW"/>
        </w:rPr>
        <w:t>安裝在兩部執行</w:t>
      </w:r>
      <w:r w:rsidRPr="009C313E">
        <w:rPr>
          <w:rFonts w:eastAsia="文鼎中黑"/>
          <w:spacing w:val="-4"/>
          <w:lang w:eastAsia="zh-TW"/>
        </w:rPr>
        <w:t xml:space="preserve"> Windows Server 2008 R2 </w:t>
      </w:r>
      <w:r w:rsidRPr="009C313E">
        <w:rPr>
          <w:rFonts w:eastAsia="文鼎中黑"/>
          <w:spacing w:val="-4"/>
          <w:lang w:eastAsia="zh-TW"/>
        </w:rPr>
        <w:t>的</w:t>
      </w:r>
      <w:r w:rsidRPr="009C313E">
        <w:rPr>
          <w:rFonts w:eastAsia="文鼎中黑"/>
          <w:spacing w:val="-4"/>
          <w:lang w:eastAsia="zh-TW"/>
        </w:rPr>
        <w:t xml:space="preserve"> KMS </w:t>
      </w:r>
      <w:r w:rsidRPr="009C313E">
        <w:rPr>
          <w:rFonts w:eastAsia="文鼎中黑"/>
          <w:spacing w:val="-4"/>
          <w:lang w:eastAsia="zh-TW"/>
        </w:rPr>
        <w:t>主機上：</w:t>
      </w:r>
    </w:p>
    <w:p w:rsidR="00101AD4" w:rsidRPr="002E6616" w:rsidRDefault="00666988" w:rsidP="00EB1A21">
      <w:pPr>
        <w:pStyle w:val="Code"/>
        <w:rPr>
          <w:rFonts w:ascii="Verdana" w:eastAsia="文鼎中黑" w:hAnsi="Verdana"/>
          <w:lang w:eastAsia="zh-TW"/>
        </w:rPr>
      </w:pPr>
      <w:r w:rsidRPr="00FA3159">
        <w:rPr>
          <w:rFonts w:eastAsia="文鼎中黑" w:cs="Courier New"/>
          <w:lang w:eastAsia="zh-TW"/>
        </w:rPr>
        <w:t>Slmgr.vbs /ipk &lt;KMS</w:t>
      </w:r>
      <w:r w:rsidRPr="002E6616">
        <w:rPr>
          <w:rFonts w:ascii="Verdana" w:eastAsia="文鼎中黑" w:hAnsi="Verdana"/>
          <w:lang w:eastAsia="zh-TW"/>
        </w:rPr>
        <w:t xml:space="preserve"> </w:t>
      </w:r>
      <w:r w:rsidRPr="00FA3159">
        <w:rPr>
          <w:rFonts w:ascii="PMingLiU" w:eastAsia="PMingLiU" w:hAnsi="PMingLiU"/>
          <w:lang w:eastAsia="zh-TW"/>
        </w:rPr>
        <w:t>主機金鑰</w:t>
      </w:r>
      <w:r w:rsidRPr="00FA3159">
        <w:rPr>
          <w:rFonts w:eastAsia="文鼎中黑" w:cs="Courier New"/>
          <w:lang w:eastAsia="zh-TW"/>
        </w:rPr>
        <w:t>&gt;</w:t>
      </w:r>
    </w:p>
    <w:p w:rsidR="00EB1A21" w:rsidRPr="002E6616" w:rsidRDefault="00EB1A21" w:rsidP="00EB1A21">
      <w:pPr>
        <w:pStyle w:val="Code"/>
        <w:rPr>
          <w:rFonts w:ascii="Verdana" w:eastAsia="文鼎中黑" w:hAnsi="Verdana"/>
          <w:lang w:eastAsia="zh-TW"/>
        </w:rPr>
      </w:pPr>
    </w:p>
    <w:p w:rsidR="00101AD4" w:rsidRPr="00110DD1" w:rsidRDefault="00124BD6" w:rsidP="003F7DDE">
      <w:pPr>
        <w:pStyle w:val="Norm"/>
        <w:rPr>
          <w:rFonts w:eastAsia="文鼎中黑"/>
          <w:spacing w:val="-4"/>
          <w:lang w:eastAsia="zh-TW"/>
        </w:rPr>
      </w:pPr>
      <w:r w:rsidRPr="00110DD1">
        <w:rPr>
          <w:rFonts w:eastAsia="文鼎中黑"/>
          <w:spacing w:val="-4"/>
        </w:rPr>
        <w:t>接著，</w:t>
      </w:r>
      <w:r w:rsidRPr="00110DD1">
        <w:rPr>
          <w:rFonts w:eastAsia="文鼎中黑"/>
          <w:spacing w:val="-4"/>
        </w:rPr>
        <w:t xml:space="preserve">IT </w:t>
      </w:r>
      <w:r w:rsidRPr="00110DD1">
        <w:rPr>
          <w:rFonts w:eastAsia="文鼎中黑"/>
          <w:spacing w:val="-4"/>
        </w:rPr>
        <w:t>系統管理員在</w:t>
      </w:r>
      <w:r w:rsidRPr="00110DD1">
        <w:rPr>
          <w:rFonts w:eastAsia="文鼎中黑"/>
          <w:spacing w:val="-4"/>
        </w:rPr>
        <w:t xml:space="preserve"> Active Directory</w:t>
      </w:r>
      <w:r w:rsidRPr="00CA281D">
        <w:rPr>
          <w:rFonts w:eastAsia="文鼎中黑"/>
          <w:spacing w:val="-4"/>
          <w:vertAlign w:val="superscript"/>
        </w:rPr>
        <w:t>®</w:t>
      </w:r>
      <w:r w:rsidRPr="00110DD1">
        <w:rPr>
          <w:rFonts w:eastAsia="文鼎中黑"/>
          <w:spacing w:val="-4"/>
        </w:rPr>
        <w:t xml:space="preserve"> </w:t>
      </w:r>
      <w:r w:rsidRPr="00110DD1">
        <w:rPr>
          <w:rFonts w:eastAsia="文鼎中黑"/>
          <w:spacing w:val="-4"/>
        </w:rPr>
        <w:t>網域服務</w:t>
      </w:r>
      <w:r w:rsidRPr="00110DD1">
        <w:rPr>
          <w:rFonts w:eastAsia="文鼎中黑"/>
          <w:spacing w:val="-4"/>
        </w:rPr>
        <w:t xml:space="preserve"> (AD DS) </w:t>
      </w:r>
      <w:r w:rsidRPr="00110DD1">
        <w:rPr>
          <w:rFonts w:eastAsia="文鼎中黑"/>
          <w:spacing w:val="-4"/>
        </w:rPr>
        <w:t>中建立一個名稱為</w:t>
      </w:r>
      <w:r w:rsidR="00535073" w:rsidRPr="00535073">
        <w:rPr>
          <w:rFonts w:eastAsia="文鼎中黑"/>
          <w:i/>
          <w:spacing w:val="-4"/>
        </w:rPr>
        <w:t>KMS_</w:t>
      </w:r>
      <w:r w:rsidR="00535073" w:rsidRPr="00535073">
        <w:rPr>
          <w:rFonts w:eastAsia="文鼎中黑"/>
          <w:i/>
          <w:spacing w:val="-4"/>
        </w:rPr>
        <w:t>主機</w:t>
      </w:r>
      <w:r w:rsidR="003F5BB8" w:rsidRPr="00DD540C">
        <w:rPr>
          <w:rFonts w:eastAsiaTheme="minorEastAsia"/>
          <w:i/>
          <w:spacing w:val="-4"/>
          <w:lang w:eastAsia="zh-CN"/>
        </w:rPr>
        <w:t xml:space="preserve"> </w:t>
      </w:r>
      <w:r w:rsidR="00535073" w:rsidRPr="00535073">
        <w:rPr>
          <w:rFonts w:eastAsia="文鼎中黑"/>
          <w:spacing w:val="-4"/>
        </w:rPr>
        <w:t>的安全性群組</w:t>
      </w:r>
      <w:r w:rsidRPr="00110DD1">
        <w:rPr>
          <w:rFonts w:eastAsia="文鼎中黑"/>
          <w:spacing w:val="-4"/>
        </w:rPr>
        <w:t>。</w:t>
      </w:r>
      <w:r w:rsidRPr="00110DD1">
        <w:rPr>
          <w:rFonts w:eastAsia="文鼎中黑"/>
          <w:spacing w:val="-4"/>
          <w:lang w:eastAsia="zh-TW"/>
        </w:rPr>
        <w:t>系統管理員將伺服器</w:t>
      </w:r>
      <w:r w:rsidRPr="00110DD1">
        <w:rPr>
          <w:rFonts w:eastAsia="文鼎中黑"/>
          <w:spacing w:val="-4"/>
          <w:lang w:eastAsia="zh-TW"/>
        </w:rPr>
        <w:t xml:space="preserve"> KMS_1 </w:t>
      </w:r>
      <w:r w:rsidRPr="00110DD1">
        <w:rPr>
          <w:rFonts w:eastAsia="文鼎中黑"/>
          <w:spacing w:val="-4"/>
          <w:lang w:eastAsia="zh-TW"/>
        </w:rPr>
        <w:t>和</w:t>
      </w:r>
      <w:r w:rsidRPr="00110DD1">
        <w:rPr>
          <w:rFonts w:eastAsia="文鼎中黑"/>
          <w:spacing w:val="-4"/>
          <w:lang w:eastAsia="zh-TW"/>
        </w:rPr>
        <w:t xml:space="preserve"> KMS_2 </w:t>
      </w:r>
      <w:r w:rsidRPr="00110DD1">
        <w:rPr>
          <w:rFonts w:eastAsia="文鼎中黑"/>
          <w:spacing w:val="-4"/>
          <w:lang w:eastAsia="zh-TW"/>
        </w:rPr>
        <w:t>新增至</w:t>
      </w:r>
      <w:r w:rsidR="00535073" w:rsidRPr="00535073">
        <w:rPr>
          <w:rFonts w:eastAsia="文鼎中黑"/>
          <w:spacing w:val="-4"/>
          <w:lang w:eastAsia="zh-TW"/>
        </w:rPr>
        <w:t>KMS_</w:t>
      </w:r>
      <w:r w:rsidR="00535073" w:rsidRPr="00535073">
        <w:rPr>
          <w:rFonts w:eastAsia="文鼎中黑"/>
          <w:spacing w:val="-4"/>
          <w:lang w:eastAsia="zh-TW"/>
        </w:rPr>
        <w:t>主機</w:t>
      </w:r>
      <w:r w:rsidRPr="00110DD1">
        <w:rPr>
          <w:rFonts w:eastAsia="文鼎中黑"/>
          <w:spacing w:val="-4"/>
          <w:lang w:eastAsia="zh-TW"/>
        </w:rPr>
        <w:t>成員資格中。</w:t>
      </w:r>
    </w:p>
    <w:p w:rsidR="007E39E3" w:rsidRPr="002E6616" w:rsidRDefault="00CA44FA" w:rsidP="003F7DDE">
      <w:pPr>
        <w:pStyle w:val="Norm"/>
        <w:rPr>
          <w:rFonts w:eastAsia="文鼎中黑"/>
          <w:lang w:eastAsia="zh-TW"/>
        </w:rPr>
      </w:pPr>
      <w:r w:rsidRPr="002E6616">
        <w:rPr>
          <w:rFonts w:eastAsia="文鼎中黑"/>
          <w:lang w:eastAsia="zh-TW"/>
        </w:rPr>
        <w:t>透過網際網路向</w:t>
      </w:r>
      <w:r w:rsidRPr="002E6616">
        <w:rPr>
          <w:rFonts w:eastAsia="文鼎中黑"/>
          <w:lang w:eastAsia="zh-TW"/>
        </w:rPr>
        <w:t xml:space="preserve"> Microsoft </w:t>
      </w:r>
      <w:r w:rsidRPr="002E6616">
        <w:rPr>
          <w:rFonts w:eastAsia="文鼎中黑"/>
          <w:lang w:eastAsia="zh-TW"/>
        </w:rPr>
        <w:t>啟用主機</w:t>
      </w:r>
      <w:r w:rsidRPr="002E6616">
        <w:rPr>
          <w:rFonts w:eastAsia="文鼎中黑"/>
          <w:lang w:eastAsia="zh-TW"/>
        </w:rPr>
        <w:t xml:space="preserve"> KMS_1</w:t>
      </w:r>
      <w:r w:rsidRPr="002E6616">
        <w:rPr>
          <w:rFonts w:eastAsia="文鼎中黑"/>
          <w:lang w:eastAsia="zh-TW"/>
        </w:rPr>
        <w:t>：</w:t>
      </w:r>
      <w:r w:rsidRPr="002E6616">
        <w:rPr>
          <w:rFonts w:eastAsia="文鼎中黑"/>
          <w:b/>
          <w:lang w:eastAsia="zh-TW"/>
        </w:rPr>
        <w:t>Slmgr.vbs /ato</w:t>
      </w:r>
      <w:r w:rsidRPr="002E6616">
        <w:rPr>
          <w:rFonts w:eastAsia="文鼎中黑"/>
          <w:lang w:eastAsia="zh-TW"/>
        </w:rPr>
        <w:t>。</w:t>
      </w:r>
      <w:r w:rsidRPr="002E6616">
        <w:rPr>
          <w:rFonts w:eastAsia="文鼎中黑"/>
          <w:lang w:eastAsia="zh-TW"/>
        </w:rPr>
        <w:t xml:space="preserve">KMS_1 </w:t>
      </w:r>
      <w:r w:rsidRPr="002E6616">
        <w:rPr>
          <w:rFonts w:eastAsia="文鼎中黑"/>
          <w:lang w:eastAsia="zh-TW"/>
        </w:rPr>
        <w:t>自動將其</w:t>
      </w:r>
      <w:r w:rsidRPr="002E6616">
        <w:rPr>
          <w:rFonts w:eastAsia="文鼎中黑"/>
          <w:lang w:eastAsia="zh-TW"/>
        </w:rPr>
        <w:t xml:space="preserve"> SRV </w:t>
      </w:r>
      <w:r w:rsidRPr="002E6616">
        <w:rPr>
          <w:rFonts w:eastAsia="文鼎中黑"/>
          <w:lang w:eastAsia="zh-TW"/>
        </w:rPr>
        <w:t>資源記錄</w:t>
      </w:r>
      <w:r w:rsidRPr="002E6616">
        <w:rPr>
          <w:rFonts w:eastAsia="文鼎中黑"/>
          <w:lang w:eastAsia="zh-TW"/>
        </w:rPr>
        <w:t xml:space="preserve"> (RR) </w:t>
      </w:r>
      <w:r w:rsidRPr="002E6616">
        <w:rPr>
          <w:rFonts w:eastAsia="文鼎中黑"/>
          <w:lang w:eastAsia="zh-TW"/>
        </w:rPr>
        <w:t>發佈至</w:t>
      </w:r>
      <w:r w:rsidRPr="002E6616">
        <w:rPr>
          <w:rFonts w:eastAsia="文鼎中黑"/>
          <w:lang w:eastAsia="zh-TW"/>
        </w:rPr>
        <w:t xml:space="preserve"> DNS</w:t>
      </w:r>
      <w:r w:rsidRPr="002E6616">
        <w:rPr>
          <w:rFonts w:eastAsia="文鼎中黑"/>
          <w:lang w:eastAsia="zh-TW"/>
        </w:rPr>
        <w:t>。</w:t>
      </w:r>
      <w:r w:rsidRPr="002E6616">
        <w:rPr>
          <w:rFonts w:eastAsia="文鼎中黑"/>
          <w:lang w:eastAsia="zh-TW"/>
        </w:rPr>
        <w:t xml:space="preserve">IT </w:t>
      </w:r>
      <w:r w:rsidRPr="002E6616">
        <w:rPr>
          <w:rFonts w:eastAsia="文鼎中黑"/>
          <w:lang w:eastAsia="zh-TW"/>
        </w:rPr>
        <w:t>系統管理員存取</w:t>
      </w:r>
      <w:r w:rsidRPr="002E6616">
        <w:rPr>
          <w:rFonts w:eastAsia="文鼎中黑"/>
          <w:lang w:eastAsia="zh-TW"/>
        </w:rPr>
        <w:t xml:space="preserve"> DNS </w:t>
      </w:r>
      <w:r w:rsidRPr="002E6616">
        <w:rPr>
          <w:rFonts w:eastAsia="文鼎中黑"/>
          <w:lang w:eastAsia="zh-TW"/>
        </w:rPr>
        <w:t>伺服器，並尋找</w:t>
      </w:r>
      <w:r w:rsidRPr="002E6616">
        <w:rPr>
          <w:rFonts w:eastAsia="文鼎中黑"/>
          <w:lang w:eastAsia="zh-TW"/>
        </w:rPr>
        <w:t xml:space="preserve"> _vlmcs._tcp.contoso.com </w:t>
      </w:r>
      <w:r w:rsidRPr="002E6616">
        <w:rPr>
          <w:rFonts w:eastAsia="文鼎中黑"/>
          <w:lang w:eastAsia="zh-TW"/>
        </w:rPr>
        <w:t>的</w:t>
      </w:r>
      <w:r w:rsidRPr="002E6616">
        <w:rPr>
          <w:rFonts w:eastAsia="文鼎中黑"/>
          <w:lang w:eastAsia="zh-TW"/>
        </w:rPr>
        <w:t xml:space="preserve"> RR</w:t>
      </w:r>
      <w:r w:rsidRPr="002E6616">
        <w:rPr>
          <w:rFonts w:eastAsia="文鼎中黑"/>
          <w:lang w:eastAsia="zh-TW"/>
        </w:rPr>
        <w:t>，然後變更其權限，將此記錄的讀取、寫入和刪除權限授與</w:t>
      </w:r>
      <w:r w:rsidR="003F5BB8" w:rsidRPr="00535073">
        <w:rPr>
          <w:rFonts w:eastAsia="文鼎中黑"/>
          <w:spacing w:val="-4"/>
          <w:lang w:eastAsia="zh-TW"/>
        </w:rPr>
        <w:t>KMS_</w:t>
      </w:r>
      <w:r w:rsidR="003F5BB8" w:rsidRPr="00535073">
        <w:rPr>
          <w:rFonts w:eastAsia="文鼎中黑"/>
          <w:spacing w:val="-4"/>
          <w:lang w:eastAsia="zh-TW"/>
        </w:rPr>
        <w:t>主機</w:t>
      </w:r>
      <w:r w:rsidRPr="002E6616">
        <w:rPr>
          <w:rFonts w:eastAsia="文鼎中黑"/>
          <w:lang w:eastAsia="zh-TW"/>
        </w:rPr>
        <w:t>。現在透過網際網路向</w:t>
      </w:r>
      <w:r w:rsidRPr="002E6616">
        <w:rPr>
          <w:rFonts w:eastAsia="文鼎中黑"/>
          <w:lang w:eastAsia="zh-TW"/>
        </w:rPr>
        <w:t xml:space="preserve"> Microsoft </w:t>
      </w:r>
      <w:r w:rsidRPr="002E6616">
        <w:rPr>
          <w:rFonts w:eastAsia="文鼎中黑"/>
          <w:lang w:eastAsia="zh-TW"/>
        </w:rPr>
        <w:t>啟用主機</w:t>
      </w:r>
      <w:r w:rsidRPr="002E6616">
        <w:rPr>
          <w:rFonts w:eastAsia="文鼎中黑"/>
          <w:lang w:eastAsia="zh-TW"/>
        </w:rPr>
        <w:t xml:space="preserve"> KMS_2</w:t>
      </w:r>
      <w:r w:rsidRPr="002E6616">
        <w:rPr>
          <w:rFonts w:eastAsia="文鼎中黑"/>
          <w:lang w:eastAsia="zh-TW"/>
        </w:rPr>
        <w:t>：</w:t>
      </w:r>
      <w:r w:rsidRPr="002E6616">
        <w:rPr>
          <w:rFonts w:eastAsia="文鼎中黑"/>
          <w:b/>
          <w:lang w:eastAsia="zh-TW"/>
        </w:rPr>
        <w:t>Slmgr.vbs /ato</w:t>
      </w:r>
      <w:r w:rsidRPr="002E6616">
        <w:rPr>
          <w:rFonts w:eastAsia="文鼎中黑"/>
          <w:i/>
          <w:lang w:eastAsia="zh-TW"/>
        </w:rPr>
        <w:t>。</w:t>
      </w:r>
    </w:p>
    <w:p w:rsidR="00101AD4" w:rsidRPr="002E6616" w:rsidRDefault="00F454A6" w:rsidP="00110DD1">
      <w:pPr>
        <w:pStyle w:val="Norm"/>
        <w:jc w:val="both"/>
        <w:rPr>
          <w:rFonts w:eastAsia="文鼎中黑"/>
          <w:lang w:eastAsia="zh-TW"/>
        </w:rPr>
      </w:pPr>
      <w:r w:rsidRPr="002E6616">
        <w:rPr>
          <w:rFonts w:eastAsia="文鼎中黑"/>
          <w:lang w:eastAsia="zh-TW"/>
        </w:rPr>
        <w:t>最後，系統管理員確認</w:t>
      </w:r>
      <w:r w:rsidRPr="002E6616">
        <w:rPr>
          <w:rFonts w:eastAsia="文鼎中黑"/>
          <w:lang w:eastAsia="zh-TW"/>
        </w:rPr>
        <w:t xml:space="preserve"> Windows </w:t>
      </w:r>
      <w:r w:rsidRPr="002E6616">
        <w:rPr>
          <w:rFonts w:eastAsia="文鼎中黑"/>
          <w:lang w:eastAsia="zh-TW"/>
        </w:rPr>
        <w:t>防火牆中已啟用</w:t>
      </w:r>
      <w:r w:rsidRPr="002E6616">
        <w:rPr>
          <w:rFonts w:eastAsia="文鼎中黑"/>
          <w:lang w:eastAsia="zh-TW"/>
        </w:rPr>
        <w:t xml:space="preserve"> KMS </w:t>
      </w:r>
      <w:r w:rsidRPr="002E6616">
        <w:rPr>
          <w:rFonts w:eastAsia="文鼎中黑"/>
          <w:lang w:eastAsia="zh-TW"/>
        </w:rPr>
        <w:t>主機排除。需要啟用金鑰管理服務防火牆例外。</w:t>
      </w:r>
    </w:p>
    <w:p w:rsidR="00101AD4" w:rsidRPr="00110DD1" w:rsidRDefault="000F3802" w:rsidP="00110DD1">
      <w:pPr>
        <w:pStyle w:val="Norm"/>
        <w:jc w:val="both"/>
        <w:rPr>
          <w:rFonts w:eastAsia="文鼎中黑"/>
          <w:spacing w:val="-4"/>
          <w:lang w:eastAsia="zh-TW"/>
        </w:rPr>
      </w:pPr>
      <w:r w:rsidRPr="00110DD1">
        <w:rPr>
          <w:rFonts w:eastAsia="文鼎中黑"/>
          <w:spacing w:val="-4"/>
          <w:lang w:eastAsia="zh-TW"/>
        </w:rPr>
        <w:t xml:space="preserve">Contoso </w:t>
      </w:r>
      <w:r w:rsidRPr="00110DD1">
        <w:rPr>
          <w:rFonts w:eastAsia="文鼎中黑"/>
          <w:spacing w:val="-4"/>
          <w:lang w:eastAsia="zh-TW"/>
        </w:rPr>
        <w:t>網路上的</w:t>
      </w:r>
      <w:r w:rsidRPr="00110DD1">
        <w:rPr>
          <w:rFonts w:eastAsia="文鼎中黑"/>
          <w:spacing w:val="-4"/>
          <w:lang w:eastAsia="zh-TW"/>
        </w:rPr>
        <w:t xml:space="preserve"> KMS </w:t>
      </w:r>
      <w:r w:rsidRPr="00110DD1">
        <w:rPr>
          <w:rFonts w:eastAsia="文鼎中黑"/>
          <w:spacing w:val="-4"/>
          <w:lang w:eastAsia="zh-TW"/>
        </w:rPr>
        <w:t>用戶端會查詢</w:t>
      </w:r>
      <w:r w:rsidRPr="00110DD1">
        <w:rPr>
          <w:rFonts w:eastAsia="文鼎中黑"/>
          <w:spacing w:val="-4"/>
          <w:lang w:eastAsia="zh-TW"/>
        </w:rPr>
        <w:t xml:space="preserve"> DNS</w:t>
      </w:r>
      <w:r w:rsidRPr="00110DD1">
        <w:rPr>
          <w:rFonts w:eastAsia="文鼎中黑"/>
          <w:spacing w:val="-4"/>
          <w:lang w:eastAsia="zh-TW"/>
        </w:rPr>
        <w:t>，並接收這兩部</w:t>
      </w:r>
      <w:r w:rsidRPr="00110DD1">
        <w:rPr>
          <w:rFonts w:eastAsia="文鼎中黑"/>
          <w:spacing w:val="-4"/>
          <w:lang w:eastAsia="zh-TW"/>
        </w:rPr>
        <w:t xml:space="preserve"> KMS </w:t>
      </w:r>
      <w:r w:rsidRPr="00110DD1">
        <w:rPr>
          <w:rFonts w:eastAsia="文鼎中黑"/>
          <w:spacing w:val="-4"/>
          <w:lang w:eastAsia="zh-TW"/>
        </w:rPr>
        <w:t>主機的</w:t>
      </w:r>
      <w:r w:rsidRPr="00110DD1">
        <w:rPr>
          <w:rFonts w:eastAsia="文鼎中黑"/>
          <w:spacing w:val="-4"/>
          <w:lang w:eastAsia="zh-TW"/>
        </w:rPr>
        <w:t xml:space="preserve"> SRV </w:t>
      </w:r>
      <w:r w:rsidRPr="00110DD1">
        <w:rPr>
          <w:rFonts w:eastAsia="文鼎中黑"/>
          <w:spacing w:val="-4"/>
          <w:lang w:eastAsia="zh-TW"/>
        </w:rPr>
        <w:t>記錄。用戶端會挑選其中一部主機，接著就啟用（一旦</w:t>
      </w:r>
      <w:r w:rsidRPr="00110DD1">
        <w:rPr>
          <w:rFonts w:eastAsia="文鼎中黑"/>
          <w:spacing w:val="-4"/>
          <w:lang w:eastAsia="zh-TW"/>
        </w:rPr>
        <w:t xml:space="preserve"> KMS </w:t>
      </w:r>
      <w:r w:rsidRPr="00110DD1">
        <w:rPr>
          <w:rFonts w:eastAsia="文鼎中黑"/>
          <w:spacing w:val="-4"/>
          <w:lang w:eastAsia="zh-TW"/>
        </w:rPr>
        <w:t>計數超過臨界值就立即啟用）。如需</w:t>
      </w:r>
      <w:r w:rsidRPr="00110DD1">
        <w:rPr>
          <w:rFonts w:eastAsia="文鼎中黑"/>
          <w:spacing w:val="-4"/>
          <w:lang w:eastAsia="zh-TW"/>
        </w:rPr>
        <w:t xml:space="preserve"> KMS </w:t>
      </w:r>
      <w:r w:rsidRPr="00110DD1">
        <w:rPr>
          <w:rFonts w:eastAsia="文鼎中黑"/>
          <w:spacing w:val="-4"/>
          <w:lang w:eastAsia="zh-TW"/>
        </w:rPr>
        <w:t>計數需求的詳細資訊，請參閱「</w:t>
      </w:r>
      <w:fldSimple w:instr=" REF _Ref234388489 \h  \* MERGEFORMAT ">
        <w:r w:rsidR="00CA281D" w:rsidRPr="00CA281D">
          <w:rPr>
            <w:rFonts w:eastAsia="文鼎中黑"/>
            <w:spacing w:val="-4"/>
            <w:lang w:eastAsia="zh-TW"/>
          </w:rPr>
          <w:t>啟用原則值</w:t>
        </w:r>
      </w:fldSimple>
      <w:r w:rsidRPr="00110DD1">
        <w:rPr>
          <w:rFonts w:eastAsia="文鼎中黑"/>
          <w:spacing w:val="-4"/>
          <w:lang w:eastAsia="zh-TW"/>
        </w:rPr>
        <w:t>」一節。</w:t>
      </w:r>
    </w:p>
    <w:p w:rsidR="00101AD4" w:rsidRPr="002E6616" w:rsidRDefault="00666988" w:rsidP="001F5950">
      <w:pPr>
        <w:pStyle w:val="Heading3"/>
        <w:rPr>
          <w:lang w:eastAsia="zh-TW"/>
        </w:rPr>
      </w:pPr>
      <w:bookmarkStart w:id="30" w:name="_Toc534493633"/>
      <w:r w:rsidRPr="002E6616">
        <w:rPr>
          <w:lang w:eastAsia="zh-TW"/>
        </w:rPr>
        <w:t>複雜、全域網路中的</w:t>
      </w:r>
      <w:r w:rsidRPr="002E6616">
        <w:rPr>
          <w:lang w:eastAsia="zh-TW"/>
        </w:rPr>
        <w:t xml:space="preserve"> KMS </w:t>
      </w:r>
      <w:r w:rsidRPr="002E6616">
        <w:rPr>
          <w:lang w:eastAsia="zh-TW"/>
        </w:rPr>
        <w:t>實作</w:t>
      </w:r>
      <w:bookmarkEnd w:id="30"/>
    </w:p>
    <w:p w:rsidR="00101AD4" w:rsidRPr="00110DD1" w:rsidRDefault="00AF22F0" w:rsidP="00EC3FC4">
      <w:pPr>
        <w:pStyle w:val="Norm"/>
        <w:jc w:val="both"/>
        <w:rPr>
          <w:rFonts w:eastAsia="文鼎中黑"/>
          <w:spacing w:val="-4"/>
          <w:lang w:eastAsia="zh-TW"/>
        </w:rPr>
      </w:pPr>
      <w:bookmarkStart w:id="31" w:name="_Toc231805862"/>
      <w:bookmarkEnd w:id="31"/>
      <w:r w:rsidRPr="00110DD1">
        <w:rPr>
          <w:rFonts w:eastAsia="文鼎中黑"/>
          <w:spacing w:val="-4"/>
          <w:lang w:eastAsia="zh-TW"/>
        </w:rPr>
        <w:t>如「圖</w:t>
      </w:r>
      <w:r w:rsidRPr="00110DD1">
        <w:rPr>
          <w:rFonts w:eastAsia="文鼎中黑"/>
          <w:spacing w:val="-4"/>
          <w:lang w:eastAsia="zh-TW"/>
        </w:rPr>
        <w:t xml:space="preserve"> 2</w:t>
      </w:r>
      <w:r w:rsidRPr="00110DD1">
        <w:rPr>
          <w:rFonts w:eastAsia="文鼎中黑"/>
          <w:spacing w:val="-4"/>
          <w:lang w:eastAsia="zh-TW"/>
        </w:rPr>
        <w:t>」所示，</w:t>
      </w:r>
      <w:r w:rsidRPr="00110DD1">
        <w:rPr>
          <w:rFonts w:eastAsia="文鼎中黑"/>
          <w:spacing w:val="-4"/>
          <w:lang w:eastAsia="zh-TW"/>
        </w:rPr>
        <w:t xml:space="preserve">Contoso </w:t>
      </w:r>
      <w:r w:rsidRPr="00110DD1">
        <w:rPr>
          <w:rFonts w:eastAsia="文鼎中黑"/>
          <w:spacing w:val="-4"/>
          <w:lang w:eastAsia="zh-TW"/>
        </w:rPr>
        <w:t>已擴充成兩個網域：</w:t>
      </w:r>
      <w:r w:rsidRPr="00110DD1">
        <w:rPr>
          <w:rFonts w:eastAsia="文鼎中黑"/>
          <w:spacing w:val="-4"/>
          <w:lang w:eastAsia="zh-TW"/>
        </w:rPr>
        <w:t xml:space="preserve">east.contoso.com </w:t>
      </w:r>
      <w:r w:rsidRPr="00110DD1">
        <w:rPr>
          <w:rFonts w:eastAsia="文鼎中黑"/>
          <w:spacing w:val="-4"/>
          <w:lang w:eastAsia="zh-TW"/>
        </w:rPr>
        <w:t>和</w:t>
      </w:r>
      <w:r w:rsidRPr="00110DD1">
        <w:rPr>
          <w:rFonts w:eastAsia="文鼎中黑"/>
          <w:spacing w:val="-4"/>
          <w:lang w:eastAsia="zh-TW"/>
        </w:rPr>
        <w:t xml:space="preserve"> west.contoso.com</w:t>
      </w:r>
      <w:r w:rsidRPr="00110DD1">
        <w:rPr>
          <w:rFonts w:eastAsia="文鼎中黑"/>
          <w:spacing w:val="-4"/>
          <w:lang w:eastAsia="zh-TW"/>
        </w:rPr>
        <w:t>。網路流量可以經由受防火牆保護的廣域網路</w:t>
      </w:r>
      <w:r w:rsidRPr="00110DD1">
        <w:rPr>
          <w:rFonts w:eastAsia="文鼎中黑"/>
          <w:spacing w:val="-4"/>
          <w:lang w:eastAsia="zh-TW"/>
        </w:rPr>
        <w:t xml:space="preserve"> (WAN) </w:t>
      </w:r>
      <w:r w:rsidRPr="00110DD1">
        <w:rPr>
          <w:rFonts w:eastAsia="文鼎中黑"/>
          <w:spacing w:val="-4"/>
          <w:lang w:eastAsia="zh-TW"/>
        </w:rPr>
        <w:t>連結，而在這兩個網路之間私下流通。由於此連結的頻寬有限，所以會儘可能在</w:t>
      </w:r>
      <w:r w:rsidRPr="00110DD1">
        <w:rPr>
          <w:rFonts w:eastAsia="文鼎中黑"/>
          <w:spacing w:val="-4"/>
          <w:lang w:eastAsia="zh-TW"/>
        </w:rPr>
        <w:t xml:space="preserve"> WAN </w:t>
      </w:r>
      <w:r w:rsidRPr="00110DD1">
        <w:rPr>
          <w:rFonts w:eastAsia="文鼎中黑"/>
          <w:spacing w:val="-4"/>
          <w:lang w:eastAsia="zh-TW"/>
        </w:rPr>
        <w:t>連結的兩端複寫資源（包括</w:t>
      </w:r>
      <w:r w:rsidRPr="00110DD1">
        <w:rPr>
          <w:rFonts w:eastAsia="文鼎中黑"/>
          <w:spacing w:val="-4"/>
          <w:lang w:eastAsia="zh-TW"/>
        </w:rPr>
        <w:t xml:space="preserve"> DNS</w:t>
      </w:r>
      <w:r w:rsidRPr="00110DD1">
        <w:rPr>
          <w:rFonts w:eastAsia="文鼎中黑"/>
          <w:spacing w:val="-4"/>
          <w:lang w:eastAsia="zh-TW"/>
        </w:rPr>
        <w:t>），以減少流量。</w:t>
      </w:r>
    </w:p>
    <w:p w:rsidR="00D01B3B" w:rsidRPr="002E6616" w:rsidRDefault="00B068BC" w:rsidP="00A469DC">
      <w:pPr>
        <w:pStyle w:val="Figure"/>
        <w:pageBreakBefore/>
        <w:rPr>
          <w:rFonts w:eastAsia="文鼎中黑"/>
        </w:rPr>
      </w:pPr>
      <w:r w:rsidRPr="002E6616">
        <w:rPr>
          <w:rFonts w:eastAsia="文鼎中黑"/>
        </w:rPr>
        <w:object w:dxaOrig="14893" w:dyaOrig="6573">
          <v:shape id="_x0000_i1026" type="#_x0000_t75" style="width:468pt;height:207.3pt" o:ole="">
            <v:imagedata r:id="rId34" o:title=""/>
          </v:shape>
          <o:OLEObject Type="Embed" ProgID="Visio.Drawing.11" ShapeID="_x0000_i1026" DrawAspect="Content" ObjectID="_1310822966" r:id="rId35"/>
        </w:object>
      </w:r>
    </w:p>
    <w:p w:rsidR="00D01B3B" w:rsidRPr="002E6616" w:rsidRDefault="00EB1A21" w:rsidP="00D01B3B">
      <w:pPr>
        <w:pStyle w:val="Label"/>
        <w:rPr>
          <w:rFonts w:eastAsia="文鼎中黑"/>
          <w:lang w:eastAsia="zh-TW"/>
        </w:rPr>
      </w:pPr>
      <w:r w:rsidRPr="002E6616">
        <w:rPr>
          <w:rFonts w:eastAsia="文鼎中黑"/>
          <w:lang w:eastAsia="zh-TW"/>
        </w:rPr>
        <w:t>圖</w:t>
      </w:r>
      <w:r w:rsidRPr="002E6616">
        <w:rPr>
          <w:rFonts w:eastAsia="文鼎中黑"/>
          <w:lang w:eastAsia="zh-TW"/>
        </w:rPr>
        <w:t xml:space="preserve"> 2. </w:t>
      </w:r>
      <w:r w:rsidRPr="002E6616">
        <w:rPr>
          <w:rFonts w:eastAsia="文鼎中黑"/>
          <w:lang w:eastAsia="zh-TW"/>
        </w:rPr>
        <w:t>複雜、全域網路中的</w:t>
      </w:r>
      <w:r w:rsidRPr="002E6616">
        <w:rPr>
          <w:rFonts w:eastAsia="文鼎中黑"/>
          <w:lang w:eastAsia="zh-TW"/>
        </w:rPr>
        <w:t xml:space="preserve"> KMS </w:t>
      </w:r>
      <w:r w:rsidRPr="002E6616">
        <w:rPr>
          <w:rFonts w:eastAsia="文鼎中黑"/>
          <w:lang w:eastAsia="zh-TW"/>
        </w:rPr>
        <w:t>實作</w:t>
      </w:r>
    </w:p>
    <w:p w:rsidR="00101AD4" w:rsidRPr="002E6616" w:rsidRDefault="00AF22F0" w:rsidP="00EC3FC4">
      <w:pPr>
        <w:pStyle w:val="Norm"/>
        <w:jc w:val="both"/>
        <w:rPr>
          <w:rFonts w:eastAsia="文鼎中黑"/>
        </w:rPr>
      </w:pPr>
      <w:r w:rsidRPr="002E6616">
        <w:rPr>
          <w:rFonts w:eastAsia="文鼎中黑"/>
        </w:rPr>
        <w:t xml:space="preserve">Contoso </w:t>
      </w:r>
      <w:r w:rsidRPr="002E6616">
        <w:rPr>
          <w:rFonts w:eastAsia="文鼎中黑"/>
        </w:rPr>
        <w:t>採用基於映像的部署。其用戶端系統全部採用</w:t>
      </w:r>
      <w:r w:rsidRPr="002E6616">
        <w:rPr>
          <w:rFonts w:eastAsia="文鼎中黑"/>
        </w:rPr>
        <w:t xml:space="preserve"> Windows Vista</w:t>
      </w:r>
      <w:r w:rsidRPr="002E6616">
        <w:rPr>
          <w:rFonts w:eastAsia="文鼎中黑"/>
        </w:rPr>
        <w:t>，但</w:t>
      </w:r>
      <w:r w:rsidRPr="002E6616">
        <w:rPr>
          <w:rFonts w:eastAsia="文鼎中黑"/>
        </w:rPr>
        <w:t xml:space="preserve"> Windows Vista </w:t>
      </w:r>
      <w:r w:rsidRPr="002E6616">
        <w:rPr>
          <w:rFonts w:eastAsia="文鼎中黑"/>
        </w:rPr>
        <w:t>系統正由</w:t>
      </w:r>
      <w:r w:rsidRPr="002E6616">
        <w:rPr>
          <w:rFonts w:eastAsia="文鼎中黑"/>
        </w:rPr>
        <w:t xml:space="preserve"> Windows 7 </w:t>
      </w:r>
      <w:r w:rsidRPr="002E6616">
        <w:rPr>
          <w:rFonts w:eastAsia="文鼎中黑"/>
        </w:rPr>
        <w:t>用戶端所取代。</w:t>
      </w:r>
    </w:p>
    <w:p w:rsidR="00101AD4" w:rsidRPr="002E6616" w:rsidRDefault="00AF22F0" w:rsidP="00EC3FC4">
      <w:pPr>
        <w:pStyle w:val="Norm"/>
        <w:jc w:val="both"/>
        <w:rPr>
          <w:rFonts w:eastAsia="文鼎中黑"/>
        </w:rPr>
      </w:pPr>
      <w:r w:rsidRPr="002E6616">
        <w:rPr>
          <w:rFonts w:eastAsia="文鼎中黑"/>
        </w:rPr>
        <w:t>使用者會定期到各地旅行，而其網路連線會隨著不同的網域而變更。用戶端的</w:t>
      </w:r>
      <w:r w:rsidRPr="002E6616">
        <w:rPr>
          <w:rFonts w:eastAsia="文鼎中黑"/>
        </w:rPr>
        <w:t xml:space="preserve"> IP </w:t>
      </w:r>
      <w:r w:rsidRPr="002E6616">
        <w:rPr>
          <w:rFonts w:eastAsia="文鼎中黑"/>
        </w:rPr>
        <w:t>位址由</w:t>
      </w:r>
      <w:r w:rsidRPr="002E6616">
        <w:rPr>
          <w:rFonts w:eastAsia="文鼎中黑"/>
        </w:rPr>
        <w:t xml:space="preserve"> DHCP </w:t>
      </w:r>
      <w:r w:rsidRPr="002E6616">
        <w:rPr>
          <w:rFonts w:eastAsia="文鼎中黑"/>
        </w:rPr>
        <w:t>動態提供，包括指定當地</w:t>
      </w:r>
      <w:r w:rsidRPr="002E6616">
        <w:rPr>
          <w:rFonts w:eastAsia="文鼎中黑"/>
        </w:rPr>
        <w:t xml:space="preserve"> DNS </w:t>
      </w:r>
      <w:r w:rsidRPr="002E6616">
        <w:rPr>
          <w:rFonts w:eastAsia="文鼎中黑"/>
        </w:rPr>
        <w:t>主機、當地閘道位址等等。</w:t>
      </w:r>
    </w:p>
    <w:p w:rsidR="00101AD4" w:rsidRPr="002E6616" w:rsidRDefault="00F20619" w:rsidP="00EC3FC4">
      <w:pPr>
        <w:pStyle w:val="Norm"/>
        <w:jc w:val="both"/>
        <w:rPr>
          <w:rFonts w:eastAsia="文鼎中黑"/>
        </w:rPr>
      </w:pPr>
      <w:r w:rsidRPr="002E6616">
        <w:rPr>
          <w:rFonts w:eastAsia="文鼎中黑"/>
        </w:rPr>
        <w:t>為了對現有的</w:t>
      </w:r>
      <w:r w:rsidRPr="002E6616">
        <w:rPr>
          <w:rFonts w:eastAsia="文鼎中黑"/>
        </w:rPr>
        <w:t xml:space="preserve"> Windows Vista </w:t>
      </w:r>
      <w:r w:rsidRPr="002E6616">
        <w:rPr>
          <w:rFonts w:eastAsia="文鼎中黑"/>
        </w:rPr>
        <w:t>用戶端和新的</w:t>
      </w:r>
      <w:r w:rsidRPr="002E6616">
        <w:rPr>
          <w:rFonts w:eastAsia="文鼎中黑"/>
        </w:rPr>
        <w:t xml:space="preserve"> Windows 7 </w:t>
      </w:r>
      <w:r w:rsidRPr="002E6616">
        <w:rPr>
          <w:rFonts w:eastAsia="文鼎中黑"/>
        </w:rPr>
        <w:t>用戶端提供啟用支援，</w:t>
      </w:r>
      <w:r w:rsidRPr="002E6616">
        <w:rPr>
          <w:rFonts w:eastAsia="文鼎中黑"/>
        </w:rPr>
        <w:t xml:space="preserve">Contoso </w:t>
      </w:r>
      <w:r w:rsidRPr="002E6616">
        <w:rPr>
          <w:rFonts w:eastAsia="文鼎中黑"/>
        </w:rPr>
        <w:t>安裝四部</w:t>
      </w:r>
      <w:r w:rsidRPr="002E6616">
        <w:rPr>
          <w:rFonts w:eastAsia="文鼎中黑"/>
        </w:rPr>
        <w:t xml:space="preserve"> KMS </w:t>
      </w:r>
      <w:r w:rsidRPr="002E6616">
        <w:rPr>
          <w:rFonts w:eastAsia="文鼎中黑"/>
        </w:rPr>
        <w:t>主機（使用</w:t>
      </w:r>
      <w:r w:rsidRPr="002E6616">
        <w:rPr>
          <w:rFonts w:eastAsia="文鼎中黑"/>
        </w:rPr>
        <w:t xml:space="preserve"> KMS B </w:t>
      </w:r>
      <w:r w:rsidRPr="002E6616">
        <w:rPr>
          <w:rFonts w:eastAsia="文鼎中黑"/>
        </w:rPr>
        <w:t>金鑰）。其中的兩部</w:t>
      </w:r>
      <w:r w:rsidRPr="002E6616">
        <w:rPr>
          <w:rFonts w:eastAsia="文鼎中黑"/>
        </w:rPr>
        <w:t xml:space="preserve"> KMS </w:t>
      </w:r>
      <w:r w:rsidRPr="002E6616">
        <w:rPr>
          <w:rFonts w:eastAsia="文鼎中黑"/>
        </w:rPr>
        <w:t>主機在</w:t>
      </w:r>
      <w:r w:rsidRPr="002E6616">
        <w:rPr>
          <w:rFonts w:eastAsia="文鼎中黑"/>
        </w:rPr>
        <w:t xml:space="preserve"> east.contoso.com </w:t>
      </w:r>
      <w:r w:rsidRPr="002E6616">
        <w:rPr>
          <w:rFonts w:eastAsia="文鼎中黑"/>
        </w:rPr>
        <w:t>中設定，另外兩部主機在</w:t>
      </w:r>
      <w:r w:rsidRPr="002E6616">
        <w:rPr>
          <w:rFonts w:eastAsia="文鼎中黑"/>
        </w:rPr>
        <w:t xml:space="preserve"> west.contoso.com </w:t>
      </w:r>
      <w:r w:rsidRPr="002E6616">
        <w:rPr>
          <w:rFonts w:eastAsia="文鼎中黑"/>
        </w:rPr>
        <w:t>中設定。</w:t>
      </w:r>
    </w:p>
    <w:p w:rsidR="00101AD4" w:rsidRPr="002E6616" w:rsidRDefault="00124BD6" w:rsidP="00EC3FC4">
      <w:pPr>
        <w:pStyle w:val="Norm"/>
        <w:jc w:val="both"/>
        <w:rPr>
          <w:rFonts w:eastAsia="文鼎中黑"/>
          <w:lang w:eastAsia="zh-TW"/>
        </w:rPr>
      </w:pPr>
      <w:r w:rsidRPr="002E6616">
        <w:rPr>
          <w:rFonts w:eastAsia="文鼎中黑"/>
        </w:rPr>
        <w:t xml:space="preserve">IT </w:t>
      </w:r>
      <w:r w:rsidRPr="002E6616">
        <w:rPr>
          <w:rFonts w:eastAsia="文鼎中黑"/>
        </w:rPr>
        <w:t>系統管理員設定</w:t>
      </w:r>
      <w:r w:rsidRPr="002E6616">
        <w:rPr>
          <w:rFonts w:eastAsia="文鼎中黑"/>
        </w:rPr>
        <w:t xml:space="preserve"> KMS </w:t>
      </w:r>
      <w:r w:rsidRPr="002E6616">
        <w:rPr>
          <w:rFonts w:eastAsia="文鼎中黑"/>
        </w:rPr>
        <w:t>主機，讓</w:t>
      </w:r>
      <w:r w:rsidRPr="002E6616">
        <w:rPr>
          <w:rFonts w:eastAsia="文鼎中黑"/>
        </w:rPr>
        <w:t xml:space="preserve"> DNS SRV </w:t>
      </w:r>
      <w:r w:rsidRPr="002E6616">
        <w:rPr>
          <w:rFonts w:eastAsia="文鼎中黑"/>
        </w:rPr>
        <w:t>記錄決定將</w:t>
      </w:r>
      <w:r w:rsidRPr="002E6616">
        <w:rPr>
          <w:rFonts w:eastAsia="文鼎中黑"/>
        </w:rPr>
        <w:t xml:space="preserve"> east </w:t>
      </w:r>
      <w:r w:rsidRPr="002E6616">
        <w:rPr>
          <w:rFonts w:eastAsia="文鼎中黑"/>
        </w:rPr>
        <w:t>網域中的</w:t>
      </w:r>
      <w:r w:rsidRPr="002E6616">
        <w:rPr>
          <w:rFonts w:eastAsia="文鼎中黑"/>
        </w:rPr>
        <w:t xml:space="preserve"> Windows 7 </w:t>
      </w:r>
      <w:r w:rsidRPr="002E6616">
        <w:rPr>
          <w:rFonts w:eastAsia="文鼎中黑"/>
        </w:rPr>
        <w:t>和</w:t>
      </w:r>
      <w:r w:rsidRPr="002E6616">
        <w:rPr>
          <w:rFonts w:eastAsia="文鼎中黑"/>
        </w:rPr>
        <w:t xml:space="preserve"> Windows Server 2008 R2 </w:t>
      </w:r>
      <w:r w:rsidRPr="002E6616">
        <w:rPr>
          <w:rFonts w:eastAsia="文鼎中黑"/>
        </w:rPr>
        <w:t>用戶端導向</w:t>
      </w:r>
      <w:r w:rsidRPr="002E6616">
        <w:rPr>
          <w:rFonts w:eastAsia="文鼎中黑"/>
        </w:rPr>
        <w:t xml:space="preserve"> KMS_E1</w:t>
      </w:r>
      <w:r w:rsidRPr="002E6616">
        <w:rPr>
          <w:rFonts w:eastAsia="文鼎中黑"/>
        </w:rPr>
        <w:t>（如果可用的話）或</w:t>
      </w:r>
      <w:r w:rsidRPr="002E6616">
        <w:rPr>
          <w:rFonts w:eastAsia="文鼎中黑"/>
        </w:rPr>
        <w:t xml:space="preserve"> KMS_E2</w:t>
      </w:r>
      <w:r w:rsidRPr="002E6616">
        <w:rPr>
          <w:rFonts w:eastAsia="文鼎中黑"/>
        </w:rPr>
        <w:t>。</w:t>
      </w:r>
      <w:r w:rsidRPr="002E6616">
        <w:rPr>
          <w:rFonts w:eastAsia="文鼎中黑"/>
          <w:lang w:eastAsia="zh-TW"/>
        </w:rPr>
        <w:t>如果兩者都無法使用，用戶端會先嘗試</w:t>
      </w:r>
      <w:r w:rsidRPr="002E6616">
        <w:rPr>
          <w:rFonts w:eastAsia="文鼎中黑"/>
          <w:lang w:eastAsia="zh-TW"/>
        </w:rPr>
        <w:t xml:space="preserve"> KMS_W1</w:t>
      </w:r>
      <w:r w:rsidRPr="002E6616">
        <w:rPr>
          <w:rFonts w:eastAsia="文鼎中黑"/>
          <w:lang w:eastAsia="zh-TW"/>
        </w:rPr>
        <w:t>，最後才嘗試</w:t>
      </w:r>
      <w:r w:rsidRPr="002E6616">
        <w:rPr>
          <w:rFonts w:eastAsia="文鼎中黑"/>
          <w:lang w:eastAsia="zh-TW"/>
        </w:rPr>
        <w:t xml:space="preserve"> KMS_W2</w:t>
      </w:r>
      <w:r w:rsidRPr="002E6616">
        <w:rPr>
          <w:rFonts w:eastAsia="文鼎中黑"/>
          <w:lang w:eastAsia="zh-TW"/>
        </w:rPr>
        <w:t>。同樣地，</w:t>
      </w:r>
      <w:r w:rsidRPr="002E6616">
        <w:rPr>
          <w:rFonts w:eastAsia="文鼎中黑"/>
          <w:lang w:eastAsia="zh-TW"/>
        </w:rPr>
        <w:t xml:space="preserve">west </w:t>
      </w:r>
      <w:r w:rsidRPr="002E6616">
        <w:rPr>
          <w:rFonts w:eastAsia="文鼎中黑"/>
          <w:lang w:eastAsia="zh-TW"/>
        </w:rPr>
        <w:t>網域中的</w:t>
      </w:r>
      <w:r w:rsidRPr="002E6616">
        <w:rPr>
          <w:rFonts w:eastAsia="文鼎中黑"/>
          <w:lang w:eastAsia="zh-TW"/>
        </w:rPr>
        <w:t xml:space="preserve"> DNS </w:t>
      </w:r>
      <w:r w:rsidRPr="002E6616">
        <w:rPr>
          <w:rFonts w:eastAsia="文鼎中黑"/>
          <w:lang w:eastAsia="zh-TW"/>
        </w:rPr>
        <w:t>也設定為讓</w:t>
      </w:r>
      <w:r w:rsidRPr="002E6616">
        <w:rPr>
          <w:rFonts w:eastAsia="文鼎中黑"/>
          <w:lang w:eastAsia="zh-TW"/>
        </w:rPr>
        <w:t xml:space="preserve"> west </w:t>
      </w:r>
      <w:r w:rsidRPr="002E6616">
        <w:rPr>
          <w:rFonts w:eastAsia="文鼎中黑"/>
          <w:lang w:eastAsia="zh-TW"/>
        </w:rPr>
        <w:t>網域中的</w:t>
      </w:r>
      <w:r w:rsidRPr="002E6616">
        <w:rPr>
          <w:rFonts w:eastAsia="文鼎中黑"/>
          <w:lang w:eastAsia="zh-TW"/>
        </w:rPr>
        <w:t xml:space="preserve"> Windows 7 </w:t>
      </w:r>
      <w:r w:rsidRPr="002E6616">
        <w:rPr>
          <w:rFonts w:eastAsia="文鼎中黑"/>
          <w:lang w:eastAsia="zh-TW"/>
        </w:rPr>
        <w:t>用戶端優先聯繫</w:t>
      </w:r>
      <w:r w:rsidRPr="002E6616">
        <w:rPr>
          <w:rFonts w:eastAsia="文鼎中黑"/>
          <w:lang w:eastAsia="zh-TW"/>
        </w:rPr>
        <w:t xml:space="preserve"> KMS_W1</w:t>
      </w:r>
      <w:r w:rsidRPr="002E6616">
        <w:rPr>
          <w:rFonts w:eastAsia="文鼎中黑"/>
          <w:lang w:eastAsia="zh-TW"/>
        </w:rPr>
        <w:t>，然後才聯繫</w:t>
      </w:r>
      <w:r w:rsidRPr="002E6616">
        <w:rPr>
          <w:rFonts w:eastAsia="文鼎中黑"/>
          <w:lang w:eastAsia="zh-TW"/>
        </w:rPr>
        <w:t xml:space="preserve"> KMS_W2</w:t>
      </w:r>
      <w:r w:rsidRPr="002E6616">
        <w:rPr>
          <w:rFonts w:eastAsia="文鼎中黑"/>
          <w:lang w:eastAsia="zh-TW"/>
        </w:rPr>
        <w:t>，且只有當這些都失敗時，才會嘗試啟用</w:t>
      </w:r>
      <w:r w:rsidRPr="002E6616">
        <w:rPr>
          <w:rFonts w:eastAsia="文鼎中黑"/>
          <w:lang w:eastAsia="zh-TW"/>
        </w:rPr>
        <w:t xml:space="preserve"> WAN </w:t>
      </w:r>
      <w:r w:rsidRPr="002E6616">
        <w:rPr>
          <w:rFonts w:eastAsia="文鼎中黑"/>
          <w:lang w:eastAsia="zh-TW"/>
        </w:rPr>
        <w:t>連結遠端的</w:t>
      </w:r>
      <w:r w:rsidRPr="002E6616">
        <w:rPr>
          <w:rFonts w:eastAsia="文鼎中黑"/>
          <w:lang w:eastAsia="zh-TW"/>
        </w:rPr>
        <w:t xml:space="preserve"> KMS_E1 </w:t>
      </w:r>
      <w:r w:rsidRPr="002E6616">
        <w:rPr>
          <w:rFonts w:eastAsia="文鼎中黑"/>
          <w:lang w:eastAsia="zh-TW"/>
        </w:rPr>
        <w:t>和</w:t>
      </w:r>
      <w:r w:rsidRPr="002E6616">
        <w:rPr>
          <w:rFonts w:eastAsia="文鼎中黑"/>
          <w:lang w:eastAsia="zh-TW"/>
        </w:rPr>
        <w:t xml:space="preserve"> KMS_E2</w:t>
      </w:r>
      <w:r w:rsidRPr="002E6616">
        <w:rPr>
          <w:rFonts w:eastAsia="文鼎中黑"/>
          <w:lang w:eastAsia="zh-TW"/>
        </w:rPr>
        <w:t>。</w:t>
      </w:r>
    </w:p>
    <w:p w:rsidR="00101AD4" w:rsidRPr="002E6616" w:rsidRDefault="00124BD6" w:rsidP="00537AAB">
      <w:pPr>
        <w:pStyle w:val="Norm"/>
        <w:pageBreakBefore/>
        <w:rPr>
          <w:rFonts w:eastAsia="文鼎中黑"/>
          <w:lang w:eastAsia="zh-TW"/>
        </w:rPr>
      </w:pPr>
      <w:r w:rsidRPr="002E6616">
        <w:rPr>
          <w:rFonts w:eastAsia="文鼎中黑"/>
          <w:lang w:eastAsia="zh-TW"/>
        </w:rPr>
        <w:lastRenderedPageBreak/>
        <w:t xml:space="preserve">IT </w:t>
      </w:r>
      <w:r w:rsidRPr="002E6616">
        <w:rPr>
          <w:rFonts w:eastAsia="文鼎中黑"/>
          <w:lang w:eastAsia="zh-TW"/>
        </w:rPr>
        <w:t>系統管理員進行下列設定變更來完成此工作（請參閱表</w:t>
      </w:r>
      <w:r w:rsidRPr="002E6616">
        <w:rPr>
          <w:rFonts w:eastAsia="文鼎中黑"/>
          <w:lang w:eastAsia="zh-TW"/>
        </w:rPr>
        <w:t> 5</w:t>
      </w:r>
      <w:r w:rsidRPr="002E6616">
        <w:rPr>
          <w:rFonts w:eastAsia="文鼎中黑"/>
          <w:lang w:eastAsia="zh-TW"/>
        </w:rPr>
        <w:t>）：</w:t>
      </w:r>
    </w:p>
    <w:p w:rsidR="00A069ED" w:rsidRPr="002E6616" w:rsidRDefault="00A069ED" w:rsidP="00D01B3B">
      <w:pPr>
        <w:pStyle w:val="BulletedList1"/>
        <w:rPr>
          <w:rFonts w:eastAsia="文鼎中黑"/>
          <w:lang w:eastAsia="zh-TW"/>
        </w:rPr>
      </w:pPr>
      <w:r w:rsidRPr="002E6616">
        <w:rPr>
          <w:rFonts w:eastAsia="文鼎中黑"/>
          <w:lang w:eastAsia="zh-TW"/>
        </w:rPr>
        <w:t>將</w:t>
      </w:r>
      <w:r w:rsidRPr="002E6616">
        <w:rPr>
          <w:rFonts w:eastAsia="文鼎中黑"/>
          <w:lang w:eastAsia="zh-TW"/>
        </w:rPr>
        <w:t xml:space="preserve"> KMS_E* </w:t>
      </w:r>
      <w:r w:rsidRPr="002E6616">
        <w:rPr>
          <w:rFonts w:eastAsia="文鼎中黑"/>
          <w:lang w:eastAsia="zh-TW"/>
        </w:rPr>
        <w:t>主機新增至安全性群組</w:t>
      </w:r>
      <w:r w:rsidRPr="002E6616">
        <w:rPr>
          <w:rFonts w:eastAsia="文鼎中黑"/>
          <w:lang w:eastAsia="zh-TW"/>
        </w:rPr>
        <w:t xml:space="preserve"> KMS_E</w:t>
      </w:r>
      <w:r w:rsidRPr="002E6616">
        <w:rPr>
          <w:rFonts w:eastAsia="文鼎中黑"/>
          <w:lang w:eastAsia="zh-TW"/>
        </w:rPr>
        <w:t>。將記錄</w:t>
      </w:r>
      <w:r w:rsidRPr="002E6616">
        <w:rPr>
          <w:rFonts w:eastAsia="文鼎中黑"/>
          <w:lang w:eastAsia="zh-TW"/>
        </w:rPr>
        <w:t xml:space="preserve"> _vlmcs._tcp.east.contoso.com </w:t>
      </w:r>
      <w:r w:rsidRPr="002E6616">
        <w:rPr>
          <w:rFonts w:eastAsia="文鼎中黑"/>
          <w:lang w:eastAsia="zh-TW"/>
        </w:rPr>
        <w:t>的讀取、寫入和刪除權限授與此群組。</w:t>
      </w:r>
    </w:p>
    <w:p w:rsidR="005B5F56" w:rsidRPr="002E6616" w:rsidRDefault="00A069ED" w:rsidP="00D01B3B">
      <w:pPr>
        <w:pStyle w:val="BulletedList1"/>
        <w:rPr>
          <w:rFonts w:eastAsia="文鼎中黑"/>
          <w:lang w:eastAsia="zh-TW"/>
        </w:rPr>
      </w:pPr>
      <w:r w:rsidRPr="002E6616">
        <w:rPr>
          <w:rFonts w:eastAsia="文鼎中黑"/>
          <w:lang w:eastAsia="zh-TW"/>
        </w:rPr>
        <w:t>將</w:t>
      </w:r>
      <w:r w:rsidRPr="002E6616">
        <w:rPr>
          <w:rFonts w:eastAsia="文鼎中黑"/>
          <w:lang w:eastAsia="zh-TW"/>
        </w:rPr>
        <w:t xml:space="preserve"> KMS_W* </w:t>
      </w:r>
      <w:r w:rsidRPr="002E6616">
        <w:rPr>
          <w:rFonts w:eastAsia="文鼎中黑"/>
          <w:lang w:eastAsia="zh-TW"/>
        </w:rPr>
        <w:t>主機新增至安全性群組</w:t>
      </w:r>
      <w:r w:rsidRPr="002E6616">
        <w:rPr>
          <w:rFonts w:eastAsia="文鼎中黑"/>
          <w:lang w:eastAsia="zh-TW"/>
        </w:rPr>
        <w:t xml:space="preserve"> KMS_W</w:t>
      </w:r>
      <w:r w:rsidRPr="002E6616">
        <w:rPr>
          <w:rFonts w:eastAsia="文鼎中黑"/>
          <w:lang w:eastAsia="zh-TW"/>
        </w:rPr>
        <w:t>。將記錄</w:t>
      </w:r>
      <w:r w:rsidRPr="002E6616">
        <w:rPr>
          <w:rFonts w:eastAsia="文鼎中黑"/>
          <w:lang w:eastAsia="zh-TW"/>
        </w:rPr>
        <w:t xml:space="preserve"> _vlmcs._tcp.west.contoso.com </w:t>
      </w:r>
      <w:r w:rsidRPr="002E6616">
        <w:rPr>
          <w:rFonts w:eastAsia="文鼎中黑"/>
          <w:lang w:eastAsia="zh-TW"/>
        </w:rPr>
        <w:t>的讀取、寫入和刪除權限授與此群組。</w:t>
      </w:r>
    </w:p>
    <w:p w:rsidR="00101AD4" w:rsidRPr="002E6616" w:rsidRDefault="00A069ED" w:rsidP="00D01B3B">
      <w:pPr>
        <w:pStyle w:val="BulletedList1"/>
        <w:rPr>
          <w:rFonts w:eastAsia="文鼎中黑"/>
        </w:rPr>
      </w:pPr>
      <w:r w:rsidRPr="002E6616">
        <w:rPr>
          <w:rFonts w:eastAsia="文鼎中黑"/>
        </w:rPr>
        <w:t>設定</w:t>
      </w:r>
      <w:r w:rsidRPr="002E6616">
        <w:rPr>
          <w:rFonts w:eastAsia="文鼎中黑"/>
        </w:rPr>
        <w:t xml:space="preserve"> DHCP </w:t>
      </w:r>
      <w:r w:rsidRPr="002E6616">
        <w:rPr>
          <w:rFonts w:eastAsia="文鼎中黑"/>
        </w:rPr>
        <w:t>伺服器，將</w:t>
      </w:r>
      <w:r w:rsidRPr="002E6616">
        <w:rPr>
          <w:rFonts w:eastAsia="文鼎中黑"/>
        </w:rPr>
        <w:t xml:space="preserve"> east.contoso.com </w:t>
      </w:r>
      <w:r w:rsidRPr="002E6616">
        <w:rPr>
          <w:rFonts w:eastAsia="文鼎中黑"/>
        </w:rPr>
        <w:t>和</w:t>
      </w:r>
      <w:r w:rsidRPr="002E6616">
        <w:rPr>
          <w:rFonts w:eastAsia="文鼎中黑"/>
        </w:rPr>
        <w:t xml:space="preserve"> west.contoso.com </w:t>
      </w:r>
      <w:r w:rsidRPr="002E6616">
        <w:rPr>
          <w:rFonts w:eastAsia="文鼎中黑"/>
        </w:rPr>
        <w:t>新增至所有用戶端的</w:t>
      </w:r>
      <w:r w:rsidRPr="002E6616">
        <w:rPr>
          <w:rFonts w:eastAsia="文鼎中黑"/>
        </w:rPr>
        <w:t xml:space="preserve"> DNS </w:t>
      </w:r>
      <w:r w:rsidRPr="002E6616">
        <w:rPr>
          <w:rFonts w:eastAsia="文鼎中黑"/>
        </w:rPr>
        <w:t>尾碼搜尋清單。</w:t>
      </w:r>
    </w:p>
    <w:p w:rsidR="00101AD4" w:rsidRPr="002E6616" w:rsidRDefault="00F454A6" w:rsidP="00D01B3B">
      <w:pPr>
        <w:pStyle w:val="BulletedList1"/>
        <w:rPr>
          <w:rFonts w:eastAsia="文鼎中黑"/>
        </w:rPr>
      </w:pPr>
      <w:r w:rsidRPr="002E6616">
        <w:rPr>
          <w:rFonts w:eastAsia="文鼎中黑"/>
        </w:rPr>
        <w:t>設定</w:t>
      </w:r>
      <w:r w:rsidRPr="002E6616">
        <w:rPr>
          <w:rFonts w:eastAsia="文鼎中黑"/>
        </w:rPr>
        <w:t xml:space="preserve"> east </w:t>
      </w:r>
      <w:r w:rsidRPr="002E6616">
        <w:rPr>
          <w:rFonts w:eastAsia="文鼎中黑"/>
        </w:rPr>
        <w:t>和</w:t>
      </w:r>
      <w:r w:rsidRPr="002E6616">
        <w:rPr>
          <w:rFonts w:eastAsia="文鼎中黑"/>
        </w:rPr>
        <w:t xml:space="preserve"> west </w:t>
      </w:r>
      <w:r w:rsidRPr="002E6616">
        <w:rPr>
          <w:rFonts w:eastAsia="文鼎中黑"/>
        </w:rPr>
        <w:t>網域之間的防火牆，允許</w:t>
      </w:r>
      <w:r w:rsidRPr="002E6616">
        <w:rPr>
          <w:rFonts w:eastAsia="文鼎中黑"/>
        </w:rPr>
        <w:t xml:space="preserve"> RPC </w:t>
      </w:r>
      <w:r w:rsidRPr="002E6616">
        <w:rPr>
          <w:rFonts w:eastAsia="文鼎中黑"/>
        </w:rPr>
        <w:t>流量傳送至</w:t>
      </w:r>
      <w:r w:rsidRPr="002E6616">
        <w:rPr>
          <w:rFonts w:eastAsia="文鼎中黑"/>
        </w:rPr>
        <w:t xml:space="preserve"> KMS </w:t>
      </w:r>
      <w:r w:rsidRPr="002E6616">
        <w:rPr>
          <w:rFonts w:eastAsia="文鼎中黑"/>
        </w:rPr>
        <w:t>主機的連接埠</w:t>
      </w:r>
      <w:r w:rsidRPr="002E6616">
        <w:rPr>
          <w:rFonts w:eastAsia="文鼎中黑"/>
        </w:rPr>
        <w:t xml:space="preserve"> 1688</w:t>
      </w:r>
      <w:r w:rsidRPr="002E6616">
        <w:rPr>
          <w:rFonts w:eastAsia="文鼎中黑"/>
        </w:rPr>
        <w:t>。</w:t>
      </w:r>
    </w:p>
    <w:p w:rsidR="00101AD4" w:rsidRPr="002E6616" w:rsidRDefault="0094137F" w:rsidP="0094137F">
      <w:pPr>
        <w:pStyle w:val="Label"/>
        <w:rPr>
          <w:rFonts w:eastAsia="文鼎中黑"/>
        </w:rPr>
      </w:pPr>
      <w:r w:rsidRPr="002E6616">
        <w:rPr>
          <w:rFonts w:eastAsia="文鼎中黑"/>
        </w:rPr>
        <w:t>表</w:t>
      </w:r>
      <w:r w:rsidRPr="002E6616">
        <w:rPr>
          <w:rFonts w:eastAsia="文鼎中黑"/>
        </w:rPr>
        <w:t xml:space="preserve"> 5. KMS </w:t>
      </w:r>
      <w:r w:rsidRPr="002E6616">
        <w:rPr>
          <w:rFonts w:eastAsia="文鼎中黑"/>
        </w:rPr>
        <w:t>主機設定</w:t>
      </w:r>
    </w:p>
    <w:p w:rsidR="00BB28F8" w:rsidRPr="002E6616" w:rsidRDefault="00BB28F8" w:rsidP="00BB28F8">
      <w:pPr>
        <w:pStyle w:val="TableSpacing"/>
        <w:rPr>
          <w:rFonts w:eastAsia="文鼎中黑"/>
        </w:rPr>
      </w:pPr>
    </w:p>
    <w:tbl>
      <w:tblPr>
        <w:tblStyle w:val="TableGrid"/>
        <w:tblW w:w="0" w:type="auto"/>
        <w:tblInd w:w="108" w:type="dxa"/>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single" w:sz="4" w:space="0" w:color="4F81BD" w:themeColor="accent1"/>
        </w:tblBorders>
        <w:tblLayout w:type="fixed"/>
        <w:tblLook w:val="04A0"/>
      </w:tblPr>
      <w:tblGrid>
        <w:gridCol w:w="2160"/>
        <w:gridCol w:w="5940"/>
        <w:gridCol w:w="1260"/>
      </w:tblGrid>
      <w:tr w:rsidR="007F64E2" w:rsidRPr="002E6616" w:rsidTr="00BB28F8">
        <w:trPr>
          <w:tblHeader/>
        </w:trPr>
        <w:tc>
          <w:tcPr>
            <w:tcW w:w="2160" w:type="dxa"/>
            <w:shd w:val="clear" w:color="auto" w:fill="B8CCE4" w:themeFill="accent1" w:themeFillTint="66"/>
          </w:tcPr>
          <w:p w:rsidR="00A069ED" w:rsidRPr="002E6616" w:rsidRDefault="00666988" w:rsidP="007F64E2">
            <w:pPr>
              <w:pStyle w:val="tabletext"/>
              <w:rPr>
                <w:rStyle w:val="Strong"/>
                <w:rFonts w:eastAsia="文鼎中黑"/>
              </w:rPr>
            </w:pPr>
            <w:r w:rsidRPr="002E6616">
              <w:rPr>
                <w:rStyle w:val="Strong"/>
                <w:rFonts w:eastAsia="文鼎中黑"/>
              </w:rPr>
              <w:t>描述</w:t>
            </w:r>
          </w:p>
        </w:tc>
        <w:tc>
          <w:tcPr>
            <w:tcW w:w="5940" w:type="dxa"/>
            <w:shd w:val="clear" w:color="auto" w:fill="B8CCE4" w:themeFill="accent1" w:themeFillTint="66"/>
          </w:tcPr>
          <w:p w:rsidR="00A069ED" w:rsidRPr="002E6616" w:rsidRDefault="00666988" w:rsidP="007F64E2">
            <w:pPr>
              <w:pStyle w:val="tabletext"/>
              <w:rPr>
                <w:rStyle w:val="Strong"/>
                <w:rFonts w:eastAsia="文鼎中黑"/>
              </w:rPr>
            </w:pPr>
            <w:r w:rsidRPr="002E6616">
              <w:rPr>
                <w:rStyle w:val="Strong"/>
                <w:rFonts w:eastAsia="文鼎中黑"/>
              </w:rPr>
              <w:t>設定</w:t>
            </w:r>
          </w:p>
        </w:tc>
        <w:tc>
          <w:tcPr>
            <w:tcW w:w="1260" w:type="dxa"/>
            <w:shd w:val="clear" w:color="auto" w:fill="B8CCE4" w:themeFill="accent1" w:themeFillTint="66"/>
          </w:tcPr>
          <w:p w:rsidR="00A069ED" w:rsidRPr="002E6616" w:rsidRDefault="00666988" w:rsidP="007F64E2">
            <w:pPr>
              <w:pStyle w:val="tabletext"/>
              <w:rPr>
                <w:rStyle w:val="Strong"/>
                <w:rFonts w:eastAsia="文鼎中黑"/>
              </w:rPr>
            </w:pPr>
            <w:r w:rsidRPr="002E6616">
              <w:rPr>
                <w:rStyle w:val="Strong"/>
                <w:rFonts w:eastAsia="文鼎中黑"/>
              </w:rPr>
              <w:t>主機</w:t>
            </w:r>
          </w:p>
        </w:tc>
      </w:tr>
      <w:tr w:rsidR="00A069ED" w:rsidRPr="002E6616" w:rsidTr="00BB28F8">
        <w:tc>
          <w:tcPr>
            <w:tcW w:w="2160" w:type="dxa"/>
          </w:tcPr>
          <w:p w:rsidR="00101AD4" w:rsidRPr="002E6616" w:rsidRDefault="00666988" w:rsidP="007F64E2">
            <w:pPr>
              <w:pStyle w:val="tabletext"/>
              <w:rPr>
                <w:rFonts w:eastAsia="文鼎中黑"/>
                <w:lang w:eastAsia="zh-TW"/>
              </w:rPr>
            </w:pPr>
            <w:r w:rsidRPr="002E6616">
              <w:rPr>
                <w:rFonts w:eastAsia="文鼎中黑"/>
                <w:lang w:eastAsia="zh-TW"/>
              </w:rPr>
              <w:t>設定</w:t>
            </w:r>
            <w:r w:rsidRPr="002E6616">
              <w:rPr>
                <w:rFonts w:eastAsia="文鼎中黑"/>
                <w:lang w:eastAsia="zh-TW"/>
              </w:rPr>
              <w:t xml:space="preserve"> east.contoso.com SRV </w:t>
            </w:r>
            <w:r w:rsidRPr="002E6616">
              <w:rPr>
                <w:rFonts w:eastAsia="文鼎中黑"/>
                <w:lang w:eastAsia="zh-TW"/>
              </w:rPr>
              <w:t>優先順序和權數，讓用戶端在嘗試</w:t>
            </w:r>
            <w:r w:rsidRPr="002E6616">
              <w:rPr>
                <w:rFonts w:eastAsia="文鼎中黑"/>
                <w:lang w:eastAsia="zh-TW"/>
              </w:rPr>
              <w:t xml:space="preserve"> KMS_W* </w:t>
            </w:r>
            <w:r w:rsidRPr="002E6616">
              <w:rPr>
                <w:rFonts w:eastAsia="文鼎中黑"/>
                <w:lang w:eastAsia="zh-TW"/>
              </w:rPr>
              <w:t>主機之前先聯繫</w:t>
            </w:r>
            <w:r w:rsidRPr="002E6616">
              <w:rPr>
                <w:rFonts w:eastAsia="文鼎中黑"/>
                <w:lang w:eastAsia="zh-TW"/>
              </w:rPr>
              <w:t xml:space="preserve"> KMS_E* </w:t>
            </w:r>
            <w:r w:rsidRPr="002E6616">
              <w:rPr>
                <w:rFonts w:eastAsia="文鼎中黑"/>
                <w:lang w:eastAsia="zh-TW"/>
              </w:rPr>
              <w:t>主機（如果可用的話）。流量會分割為：</w:t>
            </w:r>
            <w:r w:rsidRPr="002E6616">
              <w:rPr>
                <w:rFonts w:eastAsia="文鼎中黑"/>
                <w:lang w:eastAsia="zh-TW"/>
              </w:rPr>
              <w:t xml:space="preserve">75% </w:t>
            </w:r>
            <w:r w:rsidRPr="002E6616">
              <w:rPr>
                <w:rFonts w:eastAsia="文鼎中黑"/>
                <w:lang w:eastAsia="zh-TW"/>
              </w:rPr>
              <w:t>流向</w:t>
            </w:r>
            <w:r w:rsidRPr="002E6616">
              <w:rPr>
                <w:rFonts w:eastAsia="文鼎中黑"/>
                <w:lang w:eastAsia="zh-TW"/>
              </w:rPr>
              <w:t xml:space="preserve"> KMS_*1 </w:t>
            </w:r>
            <w:r w:rsidRPr="002E6616">
              <w:rPr>
                <w:rFonts w:eastAsia="文鼎中黑"/>
                <w:lang w:eastAsia="zh-TW"/>
              </w:rPr>
              <w:t>主機，</w:t>
            </w:r>
            <w:r w:rsidRPr="002E6616">
              <w:rPr>
                <w:rFonts w:eastAsia="文鼎中黑"/>
                <w:lang w:eastAsia="zh-TW"/>
              </w:rPr>
              <w:t xml:space="preserve">25% </w:t>
            </w:r>
            <w:r w:rsidRPr="002E6616">
              <w:rPr>
                <w:rFonts w:eastAsia="文鼎中黑"/>
                <w:lang w:eastAsia="zh-TW"/>
              </w:rPr>
              <w:t>流向</w:t>
            </w:r>
            <w:r w:rsidRPr="002E6616">
              <w:rPr>
                <w:rFonts w:eastAsia="文鼎中黑"/>
                <w:lang w:eastAsia="zh-TW"/>
              </w:rPr>
              <w:t xml:space="preserve"> KMS_*2 </w:t>
            </w:r>
            <w:r w:rsidRPr="002E6616">
              <w:rPr>
                <w:rFonts w:eastAsia="文鼎中黑"/>
                <w:lang w:eastAsia="zh-TW"/>
              </w:rPr>
              <w:t>主機。</w:t>
            </w:r>
          </w:p>
        </w:tc>
        <w:tc>
          <w:tcPr>
            <w:tcW w:w="5940" w:type="dxa"/>
          </w:tcPr>
          <w:p w:rsidR="00A069ED" w:rsidRPr="002E6616" w:rsidRDefault="009E4D62" w:rsidP="007F64E2">
            <w:pPr>
              <w:pStyle w:val="tabletext"/>
              <w:rPr>
                <w:rFonts w:eastAsia="文鼎中黑"/>
              </w:rPr>
            </w:pPr>
            <w:r w:rsidRPr="002E6616">
              <w:rPr>
                <w:rFonts w:eastAsia="文鼎中黑"/>
              </w:rPr>
              <w:t>HKEY_LOCAL_MACHINE\SOFTWARE\Microsoft\Windows NT\CurrentVersion\SoftwareProtectionPlatform DnsDomainPublishList=</w:t>
            </w:r>
          </w:p>
          <w:p w:rsidR="00A069ED" w:rsidRPr="00B257A7" w:rsidRDefault="00666988" w:rsidP="007F64E2">
            <w:pPr>
              <w:pStyle w:val="tabletext"/>
              <w:rPr>
                <w:rFonts w:eastAsia="文鼎中黑"/>
                <w:lang w:val="de-DE"/>
              </w:rPr>
            </w:pPr>
            <w:r w:rsidRPr="00B257A7">
              <w:rPr>
                <w:rFonts w:eastAsia="文鼎中黑"/>
                <w:lang w:val="de-DE"/>
              </w:rPr>
              <w:t>KMS_E1, 10, 75</w:t>
            </w:r>
          </w:p>
          <w:p w:rsidR="00A069ED" w:rsidRPr="00B257A7" w:rsidRDefault="00666988" w:rsidP="007F64E2">
            <w:pPr>
              <w:pStyle w:val="tabletext"/>
              <w:rPr>
                <w:rFonts w:eastAsia="文鼎中黑"/>
                <w:lang w:val="de-DE"/>
              </w:rPr>
            </w:pPr>
            <w:r w:rsidRPr="00B257A7">
              <w:rPr>
                <w:rFonts w:eastAsia="文鼎中黑"/>
                <w:lang w:val="de-DE"/>
              </w:rPr>
              <w:t>KMS_E2, 10, 25</w:t>
            </w:r>
          </w:p>
          <w:p w:rsidR="00A069ED" w:rsidRPr="00B257A7" w:rsidRDefault="00666988" w:rsidP="007F64E2">
            <w:pPr>
              <w:pStyle w:val="tabletext"/>
              <w:rPr>
                <w:rFonts w:eastAsia="文鼎中黑"/>
                <w:lang w:val="de-DE"/>
              </w:rPr>
            </w:pPr>
            <w:r w:rsidRPr="00B257A7">
              <w:rPr>
                <w:rFonts w:eastAsia="文鼎中黑"/>
                <w:lang w:val="de-DE"/>
              </w:rPr>
              <w:t>KMS_W1, 90, 75</w:t>
            </w:r>
          </w:p>
          <w:p w:rsidR="00A069ED" w:rsidRPr="002E6616" w:rsidRDefault="00666988" w:rsidP="007F64E2">
            <w:pPr>
              <w:pStyle w:val="tabletext"/>
              <w:rPr>
                <w:rFonts w:eastAsia="文鼎中黑"/>
              </w:rPr>
            </w:pPr>
            <w:r w:rsidRPr="002E6616">
              <w:rPr>
                <w:rFonts w:eastAsia="文鼎中黑"/>
              </w:rPr>
              <w:t>KMS_W2, 90, 25</w:t>
            </w:r>
          </w:p>
        </w:tc>
        <w:tc>
          <w:tcPr>
            <w:tcW w:w="1260" w:type="dxa"/>
          </w:tcPr>
          <w:p w:rsidR="00A069ED" w:rsidRPr="002E6616" w:rsidRDefault="00666988" w:rsidP="007F64E2">
            <w:pPr>
              <w:pStyle w:val="tabletext"/>
              <w:rPr>
                <w:rFonts w:eastAsia="文鼎中黑"/>
              </w:rPr>
            </w:pPr>
            <w:r w:rsidRPr="002E6616">
              <w:rPr>
                <w:rFonts w:eastAsia="文鼎中黑"/>
              </w:rPr>
              <w:t>KMS_E1</w:t>
            </w:r>
          </w:p>
          <w:p w:rsidR="00A069ED" w:rsidRPr="002E6616" w:rsidRDefault="00666988" w:rsidP="007F64E2">
            <w:pPr>
              <w:pStyle w:val="tabletext"/>
              <w:rPr>
                <w:rFonts w:eastAsia="文鼎中黑"/>
              </w:rPr>
            </w:pPr>
            <w:r w:rsidRPr="002E6616">
              <w:rPr>
                <w:rFonts w:eastAsia="文鼎中黑"/>
              </w:rPr>
              <w:t>KMS_E2</w:t>
            </w:r>
          </w:p>
        </w:tc>
      </w:tr>
      <w:tr w:rsidR="00A069ED" w:rsidRPr="002E6616" w:rsidTr="00BB28F8">
        <w:tc>
          <w:tcPr>
            <w:tcW w:w="2160" w:type="dxa"/>
          </w:tcPr>
          <w:p w:rsidR="00101AD4" w:rsidRPr="002E6616" w:rsidRDefault="00A069ED" w:rsidP="007F64E2">
            <w:pPr>
              <w:pStyle w:val="tabletext"/>
              <w:rPr>
                <w:rFonts w:eastAsia="文鼎中黑"/>
                <w:lang w:eastAsia="zh-TW"/>
              </w:rPr>
            </w:pPr>
            <w:r w:rsidRPr="002E6616">
              <w:rPr>
                <w:rFonts w:eastAsia="文鼎中黑"/>
                <w:lang w:eastAsia="zh-TW"/>
              </w:rPr>
              <w:t>設定</w:t>
            </w:r>
            <w:r w:rsidRPr="002E6616">
              <w:rPr>
                <w:rFonts w:eastAsia="文鼎中黑"/>
                <w:lang w:eastAsia="zh-TW"/>
              </w:rPr>
              <w:t xml:space="preserve"> west.contoso.com SRV </w:t>
            </w:r>
            <w:r w:rsidRPr="002E6616">
              <w:rPr>
                <w:rFonts w:eastAsia="文鼎中黑"/>
                <w:lang w:eastAsia="zh-TW"/>
              </w:rPr>
              <w:t>優先順序和權數，讓用戶端在嘗試</w:t>
            </w:r>
            <w:r w:rsidRPr="002E6616">
              <w:rPr>
                <w:rFonts w:eastAsia="文鼎中黑"/>
                <w:lang w:eastAsia="zh-TW"/>
              </w:rPr>
              <w:t xml:space="preserve"> KMS_E* </w:t>
            </w:r>
            <w:r w:rsidRPr="002E6616">
              <w:rPr>
                <w:rFonts w:eastAsia="文鼎中黑"/>
                <w:lang w:eastAsia="zh-TW"/>
              </w:rPr>
              <w:t>主機之前先聯繫</w:t>
            </w:r>
            <w:r w:rsidRPr="002E6616">
              <w:rPr>
                <w:rFonts w:eastAsia="文鼎中黑"/>
                <w:lang w:eastAsia="zh-TW"/>
              </w:rPr>
              <w:t xml:space="preserve"> KMS_W* </w:t>
            </w:r>
            <w:r w:rsidRPr="002E6616">
              <w:rPr>
                <w:rFonts w:eastAsia="文鼎中黑"/>
                <w:lang w:eastAsia="zh-TW"/>
              </w:rPr>
              <w:t>主機（如果可用的話）。流量會分割為：</w:t>
            </w:r>
            <w:r w:rsidRPr="002E6616">
              <w:rPr>
                <w:rFonts w:eastAsia="文鼎中黑"/>
                <w:lang w:eastAsia="zh-TW"/>
              </w:rPr>
              <w:t xml:space="preserve">75% </w:t>
            </w:r>
            <w:r w:rsidRPr="002E6616">
              <w:rPr>
                <w:rFonts w:eastAsia="文鼎中黑"/>
                <w:lang w:eastAsia="zh-TW"/>
              </w:rPr>
              <w:t>流向</w:t>
            </w:r>
            <w:r w:rsidRPr="002E6616">
              <w:rPr>
                <w:rFonts w:eastAsia="文鼎中黑"/>
                <w:lang w:eastAsia="zh-TW"/>
              </w:rPr>
              <w:t xml:space="preserve"> KMS_*1 </w:t>
            </w:r>
            <w:r w:rsidRPr="002E6616">
              <w:rPr>
                <w:rFonts w:eastAsia="文鼎中黑"/>
                <w:lang w:eastAsia="zh-TW"/>
              </w:rPr>
              <w:t>主機，</w:t>
            </w:r>
            <w:r w:rsidRPr="002E6616">
              <w:rPr>
                <w:rFonts w:eastAsia="文鼎中黑"/>
                <w:lang w:eastAsia="zh-TW"/>
              </w:rPr>
              <w:t xml:space="preserve">25% </w:t>
            </w:r>
            <w:r w:rsidRPr="002E6616">
              <w:rPr>
                <w:rFonts w:eastAsia="文鼎中黑"/>
                <w:lang w:eastAsia="zh-TW"/>
              </w:rPr>
              <w:t>流向</w:t>
            </w:r>
            <w:r w:rsidRPr="002E6616">
              <w:rPr>
                <w:rFonts w:eastAsia="文鼎中黑"/>
                <w:lang w:eastAsia="zh-TW"/>
              </w:rPr>
              <w:t xml:space="preserve"> KMS_*2 </w:t>
            </w:r>
            <w:r w:rsidRPr="002E6616">
              <w:rPr>
                <w:rFonts w:eastAsia="文鼎中黑"/>
                <w:lang w:eastAsia="zh-TW"/>
              </w:rPr>
              <w:t>主機。</w:t>
            </w:r>
          </w:p>
        </w:tc>
        <w:tc>
          <w:tcPr>
            <w:tcW w:w="5940" w:type="dxa"/>
          </w:tcPr>
          <w:p w:rsidR="00A069ED" w:rsidRPr="002E6616" w:rsidRDefault="009E4D62" w:rsidP="007F64E2">
            <w:pPr>
              <w:pStyle w:val="tabletext"/>
              <w:rPr>
                <w:rFonts w:eastAsia="文鼎中黑"/>
              </w:rPr>
            </w:pPr>
            <w:r w:rsidRPr="002E6616">
              <w:rPr>
                <w:rFonts w:eastAsia="文鼎中黑"/>
              </w:rPr>
              <w:t>HKEY_LOCAL_MACHINE\SOFTWARE\Microsoft\Windows NT\CurrentVersion\SoftwareProtectionPlatform DnsDomainPublishList=</w:t>
            </w:r>
          </w:p>
          <w:p w:rsidR="00A069ED" w:rsidRPr="00B257A7" w:rsidRDefault="00A069ED" w:rsidP="007F64E2">
            <w:pPr>
              <w:pStyle w:val="tabletext"/>
              <w:rPr>
                <w:rFonts w:eastAsia="文鼎中黑"/>
                <w:lang w:val="pl-PL"/>
              </w:rPr>
            </w:pPr>
            <w:r w:rsidRPr="00B257A7">
              <w:rPr>
                <w:rFonts w:eastAsia="文鼎中黑"/>
                <w:lang w:val="pl-PL"/>
              </w:rPr>
              <w:t>KMS_W1, 10, 75</w:t>
            </w:r>
          </w:p>
          <w:p w:rsidR="00A069ED" w:rsidRPr="00B257A7" w:rsidRDefault="00A069ED" w:rsidP="007F64E2">
            <w:pPr>
              <w:pStyle w:val="tabletext"/>
              <w:rPr>
                <w:rFonts w:eastAsia="文鼎中黑"/>
                <w:lang w:val="pl-PL"/>
              </w:rPr>
            </w:pPr>
            <w:r w:rsidRPr="00B257A7">
              <w:rPr>
                <w:rFonts w:eastAsia="文鼎中黑"/>
                <w:lang w:val="pl-PL"/>
              </w:rPr>
              <w:t>KMS_W2, 10, 25</w:t>
            </w:r>
          </w:p>
          <w:p w:rsidR="00A069ED" w:rsidRPr="00B257A7" w:rsidRDefault="00A069ED" w:rsidP="007F64E2">
            <w:pPr>
              <w:pStyle w:val="tabletext"/>
              <w:rPr>
                <w:rFonts w:eastAsia="文鼎中黑"/>
                <w:lang w:val="pl-PL"/>
              </w:rPr>
            </w:pPr>
            <w:r w:rsidRPr="00B257A7">
              <w:rPr>
                <w:rFonts w:eastAsia="文鼎中黑"/>
                <w:lang w:val="pl-PL"/>
              </w:rPr>
              <w:t>KMS_E1, 90, 75</w:t>
            </w:r>
          </w:p>
          <w:p w:rsidR="00A069ED" w:rsidRPr="002E6616" w:rsidRDefault="00A069ED" w:rsidP="007F64E2">
            <w:pPr>
              <w:pStyle w:val="tabletext"/>
              <w:rPr>
                <w:rFonts w:eastAsia="文鼎中黑"/>
              </w:rPr>
            </w:pPr>
            <w:r w:rsidRPr="002E6616">
              <w:rPr>
                <w:rFonts w:eastAsia="文鼎中黑"/>
              </w:rPr>
              <w:t>KMS_E2, 90, 25</w:t>
            </w:r>
          </w:p>
        </w:tc>
        <w:tc>
          <w:tcPr>
            <w:tcW w:w="1260" w:type="dxa"/>
          </w:tcPr>
          <w:p w:rsidR="00A069ED" w:rsidRPr="002E6616" w:rsidRDefault="00A069ED" w:rsidP="007F64E2">
            <w:pPr>
              <w:pStyle w:val="tabletext"/>
              <w:rPr>
                <w:rFonts w:eastAsia="文鼎中黑"/>
              </w:rPr>
            </w:pPr>
            <w:r w:rsidRPr="002E6616">
              <w:rPr>
                <w:rFonts w:eastAsia="文鼎中黑"/>
              </w:rPr>
              <w:t>KMS_W1</w:t>
            </w:r>
          </w:p>
          <w:p w:rsidR="00A069ED" w:rsidRPr="002E6616" w:rsidRDefault="00A069ED" w:rsidP="007F64E2">
            <w:pPr>
              <w:pStyle w:val="tabletext"/>
              <w:rPr>
                <w:rFonts w:eastAsia="文鼎中黑"/>
              </w:rPr>
            </w:pPr>
            <w:r w:rsidRPr="002E6616">
              <w:rPr>
                <w:rFonts w:eastAsia="文鼎中黑"/>
              </w:rPr>
              <w:t>KMS_W2</w:t>
            </w:r>
          </w:p>
        </w:tc>
      </w:tr>
    </w:tbl>
    <w:p w:rsidR="00101AD4" w:rsidRPr="002E6616" w:rsidRDefault="00101AD4" w:rsidP="007F64E2">
      <w:pPr>
        <w:pStyle w:val="TableSpacing"/>
        <w:rPr>
          <w:rFonts w:eastAsia="文鼎中黑"/>
        </w:rPr>
      </w:pPr>
    </w:p>
    <w:p w:rsidR="00101AD4" w:rsidRPr="002E6616" w:rsidRDefault="00DD5D77" w:rsidP="00537AAB">
      <w:pPr>
        <w:pStyle w:val="Norm"/>
        <w:pageBreakBefore/>
        <w:jc w:val="both"/>
        <w:rPr>
          <w:rFonts w:eastAsia="文鼎中黑"/>
          <w:lang w:eastAsia="zh-TW"/>
        </w:rPr>
      </w:pPr>
      <w:r w:rsidRPr="002E6616">
        <w:rPr>
          <w:rFonts w:eastAsia="文鼎中黑"/>
          <w:lang w:eastAsia="zh-TW"/>
        </w:rPr>
        <w:lastRenderedPageBreak/>
        <w:t>然後，系統管理員確認已設定</w:t>
      </w:r>
      <w:r w:rsidRPr="002E6616">
        <w:rPr>
          <w:rFonts w:eastAsia="文鼎中黑"/>
          <w:lang w:eastAsia="zh-TW"/>
        </w:rPr>
        <w:t xml:space="preserve"> Windows </w:t>
      </w:r>
      <w:r w:rsidRPr="002E6616">
        <w:rPr>
          <w:rFonts w:eastAsia="文鼎中黑"/>
          <w:lang w:eastAsia="zh-TW"/>
        </w:rPr>
        <w:t>防火牆例外來允許</w:t>
      </w:r>
      <w:r w:rsidRPr="002E6616">
        <w:rPr>
          <w:rFonts w:eastAsia="文鼎中黑"/>
          <w:lang w:eastAsia="zh-TW"/>
        </w:rPr>
        <w:t xml:space="preserve"> KMS </w:t>
      </w:r>
      <w:r w:rsidRPr="002E6616">
        <w:rPr>
          <w:rFonts w:eastAsia="文鼎中黑"/>
          <w:lang w:eastAsia="zh-TW"/>
        </w:rPr>
        <w:t>用戶端流量，並如表</w:t>
      </w:r>
      <w:r w:rsidRPr="002E6616">
        <w:rPr>
          <w:rFonts w:eastAsia="文鼎中黑"/>
          <w:lang w:eastAsia="zh-TW"/>
        </w:rPr>
        <w:t> 6</w:t>
      </w:r>
      <w:r w:rsidR="00BD6025" w:rsidRPr="00355623">
        <w:rPr>
          <w:rFonts w:eastAsiaTheme="minorEastAsia"/>
          <w:lang w:eastAsia="zh-TW"/>
        </w:rPr>
        <w:t xml:space="preserve"> </w:t>
      </w:r>
      <w:r w:rsidRPr="002E6616">
        <w:rPr>
          <w:rFonts w:eastAsia="文鼎中黑"/>
          <w:lang w:eastAsia="zh-TW"/>
        </w:rPr>
        <w:t>所述來設定用戶端電腦。</w:t>
      </w:r>
    </w:p>
    <w:p w:rsidR="00101AD4" w:rsidRPr="002E6616" w:rsidRDefault="00DD5D77" w:rsidP="00DD5D77">
      <w:pPr>
        <w:pStyle w:val="Label"/>
        <w:rPr>
          <w:rFonts w:eastAsia="文鼎中黑"/>
        </w:rPr>
      </w:pPr>
      <w:r w:rsidRPr="002E6616">
        <w:rPr>
          <w:rFonts w:eastAsia="文鼎中黑"/>
        </w:rPr>
        <w:t>表</w:t>
      </w:r>
      <w:r w:rsidRPr="002E6616">
        <w:rPr>
          <w:rFonts w:eastAsia="文鼎中黑"/>
        </w:rPr>
        <w:t xml:space="preserve"> 6. KMS </w:t>
      </w:r>
      <w:r w:rsidRPr="002E6616">
        <w:rPr>
          <w:rFonts w:eastAsia="文鼎中黑"/>
        </w:rPr>
        <w:t>用戶端設定</w:t>
      </w:r>
    </w:p>
    <w:p w:rsidR="00BB28F8" w:rsidRPr="002E6616" w:rsidRDefault="00BB28F8" w:rsidP="00BB28F8">
      <w:pPr>
        <w:pStyle w:val="TableSpacing"/>
        <w:rPr>
          <w:rFonts w:eastAsia="文鼎中黑"/>
        </w:rPr>
      </w:pPr>
    </w:p>
    <w:tbl>
      <w:tblPr>
        <w:tblStyle w:val="TableGrid"/>
        <w:tblW w:w="0" w:type="auto"/>
        <w:tblInd w:w="108" w:type="dxa"/>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single" w:sz="4" w:space="0" w:color="4F81BD" w:themeColor="accent1"/>
        </w:tblBorders>
        <w:tblLook w:val="04A0"/>
      </w:tblPr>
      <w:tblGrid>
        <w:gridCol w:w="2869"/>
        <w:gridCol w:w="6599"/>
      </w:tblGrid>
      <w:tr w:rsidR="00A069ED" w:rsidRPr="002E6616" w:rsidTr="00BB28F8">
        <w:trPr>
          <w:tblHeader/>
        </w:trPr>
        <w:tc>
          <w:tcPr>
            <w:tcW w:w="3211" w:type="dxa"/>
            <w:shd w:val="clear" w:color="auto" w:fill="B8CCE4" w:themeFill="accent1" w:themeFillTint="66"/>
          </w:tcPr>
          <w:p w:rsidR="00A069ED" w:rsidRPr="002E6616" w:rsidRDefault="00666988" w:rsidP="007F64E2">
            <w:pPr>
              <w:pStyle w:val="tabletext"/>
              <w:rPr>
                <w:rStyle w:val="Strong"/>
                <w:rFonts w:eastAsia="文鼎中黑"/>
              </w:rPr>
            </w:pPr>
            <w:r w:rsidRPr="002E6616">
              <w:rPr>
                <w:rStyle w:val="Strong"/>
                <w:rFonts w:eastAsia="文鼎中黑"/>
              </w:rPr>
              <w:t>描述</w:t>
            </w:r>
          </w:p>
        </w:tc>
        <w:tc>
          <w:tcPr>
            <w:tcW w:w="6257" w:type="dxa"/>
            <w:shd w:val="clear" w:color="auto" w:fill="B8CCE4" w:themeFill="accent1" w:themeFillTint="66"/>
          </w:tcPr>
          <w:p w:rsidR="00A069ED" w:rsidRPr="002E6616" w:rsidRDefault="00666988" w:rsidP="007F64E2">
            <w:pPr>
              <w:pStyle w:val="tabletext"/>
              <w:rPr>
                <w:rStyle w:val="Strong"/>
                <w:rFonts w:eastAsia="文鼎中黑"/>
              </w:rPr>
            </w:pPr>
            <w:r w:rsidRPr="002E6616">
              <w:rPr>
                <w:rStyle w:val="Strong"/>
                <w:rFonts w:eastAsia="文鼎中黑"/>
              </w:rPr>
              <w:t>設定</w:t>
            </w:r>
          </w:p>
        </w:tc>
      </w:tr>
      <w:tr w:rsidR="00A069ED" w:rsidRPr="002E6616" w:rsidTr="00BB28F8">
        <w:tc>
          <w:tcPr>
            <w:tcW w:w="3211" w:type="dxa"/>
          </w:tcPr>
          <w:p w:rsidR="00A069ED" w:rsidRPr="002E6616" w:rsidRDefault="00666988" w:rsidP="007F64E2">
            <w:pPr>
              <w:pStyle w:val="tabletext"/>
              <w:rPr>
                <w:rFonts w:eastAsia="文鼎中黑"/>
              </w:rPr>
            </w:pPr>
            <w:r w:rsidRPr="002E6616">
              <w:rPr>
                <w:rFonts w:eastAsia="文鼎中黑"/>
              </w:rPr>
              <w:t>停用</w:t>
            </w:r>
            <w:r w:rsidRPr="002E6616">
              <w:rPr>
                <w:rFonts w:eastAsia="文鼎中黑"/>
              </w:rPr>
              <w:t xml:space="preserve"> KMS </w:t>
            </w:r>
            <w:r w:rsidRPr="002E6616">
              <w:rPr>
                <w:rFonts w:eastAsia="文鼎中黑"/>
              </w:rPr>
              <w:t>主機快取</w:t>
            </w:r>
          </w:p>
        </w:tc>
        <w:tc>
          <w:tcPr>
            <w:tcW w:w="6257" w:type="dxa"/>
          </w:tcPr>
          <w:p w:rsidR="00A069ED" w:rsidRPr="002E6616" w:rsidRDefault="00666988" w:rsidP="007F64E2">
            <w:pPr>
              <w:pStyle w:val="tabletext"/>
              <w:rPr>
                <w:rStyle w:val="Strong"/>
                <w:rFonts w:eastAsia="文鼎中黑"/>
              </w:rPr>
            </w:pPr>
            <w:r w:rsidRPr="002E6616">
              <w:rPr>
                <w:rStyle w:val="Strong"/>
                <w:rFonts w:eastAsia="文鼎中黑"/>
              </w:rPr>
              <w:t>Slmgr /ckhc</w:t>
            </w:r>
          </w:p>
        </w:tc>
      </w:tr>
      <w:tr w:rsidR="00A069ED" w:rsidRPr="00B257A7" w:rsidTr="00BB28F8">
        <w:tc>
          <w:tcPr>
            <w:tcW w:w="3211" w:type="dxa"/>
          </w:tcPr>
          <w:p w:rsidR="00A069ED" w:rsidRPr="002E6616" w:rsidRDefault="00666988" w:rsidP="007F64E2">
            <w:pPr>
              <w:pStyle w:val="tabletext"/>
              <w:rPr>
                <w:rFonts w:eastAsia="文鼎中黑"/>
                <w:lang w:eastAsia="zh-TW"/>
              </w:rPr>
            </w:pPr>
            <w:r w:rsidRPr="002E6616">
              <w:rPr>
                <w:rFonts w:eastAsia="文鼎中黑"/>
                <w:lang w:eastAsia="zh-TW"/>
              </w:rPr>
              <w:t>設定客戶</w:t>
            </w:r>
            <w:r w:rsidRPr="002E6616">
              <w:rPr>
                <w:rFonts w:eastAsia="文鼎中黑"/>
                <w:lang w:eastAsia="zh-TW"/>
              </w:rPr>
              <w:t xml:space="preserve"> URL</w:t>
            </w:r>
            <w:r w:rsidRPr="002E6616">
              <w:rPr>
                <w:rFonts w:eastAsia="文鼎中黑"/>
                <w:lang w:eastAsia="zh-TW"/>
              </w:rPr>
              <w:t>，將發生啟用問題的使用者導向</w:t>
            </w:r>
            <w:r w:rsidRPr="002E6616">
              <w:rPr>
                <w:rFonts w:eastAsia="文鼎中黑"/>
                <w:lang w:eastAsia="zh-TW"/>
              </w:rPr>
              <w:t xml:space="preserve"> Contoso </w:t>
            </w:r>
            <w:r w:rsidRPr="002E6616">
              <w:rPr>
                <w:rFonts w:eastAsia="文鼎中黑"/>
                <w:lang w:eastAsia="zh-TW"/>
              </w:rPr>
              <w:t>服務中心</w:t>
            </w:r>
          </w:p>
        </w:tc>
        <w:tc>
          <w:tcPr>
            <w:tcW w:w="6257" w:type="dxa"/>
          </w:tcPr>
          <w:p w:rsidR="00A069ED" w:rsidRPr="002E6616" w:rsidRDefault="009E4D62" w:rsidP="007F64E2">
            <w:pPr>
              <w:pStyle w:val="tabletext"/>
              <w:rPr>
                <w:rFonts w:eastAsia="文鼎中黑"/>
              </w:rPr>
            </w:pPr>
            <w:r w:rsidRPr="002E6616">
              <w:rPr>
                <w:rFonts w:eastAsia="文鼎中黑"/>
              </w:rPr>
              <w:t>HKEY_LOCAL_MACHINE\SOFTWARE\Microsoft\Windows NT\CurrentVersion\SoftwareProtectionPlatform\Activation</w:t>
            </w:r>
          </w:p>
          <w:p w:rsidR="00101AD4" w:rsidRPr="002E6616" w:rsidRDefault="00F454A6" w:rsidP="007F64E2">
            <w:pPr>
              <w:pStyle w:val="tabletext"/>
              <w:rPr>
                <w:rFonts w:eastAsia="文鼎中黑"/>
                <w:lang w:val="fr-FR"/>
              </w:rPr>
            </w:pPr>
            <w:r w:rsidRPr="002E6616">
              <w:rPr>
                <w:rFonts w:eastAsia="文鼎中黑"/>
                <w:lang w:val="fr-FR"/>
              </w:rPr>
              <w:t>AlternateURL = http://contoso.com/help</w:t>
            </w:r>
          </w:p>
        </w:tc>
      </w:tr>
    </w:tbl>
    <w:p w:rsidR="007F64E2" w:rsidRPr="002E6616" w:rsidRDefault="007F64E2" w:rsidP="007F64E2">
      <w:pPr>
        <w:pStyle w:val="TableSpacing"/>
        <w:rPr>
          <w:rFonts w:eastAsia="文鼎中黑"/>
          <w:lang w:val="fr-FR"/>
        </w:rPr>
      </w:pPr>
    </w:p>
    <w:p w:rsidR="00101AD4" w:rsidRPr="002E6616" w:rsidRDefault="004E2B8E" w:rsidP="00926841">
      <w:pPr>
        <w:pStyle w:val="Norm"/>
        <w:rPr>
          <w:rFonts w:eastAsia="文鼎中黑"/>
          <w:lang w:val="fr-FR"/>
        </w:rPr>
      </w:pPr>
      <w:r w:rsidRPr="002E6616">
        <w:rPr>
          <w:rFonts w:eastAsia="文鼎中黑"/>
        </w:rPr>
        <w:t>用戶端參照電腦透過</w:t>
      </w:r>
      <w:r w:rsidRPr="002E6616">
        <w:rPr>
          <w:rFonts w:eastAsia="文鼎中黑"/>
          <w:lang w:val="fr-FR"/>
        </w:rPr>
        <w:t xml:space="preserve"> KMS </w:t>
      </w:r>
      <w:r w:rsidRPr="002E6616">
        <w:rPr>
          <w:rFonts w:eastAsia="文鼎中黑"/>
        </w:rPr>
        <w:t>啟用</w:t>
      </w:r>
      <w:r w:rsidRPr="002E6616">
        <w:rPr>
          <w:rFonts w:eastAsia="文鼎中黑"/>
          <w:lang w:val="fr-FR"/>
        </w:rPr>
        <w:t>，</w:t>
      </w:r>
      <w:r w:rsidRPr="002E6616">
        <w:rPr>
          <w:rFonts w:eastAsia="文鼎中黑"/>
        </w:rPr>
        <w:t>接著會執行</w:t>
      </w:r>
      <w:r w:rsidRPr="002E6616">
        <w:rPr>
          <w:rFonts w:eastAsia="文鼎中黑"/>
          <w:lang w:val="fr-FR"/>
        </w:rPr>
        <w:t xml:space="preserve"> </w:t>
      </w:r>
      <w:r w:rsidRPr="002E6616">
        <w:rPr>
          <w:rStyle w:val="Strong"/>
          <w:rFonts w:eastAsia="文鼎中黑"/>
          <w:lang w:val="fr-FR"/>
        </w:rPr>
        <w:t>sysprep /generalize</w:t>
      </w:r>
      <w:r w:rsidRPr="002E6616">
        <w:rPr>
          <w:rFonts w:eastAsia="文鼎中黑"/>
        </w:rPr>
        <w:t>。系統會關機</w:t>
      </w:r>
      <w:r w:rsidRPr="002E6616">
        <w:rPr>
          <w:rFonts w:eastAsia="文鼎中黑"/>
          <w:lang w:val="fr-FR"/>
        </w:rPr>
        <w:t>，</w:t>
      </w:r>
      <w:r w:rsidRPr="002E6616">
        <w:rPr>
          <w:rFonts w:eastAsia="文鼎中黑"/>
        </w:rPr>
        <w:t>並使用</w:t>
      </w:r>
      <w:r w:rsidRPr="002E6616">
        <w:rPr>
          <w:rFonts w:eastAsia="文鼎中黑"/>
          <w:lang w:val="fr-FR"/>
        </w:rPr>
        <w:t xml:space="preserve"> Windows 7 Windows </w:t>
      </w:r>
      <w:r w:rsidRPr="002E6616">
        <w:rPr>
          <w:rFonts w:eastAsia="文鼎中黑"/>
        </w:rPr>
        <w:t>自動化安裝套件</w:t>
      </w:r>
      <w:r w:rsidRPr="002E6616">
        <w:rPr>
          <w:rFonts w:eastAsia="文鼎中黑"/>
          <w:lang w:val="fr-FR"/>
        </w:rPr>
        <w:t xml:space="preserve"> (Windows AIK) </w:t>
      </w:r>
      <w:r w:rsidRPr="002E6616">
        <w:rPr>
          <w:rFonts w:eastAsia="文鼎中黑"/>
        </w:rPr>
        <w:t>的</w:t>
      </w:r>
      <w:r w:rsidRPr="002E6616">
        <w:rPr>
          <w:rFonts w:eastAsia="文鼎中黑"/>
          <w:lang w:val="fr-FR"/>
        </w:rPr>
        <w:t xml:space="preserve"> ImageX </w:t>
      </w:r>
      <w:r w:rsidRPr="002E6616">
        <w:rPr>
          <w:rFonts w:eastAsia="文鼎中黑"/>
        </w:rPr>
        <w:t>進行映像處理。可從</w:t>
      </w:r>
      <w:r w:rsidRPr="002E6616">
        <w:rPr>
          <w:rFonts w:eastAsia="文鼎中黑"/>
          <w:lang w:val="fr-FR"/>
        </w:rPr>
        <w:t xml:space="preserve"> </w:t>
      </w:r>
      <w:r w:rsidR="00B55F16">
        <w:rPr>
          <w:rFonts w:eastAsiaTheme="minorEastAsia" w:hint="eastAsia"/>
          <w:lang w:val="fr-FR" w:eastAsia="zh-CN"/>
        </w:rPr>
        <w:br/>
      </w:r>
      <w:hyperlink r:id="rId36" w:history="1">
        <w:r w:rsidRPr="002E6616">
          <w:rPr>
            <w:rStyle w:val="Hyperlink"/>
            <w:rFonts w:eastAsia="文鼎中黑" w:cs="Verdana"/>
            <w:lang w:val="fr-FR"/>
          </w:rPr>
          <w:t>http://go.microsoft.com/fwlink/?LinkId=136976</w:t>
        </w:r>
      </w:hyperlink>
      <w:r w:rsidRPr="002E6616">
        <w:rPr>
          <w:rFonts w:eastAsia="文鼎中黑"/>
          <w:lang w:val="fr-FR"/>
        </w:rPr>
        <w:t xml:space="preserve"> </w:t>
      </w:r>
      <w:r w:rsidRPr="002E6616">
        <w:rPr>
          <w:rFonts w:eastAsia="文鼎中黑"/>
        </w:rPr>
        <w:t>下載</w:t>
      </w:r>
      <w:r w:rsidRPr="002E6616">
        <w:rPr>
          <w:rFonts w:eastAsia="文鼎中黑"/>
          <w:lang w:val="fr-FR"/>
        </w:rPr>
        <w:t xml:space="preserve"> Windows AIK</w:t>
      </w:r>
      <w:r w:rsidRPr="002E6616">
        <w:rPr>
          <w:rFonts w:eastAsia="文鼎中黑"/>
        </w:rPr>
        <w:t>。</w:t>
      </w:r>
    </w:p>
    <w:p w:rsidR="00D16120" w:rsidRPr="00B257A7" w:rsidRDefault="004900F6">
      <w:pPr>
        <w:pStyle w:val="Heading2"/>
        <w:rPr>
          <w:rFonts w:eastAsia="文鼎中黑"/>
          <w:lang w:val="fr-FR" w:eastAsia="zh-TW"/>
        </w:rPr>
      </w:pPr>
      <w:bookmarkStart w:id="32" w:name="_Toc231805863"/>
      <w:bookmarkStart w:id="33" w:name="_Toc534493634"/>
      <w:r w:rsidRPr="00B257A7">
        <w:rPr>
          <w:rFonts w:eastAsia="文鼎中黑"/>
          <w:lang w:val="fr-FR" w:eastAsia="zh-TW"/>
        </w:rPr>
        <w:t xml:space="preserve">MAK </w:t>
      </w:r>
      <w:r w:rsidRPr="002E6616">
        <w:rPr>
          <w:rFonts w:eastAsia="文鼎中黑"/>
          <w:lang w:eastAsia="zh-TW"/>
        </w:rPr>
        <w:t>案例</w:t>
      </w:r>
      <w:bookmarkEnd w:id="32"/>
      <w:bookmarkEnd w:id="33"/>
    </w:p>
    <w:p w:rsidR="00A610AC" w:rsidRPr="002E6616" w:rsidRDefault="004B260D" w:rsidP="00926841">
      <w:pPr>
        <w:pStyle w:val="Norm"/>
        <w:jc w:val="both"/>
        <w:rPr>
          <w:rFonts w:eastAsia="文鼎中黑"/>
          <w:lang w:eastAsia="zh-TW"/>
        </w:rPr>
      </w:pPr>
      <w:r w:rsidRPr="002E6616">
        <w:rPr>
          <w:rFonts w:eastAsia="文鼎中黑"/>
          <w:lang w:eastAsia="zh-TW"/>
        </w:rPr>
        <w:t>以下各節描述</w:t>
      </w:r>
      <w:r w:rsidRPr="00B257A7">
        <w:rPr>
          <w:rFonts w:eastAsia="文鼎中黑"/>
          <w:lang w:val="fr-FR" w:eastAsia="zh-TW"/>
        </w:rPr>
        <w:t xml:space="preserve"> MAK </w:t>
      </w:r>
      <w:r w:rsidRPr="002E6616">
        <w:rPr>
          <w:rFonts w:eastAsia="文鼎中黑"/>
          <w:lang w:eastAsia="zh-TW"/>
        </w:rPr>
        <w:t>啟用的案例</w:t>
      </w:r>
      <w:r w:rsidRPr="00B257A7">
        <w:rPr>
          <w:rFonts w:eastAsia="文鼎中黑"/>
          <w:lang w:val="fr-FR" w:eastAsia="zh-TW"/>
        </w:rPr>
        <w:t>，</w:t>
      </w:r>
      <w:r w:rsidRPr="002E6616">
        <w:rPr>
          <w:rFonts w:eastAsia="文鼎中黑"/>
          <w:lang w:eastAsia="zh-TW"/>
        </w:rPr>
        <w:t>這些案例以「圖</w:t>
      </w:r>
      <w:r w:rsidRPr="00B257A7">
        <w:rPr>
          <w:rFonts w:eastAsia="文鼎中黑"/>
          <w:lang w:val="fr-FR" w:eastAsia="zh-TW"/>
        </w:rPr>
        <w:t xml:space="preserve"> 3</w:t>
      </w:r>
      <w:r w:rsidRPr="002E6616">
        <w:rPr>
          <w:rFonts w:eastAsia="文鼎中黑"/>
          <w:lang w:eastAsia="zh-TW"/>
        </w:rPr>
        <w:t>」所示的案例為基礎。此圖顯示大型企業</w:t>
      </w:r>
      <w:r w:rsidR="00DD540C" w:rsidRPr="00DD540C">
        <w:rPr>
          <w:rFonts w:ascii="文鼎中黑" w:eastAsia="文鼎中黑" w:hAnsi="PMingLiU" w:cs="SimSun" w:hint="eastAsia"/>
          <w:lang w:eastAsia="zh-TW"/>
        </w:rPr>
        <w:t>內</w:t>
      </w:r>
      <w:r w:rsidRPr="002E6616">
        <w:rPr>
          <w:rFonts w:eastAsia="文鼎中黑" w:hAnsi="文鼎中黑" w:cs="文鼎中黑"/>
          <w:lang w:eastAsia="zh-TW"/>
        </w:rPr>
        <w:t>常見的網路和工作群組環境。</w:t>
      </w:r>
    </w:p>
    <w:p w:rsidR="004900F6" w:rsidRPr="002E6616" w:rsidRDefault="000770E4" w:rsidP="00A610AC">
      <w:pPr>
        <w:pStyle w:val="Figure"/>
        <w:rPr>
          <w:rFonts w:eastAsia="文鼎中黑"/>
        </w:rPr>
      </w:pPr>
      <w:r w:rsidRPr="002E6616">
        <w:rPr>
          <w:rFonts w:eastAsia="文鼎中黑"/>
          <w:noProof/>
          <w:sz w:val="20"/>
          <w:szCs w:val="20"/>
          <w:lang w:eastAsia="ko-KR"/>
        </w:rPr>
        <w:lastRenderedPageBreak/>
        <w:drawing>
          <wp:inline distT="0" distB="0" distL="0" distR="0">
            <wp:extent cx="5799455" cy="4488521"/>
            <wp:effectExtent l="19050" t="0" r="0" b="0"/>
            <wp:docPr id="15" name="Picture 1" descr="Deployment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loyment Scenario"/>
                    <pic:cNvPicPr>
                      <a:picLocks noChangeAspect="1" noChangeArrowheads="1"/>
                    </pic:cNvPicPr>
                  </pic:nvPicPr>
                  <pic:blipFill>
                    <a:blip r:embed="rId37"/>
                    <a:stretch>
                      <a:fillRect/>
                    </a:stretch>
                  </pic:blipFill>
                  <pic:spPr bwMode="auto">
                    <a:xfrm>
                      <a:off x="0" y="0"/>
                      <a:ext cx="5799455" cy="4488521"/>
                    </a:xfrm>
                    <a:prstGeom prst="rect">
                      <a:avLst/>
                    </a:prstGeom>
                    <a:noFill/>
                    <a:ln w="9525">
                      <a:noFill/>
                      <a:miter lim="800000"/>
                      <a:headEnd/>
                      <a:tailEnd/>
                    </a:ln>
                  </pic:spPr>
                </pic:pic>
              </a:graphicData>
            </a:graphic>
          </wp:inline>
        </w:drawing>
      </w:r>
    </w:p>
    <w:p w:rsidR="005B5F56" w:rsidRPr="002E6616" w:rsidRDefault="004900F6" w:rsidP="00A610AC">
      <w:pPr>
        <w:pStyle w:val="Label"/>
        <w:rPr>
          <w:rFonts w:eastAsia="文鼎中黑"/>
          <w:lang w:eastAsia="zh-TW"/>
        </w:rPr>
      </w:pPr>
      <w:r w:rsidRPr="002E6616">
        <w:rPr>
          <w:rFonts w:eastAsia="文鼎中黑"/>
          <w:lang w:eastAsia="zh-TW"/>
        </w:rPr>
        <w:t>圖</w:t>
      </w:r>
      <w:r w:rsidRPr="002E6616">
        <w:rPr>
          <w:rFonts w:eastAsia="文鼎中黑"/>
          <w:lang w:eastAsia="zh-TW"/>
        </w:rPr>
        <w:t xml:space="preserve"> 3. </w:t>
      </w:r>
      <w:r w:rsidRPr="002E6616">
        <w:rPr>
          <w:rFonts w:eastAsia="文鼎中黑"/>
          <w:lang w:eastAsia="zh-TW"/>
        </w:rPr>
        <w:t>企業環境</w:t>
      </w:r>
    </w:p>
    <w:p w:rsidR="004900F6" w:rsidRPr="002E6616" w:rsidRDefault="004900F6" w:rsidP="00926841">
      <w:pPr>
        <w:pStyle w:val="Norm"/>
        <w:jc w:val="both"/>
        <w:rPr>
          <w:rFonts w:eastAsia="文鼎中黑"/>
          <w:lang w:eastAsia="zh-TW"/>
        </w:rPr>
      </w:pPr>
      <w:r w:rsidRPr="00926841">
        <w:rPr>
          <w:rFonts w:eastAsia="文鼎中黑"/>
          <w:spacing w:val="-4"/>
          <w:lang w:eastAsia="zh-TW"/>
        </w:rPr>
        <w:t>在核心網路環境中，所有電腦都位於</w:t>
      </w:r>
      <w:r w:rsidRPr="00926841">
        <w:rPr>
          <w:rFonts w:eastAsia="文鼎中黑"/>
          <w:spacing w:val="-4"/>
          <w:lang w:eastAsia="zh-TW"/>
        </w:rPr>
        <w:t xml:space="preserve"> AD DS </w:t>
      </w:r>
      <w:r w:rsidRPr="00926841">
        <w:rPr>
          <w:rFonts w:eastAsia="文鼎中黑"/>
          <w:spacing w:val="-4"/>
          <w:lang w:eastAsia="zh-TW"/>
        </w:rPr>
        <w:t>所管理的一般網路</w:t>
      </w:r>
      <w:r w:rsidR="00DD540C" w:rsidRPr="00DD540C">
        <w:rPr>
          <w:rFonts w:ascii="文鼎中黑" w:eastAsia="文鼎中黑" w:hAnsi="PMingLiU" w:cs="SimSun" w:hint="eastAsia"/>
          <w:lang w:eastAsia="zh-TW"/>
        </w:rPr>
        <w:t>內</w:t>
      </w:r>
      <w:r w:rsidRPr="00926841">
        <w:rPr>
          <w:rFonts w:eastAsia="文鼎中黑" w:hAnsi="文鼎中黑" w:cs="文鼎中黑"/>
          <w:spacing w:val="-4"/>
          <w:lang w:eastAsia="zh-TW"/>
        </w:rPr>
        <w:t>。安全區域代表具有額外防火牆</w:t>
      </w:r>
      <w:r w:rsidR="00926841">
        <w:rPr>
          <w:rFonts w:eastAsiaTheme="minorEastAsia" w:hAnsi="文鼎中黑" w:cs="文鼎中黑" w:hint="eastAsia"/>
          <w:lang w:eastAsia="zh-TW"/>
        </w:rPr>
        <w:br/>
      </w:r>
      <w:r w:rsidRPr="002E6616">
        <w:rPr>
          <w:rFonts w:eastAsia="文鼎中黑" w:hAnsi="文鼎中黑" w:cs="文鼎中黑"/>
          <w:lang w:eastAsia="zh-TW"/>
        </w:rPr>
        <w:t>保護的高安全性核心網路電腦。</w:t>
      </w:r>
    </w:p>
    <w:p w:rsidR="004900F6" w:rsidRPr="002E6616" w:rsidRDefault="004900F6" w:rsidP="00926841">
      <w:pPr>
        <w:pStyle w:val="Norm"/>
        <w:jc w:val="both"/>
        <w:rPr>
          <w:rFonts w:eastAsia="文鼎中黑"/>
          <w:lang w:eastAsia="zh-TW"/>
        </w:rPr>
      </w:pPr>
      <w:r w:rsidRPr="002E6616">
        <w:rPr>
          <w:rFonts w:eastAsia="文鼎中黑"/>
          <w:lang w:eastAsia="zh-TW"/>
        </w:rPr>
        <w:t>隔離的實驗室環境是一個工作群組，實際上與核心網路分開，其電腦無法存取網際網路。網路安全性原則指出不可從隔離的實驗室往外傳輸任何可識別特定電腦或使用者的資訊。</w:t>
      </w:r>
    </w:p>
    <w:p w:rsidR="004900F6" w:rsidRPr="002E6616" w:rsidRDefault="004900F6" w:rsidP="001F5950">
      <w:pPr>
        <w:pStyle w:val="Heading3"/>
        <w:rPr>
          <w:lang w:eastAsia="zh-TW"/>
        </w:rPr>
      </w:pPr>
      <w:bookmarkStart w:id="34" w:name="_Scenario_1:_MAK"/>
      <w:bookmarkStart w:id="35" w:name="_Toc231805866"/>
      <w:bookmarkStart w:id="36" w:name="_Toc534493635"/>
      <w:bookmarkEnd w:id="34"/>
      <w:r w:rsidRPr="002E6616">
        <w:rPr>
          <w:lang w:eastAsia="zh-TW"/>
        </w:rPr>
        <w:t xml:space="preserve">MAK </w:t>
      </w:r>
      <w:r w:rsidRPr="002E6616">
        <w:rPr>
          <w:lang w:eastAsia="zh-TW"/>
        </w:rPr>
        <w:t>獨立啟用</w:t>
      </w:r>
      <w:bookmarkEnd w:id="35"/>
      <w:bookmarkEnd w:id="36"/>
    </w:p>
    <w:p w:rsidR="00B60BD5" w:rsidRPr="00926841" w:rsidRDefault="00B60BD5" w:rsidP="00926841">
      <w:pPr>
        <w:pStyle w:val="Norm"/>
        <w:jc w:val="both"/>
        <w:rPr>
          <w:rFonts w:eastAsia="文鼎中黑"/>
          <w:spacing w:val="-4"/>
          <w:lang w:eastAsia="zh-TW"/>
        </w:rPr>
      </w:pPr>
      <w:r w:rsidRPr="00926841">
        <w:rPr>
          <w:rFonts w:eastAsia="文鼎中黑"/>
          <w:spacing w:val="-4"/>
          <w:lang w:eastAsia="zh-TW"/>
        </w:rPr>
        <w:t xml:space="preserve">VAMT </w:t>
      </w:r>
      <w:r w:rsidRPr="00926841">
        <w:rPr>
          <w:rFonts w:eastAsia="文鼎中黑"/>
          <w:spacing w:val="-4"/>
          <w:lang w:eastAsia="zh-TW"/>
        </w:rPr>
        <w:t>允許從集中控制台散佈</w:t>
      </w:r>
      <w:r w:rsidRPr="00926841">
        <w:rPr>
          <w:rFonts w:eastAsia="文鼎中黑"/>
          <w:spacing w:val="-4"/>
          <w:lang w:eastAsia="zh-TW"/>
        </w:rPr>
        <w:t xml:space="preserve"> MAK</w:t>
      </w:r>
      <w:r w:rsidRPr="00926841">
        <w:rPr>
          <w:rFonts w:eastAsia="文鼎中黑"/>
          <w:spacing w:val="-4"/>
          <w:lang w:eastAsia="zh-TW"/>
        </w:rPr>
        <w:t>，以透過網路自動進行</w:t>
      </w:r>
      <w:r w:rsidRPr="00926841">
        <w:rPr>
          <w:rFonts w:eastAsia="文鼎中黑"/>
          <w:spacing w:val="-4"/>
          <w:lang w:eastAsia="zh-TW"/>
        </w:rPr>
        <w:t xml:space="preserve"> MAK </w:t>
      </w:r>
      <w:r w:rsidRPr="00926841">
        <w:rPr>
          <w:rFonts w:eastAsia="文鼎中黑"/>
          <w:spacing w:val="-4"/>
          <w:lang w:eastAsia="zh-TW"/>
        </w:rPr>
        <w:t>部署及啟用，如「圖</w:t>
      </w:r>
      <w:r w:rsidRPr="00926841">
        <w:rPr>
          <w:rFonts w:eastAsia="文鼎中黑"/>
          <w:spacing w:val="-4"/>
          <w:lang w:eastAsia="zh-TW"/>
        </w:rPr>
        <w:t xml:space="preserve"> 2</w:t>
      </w:r>
      <w:r w:rsidRPr="00926841">
        <w:rPr>
          <w:rFonts w:eastAsia="文鼎中黑"/>
          <w:spacing w:val="-4"/>
          <w:lang w:eastAsia="zh-TW"/>
        </w:rPr>
        <w:t>」所示。</w:t>
      </w:r>
      <w:r w:rsidRPr="00926841">
        <w:rPr>
          <w:rFonts w:eastAsia="文鼎中黑"/>
          <w:spacing w:val="-4"/>
          <w:lang w:eastAsia="zh-TW"/>
        </w:rPr>
        <w:t xml:space="preserve">VAMT </w:t>
      </w:r>
      <w:r w:rsidRPr="00926841">
        <w:rPr>
          <w:rFonts w:eastAsia="文鼎中黑"/>
          <w:spacing w:val="-4"/>
          <w:lang w:eastAsia="zh-TW"/>
        </w:rPr>
        <w:t>會查詢</w:t>
      </w:r>
      <w:r w:rsidRPr="00926841">
        <w:rPr>
          <w:rFonts w:eastAsia="文鼎中黑"/>
          <w:spacing w:val="-4"/>
          <w:lang w:eastAsia="zh-TW"/>
        </w:rPr>
        <w:t xml:space="preserve"> Microsoft </w:t>
      </w:r>
      <w:r w:rsidRPr="00926841">
        <w:rPr>
          <w:rFonts w:eastAsia="文鼎中黑"/>
          <w:spacing w:val="-4"/>
          <w:lang w:eastAsia="zh-TW"/>
        </w:rPr>
        <w:t>啟用伺服器以取得給定</w:t>
      </w:r>
      <w:r w:rsidRPr="00926841">
        <w:rPr>
          <w:rFonts w:eastAsia="文鼎中黑"/>
          <w:spacing w:val="-4"/>
          <w:lang w:eastAsia="zh-TW"/>
        </w:rPr>
        <w:t xml:space="preserve"> MAK </w:t>
      </w:r>
      <w:r w:rsidRPr="00926841">
        <w:rPr>
          <w:rFonts w:eastAsia="文鼎中黑"/>
          <w:spacing w:val="-4"/>
          <w:lang w:eastAsia="zh-TW"/>
        </w:rPr>
        <w:t>的剩餘啟用次數，然後列出環境中所有</w:t>
      </w:r>
      <w:r w:rsidRPr="00926841">
        <w:rPr>
          <w:rFonts w:eastAsia="文鼎中黑"/>
          <w:spacing w:val="-4"/>
          <w:lang w:eastAsia="zh-TW"/>
        </w:rPr>
        <w:t xml:space="preserve"> </w:t>
      </w:r>
      <w:r w:rsidRPr="00926841">
        <w:rPr>
          <w:rFonts w:eastAsia="文鼎中黑"/>
          <w:spacing w:val="-4"/>
          <w:lang w:eastAsia="zh-TW"/>
        </w:rPr>
        <w:lastRenderedPageBreak/>
        <w:t xml:space="preserve">MAK </w:t>
      </w:r>
      <w:r w:rsidRPr="00926841">
        <w:rPr>
          <w:rFonts w:eastAsia="文鼎中黑"/>
          <w:spacing w:val="-4"/>
          <w:lang w:eastAsia="zh-TW"/>
        </w:rPr>
        <w:t>啟用之系統的啟用狀態。此計數為及時快照，而非實時計數。</w:t>
      </w:r>
      <w:r w:rsidRPr="00926841">
        <w:rPr>
          <w:rFonts w:eastAsia="文鼎中黑"/>
          <w:spacing w:val="-4"/>
          <w:lang w:eastAsia="zh-TW"/>
        </w:rPr>
        <w:t xml:space="preserve">Windows AIK </w:t>
      </w:r>
      <w:r w:rsidRPr="00926841">
        <w:rPr>
          <w:rFonts w:eastAsia="文鼎中黑"/>
          <w:spacing w:val="-4"/>
          <w:lang w:eastAsia="zh-TW"/>
        </w:rPr>
        <w:t>包含</w:t>
      </w:r>
      <w:r w:rsidRPr="00926841">
        <w:rPr>
          <w:rFonts w:eastAsia="文鼎中黑"/>
          <w:spacing w:val="-4"/>
          <w:lang w:eastAsia="zh-TW"/>
        </w:rPr>
        <w:t xml:space="preserve"> VAMT 1.2 </w:t>
      </w:r>
      <w:r w:rsidRPr="00926841">
        <w:rPr>
          <w:rFonts w:eastAsia="文鼎中黑"/>
          <w:spacing w:val="-4"/>
          <w:lang w:eastAsia="zh-TW"/>
        </w:rPr>
        <w:t>版。</w:t>
      </w:r>
    </w:p>
    <w:p w:rsidR="004900F6" w:rsidRPr="002E6616" w:rsidRDefault="004900F6" w:rsidP="00FC5F1D">
      <w:pPr>
        <w:pStyle w:val="Norm"/>
        <w:jc w:val="both"/>
        <w:rPr>
          <w:rFonts w:eastAsia="文鼎中黑"/>
        </w:rPr>
      </w:pPr>
      <w:r w:rsidRPr="002E6616">
        <w:rPr>
          <w:rFonts w:eastAsia="文鼎中黑"/>
          <w:lang w:eastAsia="zh-TW"/>
        </w:rPr>
        <w:t>在本案例中，</w:t>
      </w:r>
      <w:r w:rsidRPr="002E6616">
        <w:rPr>
          <w:rFonts w:eastAsia="文鼎中黑"/>
          <w:lang w:eastAsia="zh-TW"/>
        </w:rPr>
        <w:t xml:space="preserve">VAMT </w:t>
      </w:r>
      <w:r w:rsidRPr="002E6616">
        <w:rPr>
          <w:rFonts w:eastAsia="文鼎中黑"/>
          <w:lang w:eastAsia="zh-TW"/>
        </w:rPr>
        <w:t>部署在核心網路環境中，如「圖</w:t>
      </w:r>
      <w:r w:rsidRPr="002E6616">
        <w:rPr>
          <w:rFonts w:eastAsia="文鼎中黑"/>
          <w:lang w:eastAsia="zh-TW"/>
        </w:rPr>
        <w:t xml:space="preserve"> 3</w:t>
      </w:r>
      <w:r w:rsidRPr="002E6616">
        <w:rPr>
          <w:rFonts w:eastAsia="文鼎中黑"/>
          <w:lang w:eastAsia="zh-TW"/>
        </w:rPr>
        <w:t>」所示。</w:t>
      </w:r>
      <w:r w:rsidRPr="002E6616">
        <w:rPr>
          <w:rFonts w:eastAsia="文鼎中黑"/>
          <w:lang w:eastAsia="zh-TW"/>
        </w:rPr>
        <w:t xml:space="preserve">VAMT </w:t>
      </w:r>
      <w:r w:rsidRPr="002E6616">
        <w:rPr>
          <w:rFonts w:eastAsia="文鼎中黑"/>
          <w:lang w:eastAsia="zh-TW"/>
        </w:rPr>
        <w:t>安裝在可透過網路存取所有用戶端電腦的一部中心電腦上。</w:t>
      </w:r>
      <w:r w:rsidRPr="002E6616">
        <w:rPr>
          <w:rFonts w:eastAsia="文鼎中黑"/>
          <w:lang w:eastAsia="zh-TW"/>
        </w:rPr>
        <w:t xml:space="preserve">VAMT </w:t>
      </w:r>
      <w:r w:rsidRPr="002E6616">
        <w:rPr>
          <w:rFonts w:eastAsia="文鼎中黑"/>
          <w:lang w:eastAsia="zh-TW"/>
        </w:rPr>
        <w:t>主機與用戶端電腦都可存取網際網路。</w:t>
      </w:r>
      <w:r w:rsidRPr="002E6616">
        <w:rPr>
          <w:rFonts w:eastAsia="文鼎中黑"/>
        </w:rPr>
        <w:t>下列指示描述如何執行獨立啟用：</w:t>
      </w:r>
    </w:p>
    <w:p w:rsidR="004900F6" w:rsidRPr="002E6616" w:rsidRDefault="004900F6" w:rsidP="007F64E2">
      <w:pPr>
        <w:pStyle w:val="NumberedList1"/>
        <w:rPr>
          <w:rFonts w:eastAsia="文鼎中黑"/>
          <w:lang w:eastAsia="zh-TW"/>
        </w:rPr>
      </w:pPr>
      <w:r w:rsidRPr="002E6616">
        <w:rPr>
          <w:rFonts w:eastAsia="文鼎中黑"/>
          <w:lang w:eastAsia="zh-TW"/>
        </w:rPr>
        <w:t>在連接網路的主機電腦上安裝並啟動</w:t>
      </w:r>
      <w:r w:rsidRPr="002E6616">
        <w:rPr>
          <w:rFonts w:eastAsia="文鼎中黑"/>
          <w:lang w:eastAsia="zh-TW"/>
        </w:rPr>
        <w:t xml:space="preserve"> VAMT</w:t>
      </w:r>
      <w:r w:rsidRPr="002E6616">
        <w:rPr>
          <w:rFonts w:eastAsia="文鼎中黑"/>
          <w:lang w:eastAsia="zh-TW"/>
        </w:rPr>
        <w:t>：</w:t>
      </w:r>
    </w:p>
    <w:p w:rsidR="005B5F56" w:rsidRPr="002E6616" w:rsidRDefault="004900F6" w:rsidP="007F64E2">
      <w:pPr>
        <w:pStyle w:val="NumberedList2"/>
        <w:rPr>
          <w:rFonts w:eastAsia="文鼎中黑"/>
        </w:rPr>
      </w:pPr>
      <w:r w:rsidRPr="002E6616">
        <w:rPr>
          <w:rFonts w:eastAsia="文鼎中黑"/>
        </w:rPr>
        <w:t>在主機電腦上安裝</w:t>
      </w:r>
      <w:r w:rsidRPr="002E6616">
        <w:rPr>
          <w:rFonts w:eastAsia="文鼎中黑"/>
        </w:rPr>
        <w:t xml:space="preserve"> Windows AIK</w:t>
      </w:r>
      <w:r w:rsidRPr="002E6616">
        <w:rPr>
          <w:rFonts w:eastAsia="文鼎中黑"/>
        </w:rPr>
        <w:t>。</w:t>
      </w:r>
    </w:p>
    <w:p w:rsidR="005B5F56" w:rsidRPr="002E6616" w:rsidRDefault="004900F6" w:rsidP="007F64E2">
      <w:pPr>
        <w:pStyle w:val="NumberedList2"/>
        <w:rPr>
          <w:rFonts w:eastAsia="文鼎中黑"/>
          <w:lang w:eastAsia="zh-TW"/>
        </w:rPr>
      </w:pPr>
      <w:r w:rsidRPr="002E6616">
        <w:rPr>
          <w:rFonts w:eastAsia="文鼎中黑"/>
          <w:lang w:eastAsia="zh-TW"/>
        </w:rPr>
        <w:t>按一下</w:t>
      </w:r>
      <w:r w:rsidR="00CA281D" w:rsidRPr="002E6616">
        <w:rPr>
          <w:rFonts w:eastAsia="文鼎中黑"/>
          <w:lang w:eastAsia="zh-TW"/>
        </w:rPr>
        <w:t>「</w:t>
      </w:r>
      <w:r w:rsidRPr="002E6616">
        <w:rPr>
          <w:rFonts w:eastAsia="文鼎中黑"/>
          <w:lang w:eastAsia="zh-TW"/>
        </w:rPr>
        <w:t>開始</w:t>
      </w:r>
      <w:r w:rsidR="00CA281D" w:rsidRPr="002E6616">
        <w:rPr>
          <w:rFonts w:eastAsia="文鼎中黑"/>
          <w:lang w:eastAsia="zh-TW"/>
        </w:rPr>
        <w:t>」</w:t>
      </w:r>
      <w:r w:rsidRPr="002E6616">
        <w:rPr>
          <w:rFonts w:eastAsia="文鼎中黑"/>
          <w:lang w:eastAsia="zh-TW"/>
        </w:rPr>
        <w:t>，然後按一下</w:t>
      </w:r>
      <w:r w:rsidRPr="002E6616">
        <w:rPr>
          <w:rFonts w:eastAsia="文鼎中黑"/>
          <w:lang w:eastAsia="zh-TW"/>
        </w:rPr>
        <w:t xml:space="preserve"> </w:t>
      </w:r>
      <w:r w:rsidRPr="002E6616">
        <w:rPr>
          <w:rFonts w:eastAsia="文鼎中黑"/>
          <w:b/>
          <w:lang w:eastAsia="zh-TW"/>
        </w:rPr>
        <w:t>VAMT</w:t>
      </w:r>
      <w:r w:rsidRPr="002E6616">
        <w:rPr>
          <w:rFonts w:eastAsia="文鼎中黑"/>
          <w:lang w:eastAsia="zh-TW"/>
        </w:rPr>
        <w:t>，以開啟</w:t>
      </w:r>
      <w:r w:rsidRPr="002E6616">
        <w:rPr>
          <w:rFonts w:eastAsia="文鼎中黑"/>
          <w:lang w:eastAsia="zh-TW"/>
        </w:rPr>
        <w:t xml:space="preserve"> VAMT </w:t>
      </w:r>
      <w:r w:rsidRPr="002E6616">
        <w:rPr>
          <w:rFonts w:eastAsia="文鼎中黑"/>
          <w:lang w:eastAsia="zh-TW"/>
        </w:rPr>
        <w:t>主控台。</w:t>
      </w:r>
    </w:p>
    <w:p w:rsidR="004900F6" w:rsidRPr="002E6616" w:rsidRDefault="004900F6" w:rsidP="00FC5F1D">
      <w:pPr>
        <w:pStyle w:val="NumberedList1"/>
        <w:jc w:val="both"/>
        <w:rPr>
          <w:rFonts w:eastAsia="文鼎中黑"/>
        </w:rPr>
      </w:pPr>
      <w:r w:rsidRPr="002E6616">
        <w:rPr>
          <w:rFonts w:eastAsia="文鼎中黑"/>
        </w:rPr>
        <w:t>在目標電腦上設定</w:t>
      </w:r>
      <w:r w:rsidRPr="002E6616">
        <w:rPr>
          <w:rFonts w:eastAsia="文鼎中黑"/>
        </w:rPr>
        <w:t xml:space="preserve"> Windows Management Instrumentation (WMI) </w:t>
      </w:r>
      <w:r w:rsidRPr="002E6616">
        <w:rPr>
          <w:rFonts w:eastAsia="文鼎中黑"/>
        </w:rPr>
        <w:t>防火牆例外。確定已針對所有目標電腦啟用</w:t>
      </w:r>
      <w:r w:rsidRPr="002E6616">
        <w:rPr>
          <w:rFonts w:eastAsia="文鼎中黑"/>
        </w:rPr>
        <w:t xml:space="preserve"> WMI </w:t>
      </w:r>
      <w:r w:rsidRPr="002E6616">
        <w:rPr>
          <w:rFonts w:eastAsia="文鼎中黑"/>
        </w:rPr>
        <w:t>防火牆例外，如「圖</w:t>
      </w:r>
      <w:r w:rsidRPr="002E6616">
        <w:rPr>
          <w:rFonts w:eastAsia="文鼎中黑"/>
        </w:rPr>
        <w:t xml:space="preserve"> 4</w:t>
      </w:r>
      <w:r w:rsidRPr="002E6616">
        <w:rPr>
          <w:rFonts w:eastAsia="文鼎中黑"/>
        </w:rPr>
        <w:t>」所示。</w:t>
      </w:r>
    </w:p>
    <w:p w:rsidR="00342046" w:rsidRPr="002E6616" w:rsidRDefault="00342046">
      <w:pPr>
        <w:pStyle w:val="FigureinList1"/>
        <w:rPr>
          <w:rFonts w:eastAsia="文鼎中黑"/>
        </w:rPr>
      </w:pPr>
      <w:r w:rsidRPr="002E6616">
        <w:rPr>
          <w:rFonts w:eastAsia="文鼎中黑"/>
          <w:noProof/>
          <w:lang w:eastAsia="ko-KR"/>
        </w:rPr>
        <w:drawing>
          <wp:inline distT="0" distB="0" distL="0" distR="0">
            <wp:extent cx="4538268" cy="2834640"/>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8"/>
                    <a:stretch>
                      <a:fillRect/>
                    </a:stretch>
                  </pic:blipFill>
                  <pic:spPr bwMode="auto">
                    <a:xfrm>
                      <a:off x="0" y="0"/>
                      <a:ext cx="4538268" cy="2834640"/>
                    </a:xfrm>
                    <a:prstGeom prst="rect">
                      <a:avLst/>
                    </a:prstGeom>
                    <a:noFill/>
                    <a:ln w="9525">
                      <a:noFill/>
                      <a:miter lim="800000"/>
                      <a:headEnd/>
                      <a:tailEnd/>
                    </a:ln>
                  </pic:spPr>
                </pic:pic>
              </a:graphicData>
            </a:graphic>
          </wp:inline>
        </w:drawing>
      </w:r>
    </w:p>
    <w:p w:rsidR="00342046" w:rsidRPr="002E6616" w:rsidRDefault="00F90A93" w:rsidP="001F06D0">
      <w:pPr>
        <w:pStyle w:val="LabelinList1"/>
        <w:rPr>
          <w:rFonts w:eastAsia="文鼎中黑"/>
        </w:rPr>
      </w:pPr>
      <w:r w:rsidRPr="002E6616">
        <w:rPr>
          <w:rFonts w:eastAsia="文鼎中黑"/>
        </w:rPr>
        <w:t>圖</w:t>
      </w:r>
      <w:r w:rsidRPr="002E6616">
        <w:rPr>
          <w:rFonts w:eastAsia="文鼎中黑"/>
        </w:rPr>
        <w:t xml:space="preserve"> 4. Windows Management Instrumentation (WMI) </w:t>
      </w:r>
      <w:r w:rsidRPr="002E6616">
        <w:rPr>
          <w:rFonts w:eastAsia="文鼎中黑"/>
        </w:rPr>
        <w:t>例外</w:t>
      </w:r>
    </w:p>
    <w:p w:rsidR="004900F6" w:rsidRPr="002E6616" w:rsidRDefault="004900F6" w:rsidP="007F64E2">
      <w:pPr>
        <w:pStyle w:val="NumberedList1"/>
        <w:rPr>
          <w:rFonts w:eastAsia="文鼎中黑"/>
          <w:lang w:eastAsia="zh-TW"/>
        </w:rPr>
      </w:pPr>
      <w:r w:rsidRPr="002E6616">
        <w:rPr>
          <w:rFonts w:eastAsia="文鼎中黑"/>
          <w:lang w:eastAsia="zh-TW"/>
        </w:rPr>
        <w:t>將電腦新增至電腦資訊清單</w:t>
      </w:r>
      <w:r w:rsidRPr="002E6616">
        <w:rPr>
          <w:rFonts w:eastAsia="文鼎中黑"/>
          <w:lang w:eastAsia="zh-TW"/>
        </w:rPr>
        <w:t xml:space="preserve"> (CIL)</w:t>
      </w:r>
      <w:r w:rsidRPr="002E6616">
        <w:rPr>
          <w:rFonts w:eastAsia="文鼎中黑"/>
          <w:lang w:eastAsia="zh-TW"/>
        </w:rPr>
        <w:t>：</w:t>
      </w:r>
    </w:p>
    <w:p w:rsidR="005B5F56" w:rsidRPr="002E6616" w:rsidRDefault="004900F6" w:rsidP="00D065F5">
      <w:pPr>
        <w:pStyle w:val="NumberedList2"/>
        <w:rPr>
          <w:rFonts w:eastAsia="文鼎中黑"/>
          <w:lang w:eastAsia="zh-TW"/>
        </w:rPr>
      </w:pPr>
      <w:r w:rsidRPr="002E6616">
        <w:rPr>
          <w:rFonts w:eastAsia="文鼎中黑"/>
          <w:lang w:eastAsia="zh-TW"/>
        </w:rPr>
        <w:t>在</w:t>
      </w:r>
      <w:r w:rsidRPr="002E6616">
        <w:rPr>
          <w:rFonts w:eastAsia="文鼎中黑"/>
          <w:lang w:eastAsia="zh-TW"/>
        </w:rPr>
        <w:t xml:space="preserve"> VAMT </w:t>
      </w:r>
      <w:r w:rsidRPr="002E6616">
        <w:rPr>
          <w:rFonts w:eastAsia="文鼎中黑"/>
          <w:lang w:eastAsia="zh-TW"/>
        </w:rPr>
        <w:t>主控台，按一下</w:t>
      </w:r>
      <w:r w:rsidRPr="002E6616">
        <w:rPr>
          <w:rFonts w:eastAsia="文鼎中黑"/>
          <w:b/>
          <w:lang w:eastAsia="zh-TW"/>
        </w:rPr>
        <w:t>動作</w:t>
      </w:r>
      <w:r w:rsidRPr="002E6616">
        <w:rPr>
          <w:rFonts w:eastAsia="文鼎中黑"/>
          <w:lang w:eastAsia="zh-TW"/>
        </w:rPr>
        <w:t>，然後按一下</w:t>
      </w:r>
      <w:r w:rsidRPr="002E6616">
        <w:rPr>
          <w:rFonts w:eastAsia="文鼎中黑"/>
          <w:b/>
          <w:lang w:eastAsia="zh-TW"/>
        </w:rPr>
        <w:t>新增電腦</w:t>
      </w:r>
      <w:r w:rsidRPr="002E6616">
        <w:rPr>
          <w:rFonts w:eastAsia="文鼎中黑"/>
          <w:lang w:eastAsia="zh-TW"/>
        </w:rPr>
        <w:t>，以顯示</w:t>
      </w:r>
      <w:r w:rsidRPr="002E6616">
        <w:rPr>
          <w:rFonts w:eastAsia="文鼎中黑"/>
          <w:b/>
          <w:lang w:eastAsia="zh-TW"/>
        </w:rPr>
        <w:t>新增電腦</w:t>
      </w:r>
      <w:r w:rsidRPr="002E6616">
        <w:rPr>
          <w:rFonts w:eastAsia="文鼎中黑"/>
          <w:lang w:eastAsia="zh-TW"/>
        </w:rPr>
        <w:t>對話方塊。</w:t>
      </w:r>
    </w:p>
    <w:p w:rsidR="005B5F56" w:rsidRPr="002E6616" w:rsidRDefault="004900F6" w:rsidP="00121ABC">
      <w:pPr>
        <w:pStyle w:val="NumberedList2"/>
        <w:pageBreakBefore/>
        <w:ind w:left="714" w:hanging="357"/>
        <w:rPr>
          <w:rFonts w:eastAsia="文鼎中黑"/>
          <w:lang w:eastAsia="zh-TW"/>
        </w:rPr>
      </w:pPr>
      <w:r w:rsidRPr="002E6616">
        <w:rPr>
          <w:rFonts w:eastAsia="文鼎中黑"/>
          <w:lang w:eastAsia="zh-TW"/>
        </w:rPr>
        <w:lastRenderedPageBreak/>
        <w:t>輸入電腦群組名稱，例如</w:t>
      </w:r>
      <w:r w:rsidRPr="002E6616">
        <w:rPr>
          <w:rFonts w:eastAsia="文鼎中黑"/>
          <w:i/>
          <w:lang w:eastAsia="zh-TW"/>
        </w:rPr>
        <w:t>核心網路群組</w:t>
      </w:r>
      <w:r w:rsidRPr="002E6616">
        <w:rPr>
          <w:rFonts w:eastAsia="文鼎中黑"/>
          <w:lang w:eastAsia="zh-TW"/>
        </w:rPr>
        <w:t>，以識別您所啟用的電腦群組。</w:t>
      </w:r>
    </w:p>
    <w:p w:rsidR="005B5F56" w:rsidRPr="002E6616" w:rsidRDefault="004900F6" w:rsidP="00FC5F1D">
      <w:pPr>
        <w:pStyle w:val="NumberedList2"/>
        <w:jc w:val="both"/>
        <w:rPr>
          <w:rFonts w:eastAsia="文鼎中黑"/>
          <w:lang w:eastAsia="zh-TW"/>
        </w:rPr>
      </w:pPr>
      <w:r w:rsidRPr="002E6616">
        <w:rPr>
          <w:rFonts w:eastAsia="文鼎中黑"/>
          <w:lang w:eastAsia="zh-TW"/>
        </w:rPr>
        <w:t>按下拉式清單以選取搜尋選項。您可以搜尋工作群組或</w:t>
      </w:r>
      <w:r w:rsidRPr="002E6616">
        <w:rPr>
          <w:rFonts w:eastAsia="文鼎中黑"/>
          <w:lang w:eastAsia="zh-TW"/>
        </w:rPr>
        <w:t xml:space="preserve"> AD DS </w:t>
      </w:r>
      <w:r w:rsidRPr="002E6616">
        <w:rPr>
          <w:rFonts w:eastAsia="文鼎中黑"/>
          <w:lang w:eastAsia="zh-TW"/>
        </w:rPr>
        <w:t>網域中的電腦，或依個別電腦名稱或</w:t>
      </w:r>
      <w:r w:rsidRPr="002E6616">
        <w:rPr>
          <w:rFonts w:eastAsia="文鼎中黑"/>
          <w:lang w:eastAsia="zh-TW"/>
        </w:rPr>
        <w:t xml:space="preserve"> IP </w:t>
      </w:r>
      <w:r w:rsidRPr="002E6616">
        <w:rPr>
          <w:rFonts w:eastAsia="文鼎中黑"/>
          <w:lang w:eastAsia="zh-TW"/>
        </w:rPr>
        <w:t>位址來搜尋電腦。</w:t>
      </w:r>
    </w:p>
    <w:p w:rsidR="004900F6" w:rsidRPr="002E6616" w:rsidRDefault="004900F6" w:rsidP="00D065F5">
      <w:pPr>
        <w:pStyle w:val="NumberedList2"/>
        <w:rPr>
          <w:rFonts w:eastAsia="文鼎中黑"/>
          <w:lang w:eastAsia="zh-TW"/>
        </w:rPr>
      </w:pPr>
      <w:r w:rsidRPr="002E6616">
        <w:rPr>
          <w:rFonts w:eastAsia="文鼎中黑"/>
          <w:lang w:eastAsia="zh-TW"/>
        </w:rPr>
        <w:t>如果您依個別電腦名稱或</w:t>
      </w:r>
      <w:r w:rsidRPr="002E6616">
        <w:rPr>
          <w:rFonts w:eastAsia="文鼎中黑"/>
          <w:lang w:eastAsia="zh-TW"/>
        </w:rPr>
        <w:t xml:space="preserve"> IP </w:t>
      </w:r>
      <w:r w:rsidRPr="002E6616">
        <w:rPr>
          <w:rFonts w:eastAsia="文鼎中黑"/>
          <w:lang w:eastAsia="zh-TW"/>
        </w:rPr>
        <w:t>位址來搜尋，請在下拉式清單下方的文字方塊中輸入該資訊。</w:t>
      </w:r>
    </w:p>
    <w:p w:rsidR="004900F6" w:rsidRPr="002E6616" w:rsidRDefault="004900F6" w:rsidP="00FC5F1D">
      <w:pPr>
        <w:pStyle w:val="NumberedList2"/>
        <w:jc w:val="both"/>
        <w:rPr>
          <w:rFonts w:eastAsia="文鼎中黑"/>
          <w:lang w:eastAsia="zh-TW"/>
        </w:rPr>
      </w:pPr>
      <w:r w:rsidRPr="002E6616">
        <w:rPr>
          <w:rFonts w:eastAsia="文鼎中黑"/>
          <w:lang w:eastAsia="zh-TW"/>
        </w:rPr>
        <w:t>如果您搜尋網域或工作群組，請從這些選項所顯示的額外下拉式清單中選取此網域或工作群組。請使用</w:t>
      </w:r>
      <w:r w:rsidRPr="002E6616">
        <w:rPr>
          <w:rFonts w:eastAsia="文鼎中黑"/>
          <w:b/>
          <w:lang w:eastAsia="zh-TW"/>
        </w:rPr>
        <w:t>依電腦名稱篩選</w:t>
      </w:r>
      <w:r w:rsidRPr="002E6616">
        <w:rPr>
          <w:rFonts w:eastAsia="文鼎中黑"/>
          <w:lang w:eastAsia="zh-TW"/>
        </w:rPr>
        <w:t>欄位來搜尋網域或工作群組</w:t>
      </w:r>
      <w:r w:rsidR="00DD540C" w:rsidRPr="00DD540C">
        <w:rPr>
          <w:rFonts w:ascii="文鼎中黑" w:eastAsia="文鼎中黑" w:hAnsi="PMingLiU" w:cs="SimSun" w:hint="eastAsia"/>
          <w:lang w:eastAsia="zh-TW"/>
        </w:rPr>
        <w:t>內</w:t>
      </w:r>
      <w:r w:rsidRPr="002E6616">
        <w:rPr>
          <w:rFonts w:eastAsia="文鼎中黑" w:hAnsi="文鼎中黑" w:cs="文鼎中黑"/>
          <w:lang w:eastAsia="zh-TW"/>
        </w:rPr>
        <w:t>的特定電腦。</w:t>
      </w:r>
    </w:p>
    <w:p w:rsidR="005B5F56" w:rsidRPr="002E6616" w:rsidRDefault="004900F6" w:rsidP="00D065F5">
      <w:pPr>
        <w:pStyle w:val="NumberedList2"/>
        <w:rPr>
          <w:rFonts w:eastAsia="文鼎中黑"/>
        </w:rPr>
      </w:pPr>
      <w:r w:rsidRPr="002E6616">
        <w:rPr>
          <w:rFonts w:eastAsia="文鼎中黑"/>
        </w:rPr>
        <w:t>按一下</w:t>
      </w:r>
      <w:r w:rsidRPr="002E6616">
        <w:rPr>
          <w:rFonts w:eastAsia="文鼎中黑"/>
          <w:b/>
        </w:rPr>
        <w:t>確定</w:t>
      </w:r>
      <w:r w:rsidRPr="002E6616">
        <w:rPr>
          <w:rFonts w:eastAsia="文鼎中黑"/>
        </w:rPr>
        <w:t>。</w:t>
      </w:r>
    </w:p>
    <w:p w:rsidR="005B5F56" w:rsidRPr="00FC5F1D" w:rsidRDefault="004900F6" w:rsidP="00FC5F1D">
      <w:pPr>
        <w:pStyle w:val="TextinList2"/>
        <w:rPr>
          <w:rFonts w:eastAsia="文鼎中黑"/>
        </w:rPr>
      </w:pPr>
      <w:r w:rsidRPr="00FC5F1D">
        <w:rPr>
          <w:rFonts w:eastAsia="文鼎中黑"/>
        </w:rPr>
        <w:t xml:space="preserve">VAMT </w:t>
      </w:r>
      <w:r w:rsidRPr="00FC5F1D">
        <w:rPr>
          <w:rFonts w:eastAsia="文鼎中黑"/>
        </w:rPr>
        <w:t>會透過輕量型目錄存取通訊協定</w:t>
      </w:r>
      <w:r w:rsidRPr="00FC5F1D">
        <w:rPr>
          <w:rFonts w:eastAsia="文鼎中黑"/>
        </w:rPr>
        <w:t xml:space="preserve"> (LDAP) </w:t>
      </w:r>
      <w:r w:rsidRPr="00FC5F1D">
        <w:rPr>
          <w:rFonts w:eastAsia="文鼎中黑"/>
        </w:rPr>
        <w:t>來查詢</w:t>
      </w:r>
      <w:r w:rsidRPr="00FC5F1D">
        <w:rPr>
          <w:rFonts w:eastAsia="文鼎中黑"/>
        </w:rPr>
        <w:t xml:space="preserve"> Active Directory </w:t>
      </w:r>
      <w:r w:rsidRPr="00FC5F1D">
        <w:rPr>
          <w:rFonts w:eastAsia="文鼎中黑"/>
        </w:rPr>
        <w:t>目錄服務</w:t>
      </w:r>
      <w:r w:rsidRPr="00FC5F1D">
        <w:rPr>
          <w:rFonts w:eastAsia="文鼎中黑"/>
        </w:rPr>
        <w:t xml:space="preserve"> (AD DS)</w:t>
      </w:r>
      <w:r w:rsidRPr="00FC5F1D">
        <w:rPr>
          <w:rFonts w:eastAsia="文鼎中黑"/>
        </w:rPr>
        <w:t>，然後將找到的電腦新增至</w:t>
      </w:r>
      <w:r w:rsidRPr="00FC5F1D">
        <w:rPr>
          <w:rFonts w:eastAsia="文鼎中黑"/>
        </w:rPr>
        <w:t xml:space="preserve"> CIL</w:t>
      </w:r>
      <w:r w:rsidRPr="00FC5F1D">
        <w:rPr>
          <w:rFonts w:eastAsia="文鼎中黑"/>
        </w:rPr>
        <w:t>。</w:t>
      </w:r>
    </w:p>
    <w:p w:rsidR="004900F6" w:rsidRPr="002E6616" w:rsidRDefault="004900F6" w:rsidP="007F64E2">
      <w:pPr>
        <w:pStyle w:val="NumberedList1"/>
        <w:rPr>
          <w:rFonts w:eastAsia="文鼎中黑"/>
          <w:lang w:eastAsia="zh-TW"/>
        </w:rPr>
      </w:pPr>
      <w:r w:rsidRPr="002E6616">
        <w:rPr>
          <w:rFonts w:eastAsia="文鼎中黑"/>
          <w:lang w:eastAsia="zh-TW"/>
        </w:rPr>
        <w:t>從已探索到的電腦收集狀態資訊：</w:t>
      </w:r>
    </w:p>
    <w:p w:rsidR="005B5F56" w:rsidRPr="002E6616" w:rsidRDefault="008C00B5" w:rsidP="00FC5F1D">
      <w:pPr>
        <w:pStyle w:val="NumberedList2"/>
        <w:jc w:val="both"/>
        <w:rPr>
          <w:rFonts w:eastAsia="文鼎中黑"/>
          <w:lang w:eastAsia="zh-TW"/>
        </w:rPr>
      </w:pPr>
      <w:r w:rsidRPr="002E6616">
        <w:rPr>
          <w:rFonts w:eastAsia="文鼎中黑"/>
          <w:lang w:eastAsia="zh-TW"/>
        </w:rPr>
        <w:t>為了讓</w:t>
      </w:r>
      <w:r w:rsidRPr="002E6616">
        <w:rPr>
          <w:rFonts w:eastAsia="文鼎中黑"/>
          <w:lang w:eastAsia="zh-TW"/>
        </w:rPr>
        <w:t xml:space="preserve"> VAMT </w:t>
      </w:r>
      <w:r w:rsidRPr="002E6616">
        <w:rPr>
          <w:rFonts w:eastAsia="文鼎中黑"/>
          <w:lang w:eastAsia="zh-TW"/>
        </w:rPr>
        <w:t>在電腦上執行動作，它必須取得該電腦的最新授權狀態資料。請直接在電腦清單檢視窗格中選取一或多部電腦，以收集個別電腦的狀態。若要對整個群組執行操作，請在樹狀檢視窗格中選取</w:t>
      </w:r>
      <w:r w:rsidR="00CA281D" w:rsidRPr="002E6616">
        <w:rPr>
          <w:rFonts w:eastAsia="文鼎中黑"/>
          <w:lang w:eastAsia="zh-TW"/>
        </w:rPr>
        <w:t>「</w:t>
      </w:r>
      <w:r w:rsidRPr="002E6616">
        <w:rPr>
          <w:rFonts w:eastAsia="文鼎中黑"/>
          <w:lang w:eastAsia="zh-TW"/>
        </w:rPr>
        <w:t>狀態不明</w:t>
      </w:r>
      <w:r w:rsidR="00CA281D" w:rsidRPr="002E6616">
        <w:rPr>
          <w:rFonts w:eastAsia="文鼎中黑"/>
          <w:lang w:eastAsia="zh-TW"/>
        </w:rPr>
        <w:t>」</w:t>
      </w:r>
      <w:r w:rsidRPr="002E6616">
        <w:rPr>
          <w:rFonts w:eastAsia="文鼎中黑"/>
          <w:lang w:eastAsia="zh-TW"/>
        </w:rPr>
        <w:t>節點或</w:t>
      </w:r>
      <w:r w:rsidR="00CA281D" w:rsidRPr="002E6616">
        <w:rPr>
          <w:rFonts w:eastAsia="文鼎中黑"/>
          <w:lang w:eastAsia="zh-TW"/>
        </w:rPr>
        <w:t>「</w:t>
      </w:r>
      <w:r w:rsidRPr="002E6616">
        <w:rPr>
          <w:rFonts w:eastAsia="文鼎中黑"/>
          <w:lang w:eastAsia="zh-TW"/>
        </w:rPr>
        <w:t>使用者定義的群組</w:t>
      </w:r>
      <w:r w:rsidRPr="002E6616">
        <w:rPr>
          <w:rFonts w:eastAsia="文鼎中黑"/>
          <w:lang w:eastAsia="zh-TW"/>
        </w:rPr>
        <w:t>\</w:t>
      </w:r>
      <w:r w:rsidRPr="002E6616">
        <w:rPr>
          <w:rFonts w:eastAsia="文鼎中黑"/>
          <w:lang w:eastAsia="zh-TW"/>
        </w:rPr>
        <w:t>核心網路群組</w:t>
      </w:r>
      <w:r w:rsidR="00CA281D" w:rsidRPr="002E6616">
        <w:rPr>
          <w:rFonts w:eastAsia="文鼎中黑"/>
          <w:lang w:eastAsia="zh-TW"/>
        </w:rPr>
        <w:t>」</w:t>
      </w:r>
      <w:r w:rsidRPr="002E6616">
        <w:rPr>
          <w:rFonts w:eastAsia="文鼎中黑"/>
          <w:lang w:eastAsia="zh-TW"/>
        </w:rPr>
        <w:t>節點。</w:t>
      </w:r>
    </w:p>
    <w:p w:rsidR="005B5F56" w:rsidRPr="002E6616" w:rsidRDefault="004900F6" w:rsidP="00FC5F1D">
      <w:pPr>
        <w:pStyle w:val="NumberedList2"/>
        <w:jc w:val="both"/>
        <w:rPr>
          <w:rFonts w:eastAsia="文鼎中黑"/>
          <w:lang w:eastAsia="zh-TW"/>
        </w:rPr>
      </w:pPr>
      <w:r w:rsidRPr="002E6616">
        <w:rPr>
          <w:rFonts w:eastAsia="文鼎中黑"/>
          <w:lang w:eastAsia="zh-TW"/>
        </w:rPr>
        <w:t>以滑鼠右鍵按一下群組或想要的電腦，然後按一下</w:t>
      </w:r>
      <w:r w:rsidRPr="002E6616">
        <w:rPr>
          <w:rFonts w:eastAsia="文鼎中黑"/>
          <w:b/>
          <w:lang w:eastAsia="zh-TW"/>
        </w:rPr>
        <w:t>重新整理電腦狀態</w:t>
      </w:r>
      <w:r w:rsidRPr="002E6616">
        <w:rPr>
          <w:rFonts w:eastAsia="文鼎中黑"/>
          <w:lang w:eastAsia="zh-TW"/>
        </w:rPr>
        <w:t>。</w:t>
      </w:r>
    </w:p>
    <w:p w:rsidR="005B5F56" w:rsidRPr="002E6616" w:rsidRDefault="004900F6" w:rsidP="00FC5F1D">
      <w:pPr>
        <w:pStyle w:val="NumberedList2"/>
        <w:jc w:val="both"/>
        <w:rPr>
          <w:rFonts w:eastAsia="文鼎中黑"/>
          <w:lang w:eastAsia="zh-TW"/>
        </w:rPr>
      </w:pPr>
      <w:r w:rsidRPr="002E6616">
        <w:rPr>
          <w:rFonts w:eastAsia="文鼎中黑"/>
          <w:lang w:eastAsia="zh-TW"/>
        </w:rPr>
        <w:t>如果您啟用的電腦所需的系統管理員認證不是您目前所使用的認證，請選取</w:t>
      </w:r>
      <w:r w:rsidRPr="002E6616">
        <w:rPr>
          <w:rFonts w:eastAsia="文鼎中黑"/>
          <w:b/>
          <w:lang w:eastAsia="zh-TW"/>
        </w:rPr>
        <w:t>使用備用認證</w:t>
      </w:r>
      <w:r w:rsidRPr="002E6616">
        <w:rPr>
          <w:rFonts w:eastAsia="文鼎中黑"/>
          <w:lang w:eastAsia="zh-TW"/>
        </w:rPr>
        <w:t>。</w:t>
      </w:r>
    </w:p>
    <w:p w:rsidR="00D065F5" w:rsidRPr="002E6616" w:rsidRDefault="004900F6" w:rsidP="00FC5F1D">
      <w:pPr>
        <w:pStyle w:val="NumberedList2"/>
        <w:jc w:val="both"/>
        <w:rPr>
          <w:rFonts w:eastAsia="文鼎中黑"/>
        </w:rPr>
      </w:pPr>
      <w:r w:rsidRPr="002E6616">
        <w:rPr>
          <w:rFonts w:eastAsia="文鼎中黑"/>
        </w:rPr>
        <w:t>按一下</w:t>
      </w:r>
      <w:r w:rsidRPr="002E6616">
        <w:rPr>
          <w:rFonts w:eastAsia="文鼎中黑"/>
          <w:b/>
        </w:rPr>
        <w:t>確定</w:t>
      </w:r>
      <w:r w:rsidRPr="002E6616">
        <w:rPr>
          <w:rFonts w:eastAsia="文鼎中黑"/>
        </w:rPr>
        <w:t>。</w:t>
      </w:r>
    </w:p>
    <w:p w:rsidR="005B5F56" w:rsidRPr="002E6616" w:rsidRDefault="004900F6" w:rsidP="00FC5F1D">
      <w:pPr>
        <w:pStyle w:val="NumberedList2"/>
        <w:jc w:val="both"/>
        <w:rPr>
          <w:rFonts w:eastAsia="文鼎中黑"/>
          <w:lang w:eastAsia="zh-TW"/>
        </w:rPr>
      </w:pPr>
      <w:r w:rsidRPr="002E6616">
        <w:rPr>
          <w:rFonts w:eastAsia="文鼎中黑"/>
          <w:lang w:eastAsia="zh-TW"/>
        </w:rPr>
        <w:t>出現提示時，請提供網域系統管理員帳戶（用來收集網域中所有電腦的狀態）和密碼。</w:t>
      </w:r>
    </w:p>
    <w:p w:rsidR="004900F6" w:rsidRPr="002E6616" w:rsidRDefault="004900F6" w:rsidP="00FC5F1D">
      <w:pPr>
        <w:pStyle w:val="TextinList2"/>
        <w:jc w:val="both"/>
        <w:rPr>
          <w:rFonts w:eastAsia="文鼎中黑"/>
          <w:lang w:eastAsia="zh-TW"/>
        </w:rPr>
      </w:pPr>
      <w:r w:rsidRPr="002E6616">
        <w:rPr>
          <w:rFonts w:eastAsia="文鼎中黑"/>
          <w:lang w:eastAsia="zh-TW"/>
        </w:rPr>
        <w:t xml:space="preserve">VAMT </w:t>
      </w:r>
      <w:r w:rsidRPr="002E6616">
        <w:rPr>
          <w:rFonts w:eastAsia="文鼎中黑"/>
          <w:lang w:eastAsia="zh-TW"/>
        </w:rPr>
        <w:t>在收集所有選取的電腦的狀態時，會顯示</w:t>
      </w:r>
      <w:r w:rsidRPr="002E6616">
        <w:rPr>
          <w:rFonts w:eastAsia="文鼎中黑"/>
          <w:b/>
          <w:lang w:eastAsia="zh-TW"/>
        </w:rPr>
        <w:t>正在收集電腦資訊</w:t>
      </w:r>
      <w:r w:rsidRPr="002E6616">
        <w:rPr>
          <w:rFonts w:eastAsia="文鼎中黑"/>
          <w:lang w:eastAsia="zh-TW"/>
        </w:rPr>
        <w:t>對話方塊。程序完成時，</w:t>
      </w:r>
      <w:r w:rsidRPr="002E6616">
        <w:rPr>
          <w:rFonts w:eastAsia="文鼎中黑"/>
          <w:lang w:eastAsia="zh-TW"/>
        </w:rPr>
        <w:t xml:space="preserve">VAMT </w:t>
      </w:r>
      <w:r w:rsidRPr="002E6616">
        <w:rPr>
          <w:rFonts w:eastAsia="文鼎中黑"/>
          <w:lang w:eastAsia="zh-TW"/>
        </w:rPr>
        <w:t>主控台的電腦清單檢視窗格中會顯示每一部電腦已重新整理的狀態。</w:t>
      </w:r>
    </w:p>
    <w:p w:rsidR="004900F6" w:rsidRPr="002E6616" w:rsidRDefault="004900F6" w:rsidP="00FC5F1D">
      <w:pPr>
        <w:pStyle w:val="Alert"/>
        <w:ind w:left="720"/>
        <w:jc w:val="both"/>
        <w:rPr>
          <w:rFonts w:eastAsia="文鼎中黑"/>
          <w:lang w:eastAsia="zh-TW"/>
        </w:rPr>
      </w:pPr>
      <w:r w:rsidRPr="002E6616">
        <w:rPr>
          <w:rFonts w:eastAsia="文鼎中黑"/>
          <w:b/>
          <w:bCs/>
          <w:lang w:eastAsia="zh-TW"/>
        </w:rPr>
        <w:t>注</w:t>
      </w:r>
      <w:r w:rsidRPr="002E6616">
        <w:rPr>
          <w:rStyle w:val="CommentReference"/>
          <w:rFonts w:eastAsia="文鼎中黑" w:cs="MS Reference Sans Serif"/>
          <w:lang w:eastAsia="zh-TW"/>
        </w:rPr>
        <w:t>：</w:t>
      </w:r>
      <w:r w:rsidRPr="002E6616">
        <w:rPr>
          <w:rFonts w:eastAsia="文鼎中黑"/>
          <w:lang w:eastAsia="zh-TW"/>
        </w:rPr>
        <w:t>為了抓取所選取之電腦的授權狀態，</w:t>
      </w:r>
      <w:r w:rsidRPr="002E6616">
        <w:rPr>
          <w:rFonts w:eastAsia="文鼎中黑"/>
          <w:lang w:eastAsia="zh-TW"/>
        </w:rPr>
        <w:t xml:space="preserve">VAMT </w:t>
      </w:r>
      <w:r w:rsidRPr="002E6616">
        <w:rPr>
          <w:rFonts w:eastAsia="文鼎中黑"/>
          <w:lang w:eastAsia="zh-TW"/>
        </w:rPr>
        <w:t>必須具有遠端電腦的系統管理權限，且必須可通過</w:t>
      </w:r>
      <w:r w:rsidRPr="002E6616">
        <w:rPr>
          <w:rFonts w:eastAsia="文鼎中黑"/>
          <w:lang w:eastAsia="zh-TW"/>
        </w:rPr>
        <w:t xml:space="preserve"> Windows </w:t>
      </w:r>
      <w:r w:rsidRPr="002E6616">
        <w:rPr>
          <w:rFonts w:eastAsia="文鼎中黑"/>
          <w:lang w:eastAsia="zh-TW"/>
        </w:rPr>
        <w:t>防火牆來存取</w:t>
      </w:r>
      <w:r w:rsidRPr="002E6616">
        <w:rPr>
          <w:rFonts w:eastAsia="文鼎中黑"/>
          <w:lang w:eastAsia="zh-TW"/>
        </w:rPr>
        <w:t xml:space="preserve"> WMI</w:t>
      </w:r>
      <w:r w:rsidRPr="002E6616">
        <w:rPr>
          <w:rFonts w:eastAsia="文鼎中黑"/>
          <w:lang w:eastAsia="zh-TW"/>
        </w:rPr>
        <w:t>。此外，對於工作群組電腦，必須建立一個登錄機碼，以允許在使用者帳戶控制</w:t>
      </w:r>
      <w:r w:rsidRPr="002E6616">
        <w:rPr>
          <w:rFonts w:eastAsia="文鼎中黑"/>
          <w:lang w:eastAsia="zh-TW"/>
        </w:rPr>
        <w:t xml:space="preserve"> (UAC) </w:t>
      </w:r>
      <w:r w:rsidRPr="002E6616">
        <w:rPr>
          <w:rFonts w:eastAsia="文鼎中黑"/>
          <w:lang w:eastAsia="zh-TW"/>
        </w:rPr>
        <w:t>下執行遠端系統管理動作。如需設定系統以進行</w:t>
      </w:r>
      <w:r w:rsidRPr="002E6616">
        <w:rPr>
          <w:rFonts w:eastAsia="文鼎中黑"/>
          <w:lang w:eastAsia="zh-TW"/>
        </w:rPr>
        <w:t xml:space="preserve"> VAMT </w:t>
      </w:r>
      <w:r w:rsidRPr="002E6616">
        <w:rPr>
          <w:rFonts w:eastAsia="文鼎中黑"/>
          <w:lang w:eastAsia="zh-TW"/>
        </w:rPr>
        <w:t>遠端管理的詳細資訊，請參閱</w:t>
      </w:r>
      <w:r w:rsidRPr="002E6616">
        <w:rPr>
          <w:rFonts w:eastAsia="文鼎中黑"/>
          <w:lang w:eastAsia="zh-TW"/>
        </w:rPr>
        <w:t xml:space="preserve"> VAMT </w:t>
      </w:r>
      <w:r w:rsidRPr="002E6616">
        <w:rPr>
          <w:rFonts w:eastAsia="文鼎中黑"/>
          <w:lang w:eastAsia="zh-TW"/>
        </w:rPr>
        <w:t>說明。</w:t>
      </w:r>
    </w:p>
    <w:p w:rsidR="004900F6" w:rsidRPr="002E6616" w:rsidRDefault="004900F6" w:rsidP="002C51BA">
      <w:pPr>
        <w:pStyle w:val="NumberedList1"/>
        <w:pageBreakBefore/>
        <w:ind w:left="357" w:hanging="357"/>
        <w:rPr>
          <w:rFonts w:eastAsia="文鼎中黑"/>
          <w:lang w:eastAsia="zh-TW"/>
        </w:rPr>
      </w:pPr>
      <w:r w:rsidRPr="002E6616">
        <w:rPr>
          <w:rFonts w:eastAsia="文鼎中黑"/>
          <w:lang w:eastAsia="zh-TW"/>
        </w:rPr>
        <w:lastRenderedPageBreak/>
        <w:t>新增</w:t>
      </w:r>
      <w:r w:rsidRPr="002E6616">
        <w:rPr>
          <w:rFonts w:eastAsia="文鼎中黑"/>
          <w:lang w:eastAsia="zh-TW"/>
        </w:rPr>
        <w:t xml:space="preserve"> MAK</w:t>
      </w:r>
      <w:r w:rsidRPr="002E6616">
        <w:rPr>
          <w:rFonts w:eastAsia="文鼎中黑"/>
          <w:lang w:eastAsia="zh-TW"/>
        </w:rPr>
        <w:t>，並決定其剩餘啟用計數：</w:t>
      </w:r>
    </w:p>
    <w:p w:rsidR="005B5F56" w:rsidRPr="002E6616" w:rsidRDefault="004900F6" w:rsidP="00D065F5">
      <w:pPr>
        <w:pStyle w:val="NumberedList2"/>
        <w:rPr>
          <w:rFonts w:eastAsia="文鼎中黑"/>
          <w:lang w:eastAsia="zh-TW"/>
        </w:rPr>
      </w:pPr>
      <w:r w:rsidRPr="002E6616">
        <w:rPr>
          <w:rFonts w:eastAsia="文鼎中黑"/>
          <w:lang w:eastAsia="zh-TW"/>
        </w:rPr>
        <w:t>按一下</w:t>
      </w:r>
      <w:r w:rsidRPr="002E6616">
        <w:rPr>
          <w:rFonts w:eastAsia="文鼎中黑"/>
          <w:b/>
          <w:lang w:eastAsia="zh-TW"/>
        </w:rPr>
        <w:t>選項</w:t>
      </w:r>
      <w:r w:rsidRPr="002E6616">
        <w:rPr>
          <w:rFonts w:eastAsia="文鼎中黑"/>
          <w:lang w:eastAsia="zh-TW"/>
        </w:rPr>
        <w:t>，然後按一下</w:t>
      </w:r>
      <w:r w:rsidRPr="002E6616">
        <w:rPr>
          <w:rFonts w:eastAsia="文鼎中黑"/>
          <w:b/>
          <w:lang w:eastAsia="zh-TW"/>
        </w:rPr>
        <w:t>管理</w:t>
      </w:r>
      <w:r w:rsidRPr="002E6616">
        <w:rPr>
          <w:rFonts w:eastAsia="文鼎中黑"/>
          <w:b/>
          <w:lang w:eastAsia="zh-TW"/>
        </w:rPr>
        <w:t xml:space="preserve"> MAK</w:t>
      </w:r>
      <w:r w:rsidRPr="002E6616">
        <w:rPr>
          <w:rFonts w:eastAsia="文鼎中黑"/>
          <w:lang w:eastAsia="zh-TW"/>
        </w:rPr>
        <w:t>，以開啟</w:t>
      </w:r>
      <w:r w:rsidRPr="002E6616">
        <w:rPr>
          <w:rFonts w:eastAsia="文鼎中黑"/>
          <w:b/>
          <w:lang w:eastAsia="zh-TW"/>
        </w:rPr>
        <w:t>管理</w:t>
      </w:r>
      <w:r w:rsidRPr="002E6616">
        <w:rPr>
          <w:rFonts w:eastAsia="文鼎中黑"/>
          <w:b/>
          <w:lang w:eastAsia="zh-TW"/>
        </w:rPr>
        <w:t xml:space="preserve"> MAK </w:t>
      </w:r>
      <w:r w:rsidRPr="002E6616">
        <w:rPr>
          <w:rFonts w:eastAsia="文鼎中黑"/>
          <w:b/>
          <w:lang w:eastAsia="zh-TW"/>
        </w:rPr>
        <w:t>金鑰</w:t>
      </w:r>
      <w:r w:rsidRPr="002E6616">
        <w:rPr>
          <w:rFonts w:eastAsia="文鼎中黑"/>
          <w:lang w:eastAsia="zh-TW"/>
        </w:rPr>
        <w:t>對話方塊。</w:t>
      </w:r>
    </w:p>
    <w:p w:rsidR="005B5F56" w:rsidRPr="002E6616" w:rsidRDefault="004900F6" w:rsidP="00D065F5">
      <w:pPr>
        <w:pStyle w:val="NumberedList2"/>
        <w:rPr>
          <w:rFonts w:eastAsia="文鼎中黑"/>
        </w:rPr>
      </w:pPr>
      <w:r w:rsidRPr="002E6616">
        <w:rPr>
          <w:rFonts w:eastAsia="文鼎中黑"/>
        </w:rPr>
        <w:t>按一下</w:t>
      </w:r>
      <w:r w:rsidRPr="002E6616">
        <w:rPr>
          <w:rFonts w:eastAsia="文鼎中黑"/>
          <w:b/>
        </w:rPr>
        <w:t>新增</w:t>
      </w:r>
      <w:r w:rsidRPr="002E6616">
        <w:rPr>
          <w:rFonts w:eastAsia="文鼎中黑"/>
        </w:rPr>
        <w:t>以輸入</w:t>
      </w:r>
      <w:r w:rsidRPr="002E6616">
        <w:rPr>
          <w:rFonts w:eastAsia="文鼎中黑"/>
        </w:rPr>
        <w:t xml:space="preserve"> MAK</w:t>
      </w:r>
      <w:r w:rsidRPr="002E6616">
        <w:rPr>
          <w:rFonts w:eastAsia="文鼎中黑"/>
        </w:rPr>
        <w:t>。</w:t>
      </w:r>
    </w:p>
    <w:p w:rsidR="00D065F5" w:rsidRPr="002E6616" w:rsidRDefault="004900F6" w:rsidP="00D065F5">
      <w:pPr>
        <w:pStyle w:val="NumberedList2"/>
        <w:rPr>
          <w:rFonts w:eastAsia="文鼎中黑"/>
          <w:lang w:eastAsia="zh-TW"/>
        </w:rPr>
      </w:pPr>
      <w:r w:rsidRPr="002E6616">
        <w:rPr>
          <w:rFonts w:eastAsia="文鼎中黑"/>
          <w:lang w:eastAsia="zh-TW"/>
        </w:rPr>
        <w:t>輸入</w:t>
      </w:r>
      <w:r w:rsidRPr="002E6616">
        <w:rPr>
          <w:rFonts w:eastAsia="文鼎中黑"/>
          <w:lang w:eastAsia="zh-TW"/>
        </w:rPr>
        <w:t xml:space="preserve"> MAK</w:t>
      </w:r>
      <w:r w:rsidRPr="002E6616">
        <w:rPr>
          <w:rFonts w:eastAsia="文鼎中黑"/>
          <w:lang w:eastAsia="zh-TW"/>
        </w:rPr>
        <w:t>，然後按一下</w:t>
      </w:r>
      <w:r w:rsidRPr="002E6616">
        <w:rPr>
          <w:rFonts w:eastAsia="文鼎中黑"/>
          <w:b/>
          <w:lang w:eastAsia="zh-TW"/>
        </w:rPr>
        <w:t>驗證</w:t>
      </w:r>
      <w:r w:rsidRPr="002E6616">
        <w:rPr>
          <w:rFonts w:eastAsia="文鼎中黑"/>
          <w:lang w:eastAsia="zh-TW"/>
        </w:rPr>
        <w:t>。</w:t>
      </w:r>
    </w:p>
    <w:p w:rsidR="005B5F56" w:rsidRPr="002E6616" w:rsidRDefault="004900F6" w:rsidP="00D065F5">
      <w:pPr>
        <w:pStyle w:val="TextinList2"/>
        <w:rPr>
          <w:rFonts w:eastAsia="文鼎中黑"/>
          <w:lang w:eastAsia="zh-TW"/>
        </w:rPr>
      </w:pPr>
      <w:r w:rsidRPr="002E6616">
        <w:rPr>
          <w:rFonts w:eastAsia="文鼎中黑"/>
          <w:lang w:eastAsia="zh-TW"/>
        </w:rPr>
        <w:t>通過驗證之後，就會自動填入</w:t>
      </w:r>
      <w:r w:rsidRPr="002E6616">
        <w:rPr>
          <w:rFonts w:eastAsia="文鼎中黑"/>
          <w:b/>
          <w:lang w:eastAsia="zh-TW"/>
        </w:rPr>
        <w:t>版本</w:t>
      </w:r>
      <w:r w:rsidRPr="002E6616">
        <w:rPr>
          <w:rFonts w:eastAsia="文鼎中黑"/>
          <w:lang w:eastAsia="zh-TW"/>
        </w:rPr>
        <w:t>欄位。</w:t>
      </w:r>
    </w:p>
    <w:p w:rsidR="00D065F5" w:rsidRPr="002E6616" w:rsidRDefault="004900F6" w:rsidP="00D065F5">
      <w:pPr>
        <w:pStyle w:val="NumberedList2"/>
        <w:rPr>
          <w:rFonts w:eastAsia="文鼎中黑"/>
          <w:lang w:eastAsia="zh-TW"/>
        </w:rPr>
      </w:pPr>
      <w:r w:rsidRPr="002E6616">
        <w:rPr>
          <w:rFonts w:eastAsia="文鼎中黑"/>
          <w:lang w:eastAsia="zh-TW"/>
        </w:rPr>
        <w:t>提供有意義的描述，然後按一下</w:t>
      </w:r>
      <w:r w:rsidRPr="002E6616">
        <w:rPr>
          <w:rFonts w:eastAsia="文鼎中黑"/>
          <w:b/>
          <w:lang w:eastAsia="zh-TW"/>
        </w:rPr>
        <w:t>新增</w:t>
      </w:r>
      <w:r w:rsidRPr="002E6616">
        <w:rPr>
          <w:rFonts w:eastAsia="文鼎中黑"/>
          <w:lang w:eastAsia="zh-TW"/>
        </w:rPr>
        <w:t>。</w:t>
      </w:r>
    </w:p>
    <w:p w:rsidR="005B5F56" w:rsidRPr="002E6616" w:rsidRDefault="004900F6" w:rsidP="00D065F5">
      <w:pPr>
        <w:pStyle w:val="TextinList2"/>
        <w:rPr>
          <w:rFonts w:eastAsia="文鼎中黑"/>
          <w:lang w:eastAsia="zh-TW"/>
        </w:rPr>
      </w:pPr>
      <w:r w:rsidRPr="002E6616">
        <w:rPr>
          <w:rFonts w:eastAsia="文鼎中黑"/>
          <w:b/>
          <w:lang w:eastAsia="zh-TW"/>
        </w:rPr>
        <w:t>管理</w:t>
      </w:r>
      <w:r w:rsidRPr="002E6616">
        <w:rPr>
          <w:rFonts w:eastAsia="文鼎中黑"/>
          <w:b/>
          <w:lang w:eastAsia="zh-TW"/>
        </w:rPr>
        <w:t xml:space="preserve"> MAK </w:t>
      </w:r>
      <w:r w:rsidRPr="002E6616">
        <w:rPr>
          <w:rFonts w:eastAsia="文鼎中黑"/>
          <w:b/>
          <w:lang w:eastAsia="zh-TW"/>
        </w:rPr>
        <w:t>金鑰</w:t>
      </w:r>
      <w:r w:rsidRPr="002E6616">
        <w:rPr>
          <w:rFonts w:eastAsia="文鼎中黑"/>
          <w:lang w:eastAsia="zh-TW"/>
        </w:rPr>
        <w:t>對話方塊中現在會列出此</w:t>
      </w:r>
      <w:r w:rsidRPr="002E6616">
        <w:rPr>
          <w:rFonts w:eastAsia="文鼎中黑"/>
          <w:lang w:eastAsia="zh-TW"/>
        </w:rPr>
        <w:t xml:space="preserve"> MAK</w:t>
      </w:r>
      <w:r w:rsidRPr="002E6616">
        <w:rPr>
          <w:rFonts w:eastAsia="文鼎中黑"/>
          <w:lang w:eastAsia="zh-TW"/>
        </w:rPr>
        <w:t>。</w:t>
      </w:r>
    </w:p>
    <w:p w:rsidR="005B5F56" w:rsidRPr="002E6616" w:rsidRDefault="004900F6" w:rsidP="00D065F5">
      <w:pPr>
        <w:pStyle w:val="NumberedList2"/>
        <w:rPr>
          <w:rFonts w:eastAsia="文鼎中黑"/>
          <w:lang w:eastAsia="zh-TW"/>
        </w:rPr>
      </w:pPr>
      <w:r w:rsidRPr="002E6616">
        <w:rPr>
          <w:rFonts w:eastAsia="文鼎中黑"/>
          <w:lang w:eastAsia="zh-TW"/>
        </w:rPr>
        <w:t>按一下</w:t>
      </w:r>
      <w:r w:rsidRPr="002E6616">
        <w:rPr>
          <w:rFonts w:eastAsia="文鼎中黑"/>
          <w:b/>
          <w:lang w:eastAsia="zh-TW"/>
        </w:rPr>
        <w:t>重新整理剩餘計數</w:t>
      </w:r>
      <w:r w:rsidRPr="002E6616">
        <w:rPr>
          <w:rFonts w:eastAsia="文鼎中黑"/>
          <w:lang w:eastAsia="zh-TW"/>
        </w:rPr>
        <w:t>，以從</w:t>
      </w:r>
      <w:r w:rsidRPr="002E6616">
        <w:rPr>
          <w:rFonts w:eastAsia="文鼎中黑"/>
          <w:lang w:eastAsia="zh-TW"/>
        </w:rPr>
        <w:t xml:space="preserve"> Microsoft </w:t>
      </w:r>
      <w:r w:rsidRPr="002E6616">
        <w:rPr>
          <w:rFonts w:eastAsia="文鼎中黑"/>
          <w:lang w:eastAsia="zh-TW"/>
        </w:rPr>
        <w:t>抓取所列出的</w:t>
      </w:r>
      <w:r w:rsidRPr="002E6616">
        <w:rPr>
          <w:rFonts w:eastAsia="文鼎中黑"/>
          <w:lang w:eastAsia="zh-TW"/>
        </w:rPr>
        <w:t xml:space="preserve"> MAK </w:t>
      </w:r>
      <w:r w:rsidRPr="002E6616">
        <w:rPr>
          <w:rFonts w:eastAsia="文鼎中黑"/>
          <w:lang w:eastAsia="zh-TW"/>
        </w:rPr>
        <w:t>的剩餘啟用次數（此步驟需要網際網路連線）。</w:t>
      </w:r>
    </w:p>
    <w:p w:rsidR="005B5F56" w:rsidRPr="002E6616" w:rsidRDefault="004900F6" w:rsidP="00D065F5">
      <w:pPr>
        <w:pStyle w:val="NumberedList2"/>
        <w:rPr>
          <w:rFonts w:eastAsia="文鼎中黑"/>
          <w:lang w:eastAsia="zh-TW"/>
        </w:rPr>
      </w:pPr>
      <w:r w:rsidRPr="002E6616">
        <w:rPr>
          <w:rFonts w:eastAsia="文鼎中黑"/>
          <w:lang w:eastAsia="zh-TW"/>
        </w:rPr>
        <w:t>按一下</w:t>
      </w:r>
      <w:r w:rsidRPr="002E6616">
        <w:rPr>
          <w:rFonts w:eastAsia="文鼎中黑"/>
          <w:b/>
          <w:lang w:eastAsia="zh-TW"/>
        </w:rPr>
        <w:t>結束</w:t>
      </w:r>
      <w:r w:rsidRPr="002E6616">
        <w:rPr>
          <w:rFonts w:eastAsia="文鼎中黑"/>
          <w:lang w:eastAsia="zh-TW"/>
        </w:rPr>
        <w:t>以關閉對話方塊。</w:t>
      </w:r>
    </w:p>
    <w:p w:rsidR="004900F6" w:rsidRPr="002E6616" w:rsidRDefault="004900F6" w:rsidP="007F64E2">
      <w:pPr>
        <w:pStyle w:val="NumberedList1"/>
        <w:rPr>
          <w:rFonts w:eastAsia="文鼎中黑"/>
          <w:lang w:eastAsia="zh-TW"/>
        </w:rPr>
      </w:pPr>
      <w:r w:rsidRPr="002E6616">
        <w:rPr>
          <w:rFonts w:eastAsia="文鼎中黑"/>
          <w:lang w:eastAsia="zh-TW"/>
        </w:rPr>
        <w:t>安裝</w:t>
      </w:r>
      <w:r w:rsidRPr="002E6616">
        <w:rPr>
          <w:rFonts w:eastAsia="文鼎中黑"/>
          <w:lang w:eastAsia="zh-TW"/>
        </w:rPr>
        <w:t xml:space="preserve"> MAK</w:t>
      </w:r>
      <w:r w:rsidRPr="002E6616">
        <w:rPr>
          <w:rFonts w:eastAsia="文鼎中黑"/>
          <w:lang w:eastAsia="zh-TW"/>
        </w:rPr>
        <w:t>，並啟用用戶端電腦：</w:t>
      </w:r>
    </w:p>
    <w:p w:rsidR="005B5F56" w:rsidRPr="002E6616" w:rsidRDefault="004900F6" w:rsidP="00D065F5">
      <w:pPr>
        <w:pStyle w:val="NumberedList2"/>
        <w:rPr>
          <w:rFonts w:eastAsia="文鼎中黑"/>
          <w:lang w:eastAsia="zh-TW"/>
        </w:rPr>
      </w:pPr>
      <w:r w:rsidRPr="002E6616">
        <w:rPr>
          <w:rFonts w:eastAsia="文鼎中黑"/>
          <w:lang w:eastAsia="zh-TW"/>
        </w:rPr>
        <w:t>在樹狀檢視窗格中按一下群組，或在清單檢視窗格中選取個別電腦，以選取要啟用的電腦。</w:t>
      </w:r>
    </w:p>
    <w:p w:rsidR="005B5F56" w:rsidRPr="002E6616" w:rsidRDefault="004900F6" w:rsidP="00D065F5">
      <w:pPr>
        <w:pStyle w:val="NumberedList2"/>
        <w:rPr>
          <w:rFonts w:eastAsia="文鼎中黑"/>
          <w:lang w:eastAsia="zh-TW"/>
        </w:rPr>
      </w:pPr>
      <w:r w:rsidRPr="002E6616">
        <w:rPr>
          <w:rFonts w:eastAsia="文鼎中黑"/>
          <w:lang w:eastAsia="zh-TW"/>
        </w:rPr>
        <w:t>以滑鼠右鍵按一下所選取的群組或電腦，然後按一下</w:t>
      </w:r>
      <w:r w:rsidRPr="002E6616">
        <w:rPr>
          <w:rFonts w:eastAsia="文鼎中黑"/>
          <w:lang w:eastAsia="zh-TW"/>
        </w:rPr>
        <w:t xml:space="preserve"> </w:t>
      </w:r>
      <w:r w:rsidRPr="002E6616">
        <w:rPr>
          <w:rFonts w:eastAsia="文鼎中黑"/>
          <w:b/>
          <w:lang w:eastAsia="zh-TW"/>
        </w:rPr>
        <w:t xml:space="preserve">MAK </w:t>
      </w:r>
      <w:r w:rsidRPr="002E6616">
        <w:rPr>
          <w:rFonts w:eastAsia="文鼎中黑"/>
          <w:b/>
          <w:lang w:eastAsia="zh-TW"/>
        </w:rPr>
        <w:t>獨立啟用</w:t>
      </w:r>
      <w:r w:rsidRPr="002E6616">
        <w:rPr>
          <w:rFonts w:eastAsia="文鼎中黑"/>
          <w:lang w:eastAsia="zh-TW"/>
        </w:rPr>
        <w:t>，以顯示</w:t>
      </w:r>
      <w:r w:rsidRPr="002E6616">
        <w:rPr>
          <w:rFonts w:eastAsia="文鼎中黑"/>
          <w:lang w:eastAsia="zh-TW"/>
        </w:rPr>
        <w:t xml:space="preserve"> </w:t>
      </w:r>
      <w:r w:rsidRPr="002E6616">
        <w:rPr>
          <w:rFonts w:eastAsia="文鼎中黑"/>
          <w:b/>
          <w:lang w:eastAsia="zh-TW"/>
        </w:rPr>
        <w:t xml:space="preserve">MAK </w:t>
      </w:r>
      <w:r w:rsidRPr="002E6616">
        <w:rPr>
          <w:rFonts w:eastAsia="文鼎中黑"/>
          <w:b/>
          <w:lang w:eastAsia="zh-TW"/>
        </w:rPr>
        <w:t>獨立啟用</w:t>
      </w:r>
      <w:r w:rsidRPr="002E6616">
        <w:rPr>
          <w:rFonts w:eastAsia="文鼎中黑"/>
          <w:lang w:eastAsia="zh-TW"/>
        </w:rPr>
        <w:t>對話方塊。</w:t>
      </w:r>
    </w:p>
    <w:p w:rsidR="005B5F56" w:rsidRPr="002E6616" w:rsidRDefault="004900F6" w:rsidP="00D065F5">
      <w:pPr>
        <w:pStyle w:val="NumberedList2"/>
        <w:rPr>
          <w:rFonts w:eastAsia="文鼎中黑"/>
          <w:lang w:eastAsia="zh-TW"/>
        </w:rPr>
      </w:pPr>
      <w:r w:rsidRPr="002E6616">
        <w:rPr>
          <w:rFonts w:eastAsia="文鼎中黑"/>
          <w:lang w:eastAsia="zh-TW"/>
        </w:rPr>
        <w:t>從</w:t>
      </w:r>
      <w:r w:rsidRPr="002E6616">
        <w:rPr>
          <w:rFonts w:eastAsia="文鼎中黑"/>
          <w:b/>
          <w:lang w:eastAsia="zh-TW"/>
        </w:rPr>
        <w:t>安裝</w:t>
      </w:r>
      <w:r w:rsidRPr="002E6616">
        <w:rPr>
          <w:rFonts w:eastAsia="文鼎中黑"/>
          <w:b/>
          <w:lang w:eastAsia="zh-TW"/>
        </w:rPr>
        <w:t xml:space="preserve"> MAK</w:t>
      </w:r>
      <w:r w:rsidRPr="002E6616">
        <w:rPr>
          <w:rFonts w:eastAsia="文鼎中黑"/>
          <w:lang w:eastAsia="zh-TW"/>
        </w:rPr>
        <w:t xml:space="preserve"> </w:t>
      </w:r>
      <w:r w:rsidRPr="002E6616">
        <w:rPr>
          <w:rFonts w:eastAsia="文鼎中黑"/>
          <w:lang w:eastAsia="zh-TW"/>
        </w:rPr>
        <w:t>清單中選取適當的</w:t>
      </w:r>
      <w:r w:rsidRPr="002E6616">
        <w:rPr>
          <w:rFonts w:eastAsia="文鼎中黑"/>
          <w:lang w:eastAsia="zh-TW"/>
        </w:rPr>
        <w:t xml:space="preserve"> MAK</w:t>
      </w:r>
      <w:r w:rsidRPr="002E6616">
        <w:rPr>
          <w:rFonts w:eastAsia="文鼎中黑"/>
          <w:lang w:eastAsia="zh-TW"/>
        </w:rPr>
        <w:t>。</w:t>
      </w:r>
    </w:p>
    <w:p w:rsidR="00D065F5" w:rsidRPr="002E6616" w:rsidRDefault="004900F6" w:rsidP="00FC5F1D">
      <w:pPr>
        <w:pStyle w:val="NumberedList2"/>
        <w:jc w:val="both"/>
        <w:rPr>
          <w:rFonts w:eastAsia="文鼎中黑"/>
          <w:lang w:eastAsia="zh-TW"/>
        </w:rPr>
      </w:pPr>
      <w:r w:rsidRPr="00FC5F1D">
        <w:rPr>
          <w:rFonts w:eastAsia="文鼎中黑"/>
          <w:spacing w:val="-4"/>
          <w:lang w:eastAsia="zh-TW"/>
        </w:rPr>
        <w:t>選取</w:t>
      </w:r>
      <w:r w:rsidRPr="00FC5F1D">
        <w:rPr>
          <w:rFonts w:eastAsia="文鼎中黑"/>
          <w:b/>
          <w:spacing w:val="-4"/>
          <w:lang w:eastAsia="zh-TW"/>
        </w:rPr>
        <w:t>安裝</w:t>
      </w:r>
      <w:r w:rsidRPr="00FC5F1D">
        <w:rPr>
          <w:rFonts w:eastAsia="文鼎中黑"/>
          <w:b/>
          <w:spacing w:val="-4"/>
          <w:lang w:eastAsia="zh-TW"/>
        </w:rPr>
        <w:t xml:space="preserve"> MAK (</w:t>
      </w:r>
      <w:r w:rsidRPr="00FC5F1D">
        <w:rPr>
          <w:rFonts w:eastAsia="文鼎中黑"/>
          <w:b/>
          <w:spacing w:val="-4"/>
          <w:lang w:eastAsia="zh-TW"/>
        </w:rPr>
        <w:t>覆寫現有的</w:t>
      </w:r>
      <w:r w:rsidRPr="00FC5F1D">
        <w:rPr>
          <w:rFonts w:eastAsia="文鼎中黑"/>
          <w:b/>
          <w:spacing w:val="-4"/>
          <w:lang w:eastAsia="zh-TW"/>
        </w:rPr>
        <w:t>)</w:t>
      </w:r>
      <w:r w:rsidRPr="00FC5F1D">
        <w:rPr>
          <w:rFonts w:eastAsia="文鼎中黑"/>
          <w:spacing w:val="-4"/>
          <w:lang w:eastAsia="zh-TW"/>
        </w:rPr>
        <w:t xml:space="preserve"> </w:t>
      </w:r>
      <w:r w:rsidRPr="00FC5F1D">
        <w:rPr>
          <w:rFonts w:eastAsia="文鼎中黑"/>
          <w:spacing w:val="-4"/>
          <w:lang w:eastAsia="zh-TW"/>
        </w:rPr>
        <w:t>和</w:t>
      </w:r>
      <w:r w:rsidRPr="00FC5F1D">
        <w:rPr>
          <w:rFonts w:eastAsia="文鼎中黑"/>
          <w:b/>
          <w:spacing w:val="-4"/>
          <w:lang w:eastAsia="zh-TW"/>
        </w:rPr>
        <w:t>立即啟用</w:t>
      </w:r>
      <w:r w:rsidRPr="00FC5F1D">
        <w:rPr>
          <w:rFonts w:eastAsia="文鼎中黑"/>
          <w:spacing w:val="-4"/>
          <w:lang w:eastAsia="zh-TW"/>
        </w:rPr>
        <w:t>核取方塊，以指示所選取的電腦立即透過網際網</w:t>
      </w:r>
      <w:r w:rsidR="00FC5F1D">
        <w:rPr>
          <w:rFonts w:eastAsiaTheme="minorEastAsia" w:hint="eastAsia"/>
          <w:lang w:eastAsia="zh-TW"/>
        </w:rPr>
        <w:br/>
      </w:r>
      <w:r w:rsidRPr="002E6616">
        <w:rPr>
          <w:rFonts w:eastAsia="文鼎中黑"/>
          <w:lang w:eastAsia="zh-TW"/>
        </w:rPr>
        <w:t>路聯繫</w:t>
      </w:r>
      <w:r w:rsidRPr="002E6616">
        <w:rPr>
          <w:rFonts w:eastAsia="文鼎中黑"/>
          <w:lang w:eastAsia="zh-TW"/>
        </w:rPr>
        <w:t xml:space="preserve"> Microsoft Windows </w:t>
      </w:r>
      <w:r w:rsidRPr="002E6616">
        <w:rPr>
          <w:rFonts w:eastAsia="文鼎中黑"/>
          <w:lang w:eastAsia="zh-TW"/>
        </w:rPr>
        <w:t>啟用來進行啟用。</w:t>
      </w:r>
    </w:p>
    <w:p w:rsidR="004900F6" w:rsidRPr="002E6616" w:rsidRDefault="004900F6" w:rsidP="00D065F5">
      <w:pPr>
        <w:pStyle w:val="TextinList2"/>
        <w:rPr>
          <w:rFonts w:eastAsia="文鼎中黑"/>
        </w:rPr>
      </w:pPr>
      <w:r w:rsidRPr="002E6616">
        <w:rPr>
          <w:rFonts w:eastAsia="文鼎中黑"/>
          <w:lang w:eastAsia="zh-TW"/>
        </w:rPr>
        <w:t>如果這些核取方塊的旁邊出現星號</w:t>
      </w:r>
      <w:r w:rsidRPr="002E6616">
        <w:rPr>
          <w:rFonts w:eastAsia="文鼎中黑"/>
          <w:lang w:eastAsia="zh-TW"/>
        </w:rPr>
        <w:t xml:space="preserve"> (*)</w:t>
      </w:r>
      <w:r w:rsidRPr="002E6616">
        <w:rPr>
          <w:rFonts w:eastAsia="文鼎中黑"/>
          <w:lang w:eastAsia="zh-TW"/>
        </w:rPr>
        <w:t>，則動作只會套用至適用的電腦。</w:t>
      </w:r>
      <w:r w:rsidRPr="002E6616">
        <w:rPr>
          <w:rFonts w:eastAsia="文鼎中黑"/>
        </w:rPr>
        <w:t>例如，無法使用</w:t>
      </w:r>
      <w:r w:rsidRPr="002E6616">
        <w:rPr>
          <w:rFonts w:eastAsia="文鼎中黑"/>
        </w:rPr>
        <w:t xml:space="preserve"> MAK </w:t>
      </w:r>
      <w:r w:rsidRPr="002E6616">
        <w:rPr>
          <w:rFonts w:eastAsia="文鼎中黑"/>
        </w:rPr>
        <w:t>來啟用已安裝</w:t>
      </w:r>
      <w:r w:rsidRPr="002E6616">
        <w:rPr>
          <w:rFonts w:eastAsia="文鼎中黑"/>
        </w:rPr>
        <w:t xml:space="preserve"> Windows </w:t>
      </w:r>
      <w:r w:rsidRPr="002E6616">
        <w:rPr>
          <w:rFonts w:eastAsia="文鼎中黑"/>
        </w:rPr>
        <w:t>零售版本的電腦。</w:t>
      </w:r>
    </w:p>
    <w:p w:rsidR="005B5F56" w:rsidRPr="002E6616" w:rsidRDefault="004900F6" w:rsidP="002C51BA">
      <w:pPr>
        <w:pStyle w:val="NumberedList2"/>
        <w:pageBreakBefore/>
        <w:ind w:left="714" w:hanging="357"/>
        <w:rPr>
          <w:rFonts w:eastAsia="文鼎中黑"/>
          <w:lang w:eastAsia="zh-TW"/>
        </w:rPr>
      </w:pPr>
      <w:r w:rsidRPr="002E6616">
        <w:rPr>
          <w:rFonts w:eastAsia="文鼎中黑"/>
          <w:lang w:eastAsia="zh-TW"/>
        </w:rPr>
        <w:lastRenderedPageBreak/>
        <w:t>如果您啟用的電腦所需的系統管理員認證不是您目前所使用的認證，請選取</w:t>
      </w:r>
      <w:r w:rsidRPr="002E6616">
        <w:rPr>
          <w:rFonts w:eastAsia="文鼎中黑"/>
          <w:b/>
          <w:lang w:eastAsia="zh-TW"/>
        </w:rPr>
        <w:t>使用備用認證</w:t>
      </w:r>
      <w:r w:rsidRPr="002E6616">
        <w:rPr>
          <w:rFonts w:eastAsia="文鼎中黑"/>
          <w:lang w:eastAsia="zh-TW"/>
        </w:rPr>
        <w:t>。</w:t>
      </w:r>
    </w:p>
    <w:p w:rsidR="005B5F56" w:rsidRPr="002E6616" w:rsidRDefault="004900F6" w:rsidP="00D065F5">
      <w:pPr>
        <w:pStyle w:val="NumberedList2"/>
        <w:rPr>
          <w:rFonts w:eastAsia="文鼎中黑"/>
        </w:rPr>
      </w:pPr>
      <w:r w:rsidRPr="002E6616">
        <w:rPr>
          <w:rFonts w:eastAsia="文鼎中黑"/>
        </w:rPr>
        <w:t>按一下</w:t>
      </w:r>
      <w:r w:rsidRPr="002E6616">
        <w:rPr>
          <w:rFonts w:eastAsia="文鼎中黑"/>
          <w:b/>
        </w:rPr>
        <w:t>確定</w:t>
      </w:r>
      <w:r w:rsidRPr="002E6616">
        <w:rPr>
          <w:rFonts w:eastAsia="文鼎中黑"/>
        </w:rPr>
        <w:t>。</w:t>
      </w:r>
    </w:p>
    <w:p w:rsidR="004900F6" w:rsidRPr="002E6616" w:rsidRDefault="004900F6" w:rsidP="00FC5F1D">
      <w:pPr>
        <w:pStyle w:val="TextinList2"/>
        <w:jc w:val="both"/>
        <w:rPr>
          <w:rFonts w:eastAsia="文鼎中黑"/>
          <w:lang w:eastAsia="zh-TW"/>
        </w:rPr>
      </w:pPr>
      <w:r w:rsidRPr="002E6616">
        <w:rPr>
          <w:rFonts w:eastAsia="文鼎中黑"/>
          <w:lang w:eastAsia="zh-TW"/>
        </w:rPr>
        <w:t xml:space="preserve">VAMT </w:t>
      </w:r>
      <w:r w:rsidRPr="002E6616">
        <w:rPr>
          <w:rFonts w:eastAsia="文鼎中黑"/>
          <w:lang w:eastAsia="zh-TW"/>
        </w:rPr>
        <w:t>會顯示</w:t>
      </w:r>
      <w:r w:rsidRPr="002E6616">
        <w:rPr>
          <w:rFonts w:eastAsia="文鼎中黑"/>
          <w:b/>
          <w:lang w:eastAsia="zh-TW"/>
        </w:rPr>
        <w:t>正在指派產品金鑰</w:t>
      </w:r>
      <w:r w:rsidRPr="002E6616">
        <w:rPr>
          <w:rFonts w:eastAsia="文鼎中黑"/>
          <w:lang w:eastAsia="zh-TW"/>
        </w:rPr>
        <w:t>對話方塊，接著顯示</w:t>
      </w:r>
      <w:r w:rsidRPr="002E6616">
        <w:rPr>
          <w:rFonts w:eastAsia="文鼎中黑"/>
          <w:b/>
          <w:lang w:eastAsia="zh-TW"/>
        </w:rPr>
        <w:t>正在啟用電腦</w:t>
      </w:r>
      <w:r w:rsidRPr="002E6616">
        <w:rPr>
          <w:rFonts w:eastAsia="文鼎中黑"/>
          <w:lang w:eastAsia="zh-TW"/>
        </w:rPr>
        <w:t>對話方塊，直到完成要求的動作為止。如果您選取</w:t>
      </w:r>
      <w:r w:rsidRPr="002E6616">
        <w:rPr>
          <w:rFonts w:eastAsia="文鼎中黑"/>
          <w:b/>
          <w:lang w:eastAsia="zh-TW"/>
        </w:rPr>
        <w:t>使用備用認證</w:t>
      </w:r>
      <w:r w:rsidRPr="002E6616">
        <w:rPr>
          <w:rFonts w:eastAsia="文鼎中黑"/>
          <w:lang w:eastAsia="zh-TW"/>
        </w:rPr>
        <w:t>，則在出現這些對話方塊之前會提示您輸入認證。</w:t>
      </w:r>
    </w:p>
    <w:p w:rsidR="004900F6" w:rsidRPr="002E6616" w:rsidRDefault="004900F6" w:rsidP="001F5950">
      <w:pPr>
        <w:pStyle w:val="Heading3"/>
        <w:rPr>
          <w:lang w:eastAsia="zh-TW"/>
        </w:rPr>
      </w:pPr>
      <w:bookmarkStart w:id="37" w:name="_Scenario_2:_MAK"/>
      <w:bookmarkStart w:id="38" w:name="_Toc231805867"/>
      <w:bookmarkStart w:id="39" w:name="_Toc534493636"/>
      <w:bookmarkEnd w:id="37"/>
      <w:r w:rsidRPr="002E6616">
        <w:rPr>
          <w:lang w:eastAsia="zh-TW"/>
        </w:rPr>
        <w:t xml:space="preserve">MAK </w:t>
      </w:r>
      <w:r w:rsidRPr="002E6616">
        <w:rPr>
          <w:lang w:eastAsia="zh-TW"/>
        </w:rPr>
        <w:t>代理啟用</w:t>
      </w:r>
      <w:bookmarkEnd w:id="38"/>
      <w:bookmarkEnd w:id="39"/>
    </w:p>
    <w:p w:rsidR="004900F6" w:rsidRPr="00FC5F1D" w:rsidRDefault="004900F6" w:rsidP="00FC5F1D">
      <w:pPr>
        <w:pStyle w:val="Norm"/>
        <w:jc w:val="both"/>
        <w:rPr>
          <w:rFonts w:eastAsia="文鼎中黑"/>
          <w:spacing w:val="-4"/>
          <w:lang w:eastAsia="zh-TW"/>
        </w:rPr>
      </w:pPr>
      <w:r w:rsidRPr="00FC5F1D">
        <w:rPr>
          <w:rFonts w:eastAsia="文鼎中黑"/>
          <w:spacing w:val="-4"/>
          <w:lang w:eastAsia="zh-TW"/>
        </w:rPr>
        <w:t>在本案例中，使用</w:t>
      </w:r>
      <w:r w:rsidRPr="00FC5F1D">
        <w:rPr>
          <w:rFonts w:eastAsia="文鼎中黑"/>
          <w:spacing w:val="-4"/>
          <w:lang w:eastAsia="zh-TW"/>
        </w:rPr>
        <w:t xml:space="preserve"> VAMT </w:t>
      </w:r>
      <w:r w:rsidRPr="00FC5F1D">
        <w:rPr>
          <w:rFonts w:eastAsia="文鼎中黑"/>
          <w:spacing w:val="-4"/>
          <w:lang w:eastAsia="zh-TW"/>
        </w:rPr>
        <w:t>來啟用「圖</w:t>
      </w:r>
      <w:r w:rsidRPr="00FC5F1D">
        <w:rPr>
          <w:rFonts w:eastAsia="文鼎中黑"/>
          <w:spacing w:val="-4"/>
          <w:lang w:eastAsia="zh-TW"/>
        </w:rPr>
        <w:t> 3</w:t>
      </w:r>
      <w:r w:rsidRPr="00FC5F1D">
        <w:rPr>
          <w:rFonts w:eastAsia="文鼎中黑"/>
          <w:spacing w:val="-4"/>
          <w:lang w:eastAsia="zh-TW"/>
        </w:rPr>
        <w:t>」所示之隔離的實驗室環境</w:t>
      </w:r>
      <w:r w:rsidR="00DD540C" w:rsidRPr="00DD540C">
        <w:rPr>
          <w:rFonts w:ascii="文鼎中黑" w:eastAsia="文鼎中黑" w:hAnsi="PMingLiU" w:cs="SimSun" w:hint="eastAsia"/>
          <w:lang w:eastAsia="zh-TW"/>
        </w:rPr>
        <w:t>內</w:t>
      </w:r>
      <w:r w:rsidRPr="00FC5F1D">
        <w:rPr>
          <w:rFonts w:eastAsia="文鼎中黑" w:hAnsi="文鼎中黑" w:cs="文鼎中黑"/>
          <w:spacing w:val="-4"/>
          <w:lang w:eastAsia="zh-TW"/>
        </w:rPr>
        <w:t>的工作群組電腦。針對這類工作群組（與更大的網路完全分開），您可以在隔離的工作群組</w:t>
      </w:r>
      <w:r w:rsidR="00DD540C" w:rsidRPr="00DD540C">
        <w:rPr>
          <w:rFonts w:ascii="文鼎中黑" w:eastAsia="文鼎中黑" w:hAnsi="PMingLiU" w:cs="SimSun" w:hint="eastAsia"/>
          <w:lang w:eastAsia="zh-TW"/>
        </w:rPr>
        <w:t>內</w:t>
      </w:r>
      <w:r w:rsidRPr="00FC5F1D">
        <w:rPr>
          <w:rFonts w:eastAsia="文鼎中黑" w:hAnsi="文鼎中黑" w:cs="文鼎中黑"/>
          <w:spacing w:val="-4"/>
          <w:lang w:eastAsia="zh-TW"/>
        </w:rPr>
        <w:t>的一部電腦上安裝第二個</w:t>
      </w:r>
      <w:r w:rsidRPr="00FC5F1D">
        <w:rPr>
          <w:rFonts w:eastAsia="文鼎中黑"/>
          <w:spacing w:val="-4"/>
          <w:lang w:eastAsia="zh-TW"/>
        </w:rPr>
        <w:t xml:space="preserve"> VAMT</w:t>
      </w:r>
      <w:r w:rsidRPr="00FC5F1D">
        <w:rPr>
          <w:rFonts w:eastAsia="文鼎中黑"/>
          <w:spacing w:val="-4"/>
          <w:lang w:eastAsia="zh-TW"/>
        </w:rPr>
        <w:t>，並使用卸除式媒體在該電腦與另一個可存取網際網路的</w:t>
      </w:r>
      <w:r w:rsidRPr="00FC5F1D">
        <w:rPr>
          <w:rFonts w:eastAsia="文鼎中黑"/>
          <w:spacing w:val="-4"/>
          <w:lang w:eastAsia="zh-TW"/>
        </w:rPr>
        <w:t xml:space="preserve"> VAMT </w:t>
      </w:r>
      <w:r w:rsidRPr="00FC5F1D">
        <w:rPr>
          <w:rFonts w:eastAsia="文鼎中黑"/>
          <w:spacing w:val="-4"/>
          <w:lang w:eastAsia="zh-TW"/>
        </w:rPr>
        <w:t>主機之間傳輸</w:t>
      </w:r>
      <w:r w:rsidRPr="00FC5F1D">
        <w:rPr>
          <w:rFonts w:eastAsia="文鼎中黑"/>
          <w:spacing w:val="-4"/>
          <w:lang w:eastAsia="zh-TW"/>
        </w:rPr>
        <w:t xml:space="preserve"> VAMT CIL</w:t>
      </w:r>
      <w:r w:rsidRPr="00FC5F1D">
        <w:rPr>
          <w:rFonts w:eastAsia="文鼎中黑"/>
          <w:spacing w:val="-4"/>
          <w:lang w:eastAsia="zh-TW"/>
        </w:rPr>
        <w:t>，以執行</w:t>
      </w:r>
      <w:r w:rsidRPr="00FC5F1D">
        <w:rPr>
          <w:rFonts w:eastAsia="文鼎中黑"/>
          <w:spacing w:val="-4"/>
          <w:lang w:eastAsia="zh-TW"/>
        </w:rPr>
        <w:t xml:space="preserve"> MAK </w:t>
      </w:r>
      <w:r w:rsidRPr="00FC5F1D">
        <w:rPr>
          <w:rFonts w:eastAsia="文鼎中黑"/>
          <w:spacing w:val="-4"/>
          <w:lang w:eastAsia="zh-TW"/>
        </w:rPr>
        <w:t>代理啟用。如需設定系統以進行</w:t>
      </w:r>
      <w:r w:rsidRPr="00FC5F1D">
        <w:rPr>
          <w:rFonts w:eastAsia="文鼎中黑"/>
          <w:spacing w:val="-4"/>
          <w:lang w:eastAsia="zh-TW"/>
        </w:rPr>
        <w:t xml:space="preserve"> VAMT </w:t>
      </w:r>
      <w:r w:rsidRPr="00FC5F1D">
        <w:rPr>
          <w:rFonts w:eastAsia="文鼎中黑"/>
          <w:spacing w:val="-4"/>
          <w:lang w:eastAsia="zh-TW"/>
        </w:rPr>
        <w:t>遠端管理的詳細資訊，請參閱</w:t>
      </w:r>
      <w:r w:rsidRPr="00FC5F1D">
        <w:rPr>
          <w:rFonts w:eastAsia="文鼎中黑"/>
          <w:spacing w:val="-4"/>
          <w:lang w:eastAsia="zh-TW"/>
        </w:rPr>
        <w:t xml:space="preserve"> VAMT </w:t>
      </w:r>
      <w:r w:rsidRPr="00FC5F1D">
        <w:rPr>
          <w:rFonts w:eastAsia="文鼎中黑"/>
          <w:spacing w:val="-4"/>
          <w:lang w:eastAsia="zh-TW"/>
        </w:rPr>
        <w:t>說明。下列步驟描述如何使用</w:t>
      </w:r>
      <w:r w:rsidRPr="00FC5F1D">
        <w:rPr>
          <w:rFonts w:eastAsia="文鼎中黑"/>
          <w:spacing w:val="-4"/>
          <w:lang w:eastAsia="zh-TW"/>
        </w:rPr>
        <w:t xml:space="preserve"> VAMT </w:t>
      </w:r>
      <w:r w:rsidRPr="00FC5F1D">
        <w:rPr>
          <w:rFonts w:eastAsia="文鼎中黑"/>
          <w:spacing w:val="-4"/>
          <w:lang w:eastAsia="zh-TW"/>
        </w:rPr>
        <w:t>工具進行代理啟用：</w:t>
      </w:r>
    </w:p>
    <w:p w:rsidR="004900F6" w:rsidRPr="002E6616" w:rsidRDefault="004900F6" w:rsidP="00C05143">
      <w:pPr>
        <w:pStyle w:val="NumberedList1"/>
        <w:numPr>
          <w:ilvl w:val="0"/>
          <w:numId w:val="52"/>
        </w:numPr>
        <w:ind w:left="360"/>
        <w:rPr>
          <w:rFonts w:eastAsia="文鼎中黑"/>
          <w:lang w:eastAsia="zh-TW"/>
        </w:rPr>
      </w:pPr>
      <w:r w:rsidRPr="002E6616">
        <w:rPr>
          <w:rFonts w:eastAsia="文鼎中黑"/>
          <w:lang w:eastAsia="zh-TW"/>
        </w:rPr>
        <w:t>在隔離的實驗室中的一部工作群組電腦上安裝</w:t>
      </w:r>
      <w:r w:rsidRPr="002E6616">
        <w:rPr>
          <w:rFonts w:eastAsia="文鼎中黑"/>
          <w:lang w:eastAsia="zh-TW"/>
        </w:rPr>
        <w:t xml:space="preserve"> VAMT</w:t>
      </w:r>
      <w:r w:rsidRPr="002E6616">
        <w:rPr>
          <w:rFonts w:eastAsia="文鼎中黑"/>
          <w:lang w:eastAsia="zh-TW"/>
        </w:rPr>
        <w:t>：</w:t>
      </w:r>
    </w:p>
    <w:p w:rsidR="00C05143" w:rsidRPr="002E6616" w:rsidRDefault="004900F6" w:rsidP="00C05143">
      <w:pPr>
        <w:pStyle w:val="NumberedList2"/>
        <w:rPr>
          <w:rFonts w:eastAsia="文鼎中黑"/>
          <w:lang w:eastAsia="zh-TW"/>
        </w:rPr>
      </w:pPr>
      <w:r w:rsidRPr="002E6616">
        <w:rPr>
          <w:rFonts w:eastAsia="文鼎中黑"/>
          <w:lang w:eastAsia="zh-TW"/>
        </w:rPr>
        <w:t>在隔離的實驗室工作群組中的一部主機電腦上安裝</w:t>
      </w:r>
      <w:r w:rsidRPr="002E6616">
        <w:rPr>
          <w:rFonts w:eastAsia="文鼎中黑"/>
          <w:lang w:eastAsia="zh-TW"/>
        </w:rPr>
        <w:t xml:space="preserve"> Windows AIK</w:t>
      </w:r>
      <w:r w:rsidRPr="002E6616">
        <w:rPr>
          <w:rFonts w:eastAsia="文鼎中黑"/>
          <w:lang w:eastAsia="zh-TW"/>
        </w:rPr>
        <w:t>。</w:t>
      </w:r>
    </w:p>
    <w:p w:rsidR="005B5F56" w:rsidRPr="002E6616" w:rsidRDefault="004900F6" w:rsidP="00C05143">
      <w:pPr>
        <w:pStyle w:val="TextinList2"/>
        <w:rPr>
          <w:rFonts w:eastAsia="文鼎中黑"/>
        </w:rPr>
      </w:pPr>
      <w:r w:rsidRPr="002E6616">
        <w:rPr>
          <w:rFonts w:eastAsia="文鼎中黑"/>
        </w:rPr>
        <w:t>此電腦可以執行</w:t>
      </w:r>
      <w:r w:rsidRPr="002E6616">
        <w:rPr>
          <w:rFonts w:eastAsia="文鼎中黑"/>
        </w:rPr>
        <w:t xml:space="preserve"> Windows XP</w:t>
      </w:r>
      <w:r w:rsidRPr="002E6616">
        <w:rPr>
          <w:rFonts w:eastAsia="文鼎中黑"/>
        </w:rPr>
        <w:t>（含</w:t>
      </w:r>
      <w:r w:rsidRPr="002E6616">
        <w:rPr>
          <w:rFonts w:eastAsia="文鼎中黑"/>
        </w:rPr>
        <w:t xml:space="preserve"> Service Pack 2 (SP2)</w:t>
      </w:r>
      <w:r w:rsidRPr="002E6616">
        <w:rPr>
          <w:rFonts w:eastAsia="文鼎中黑"/>
        </w:rPr>
        <w:t>）、</w:t>
      </w:r>
      <w:r w:rsidRPr="002E6616">
        <w:rPr>
          <w:rFonts w:eastAsia="文鼎中黑"/>
        </w:rPr>
        <w:t>Windows Server 2003</w:t>
      </w:r>
      <w:r w:rsidRPr="002E6616">
        <w:rPr>
          <w:rFonts w:eastAsia="文鼎中黑"/>
        </w:rPr>
        <w:t>、</w:t>
      </w:r>
      <w:r w:rsidRPr="002E6616">
        <w:rPr>
          <w:rFonts w:eastAsia="文鼎中黑"/>
        </w:rPr>
        <w:t>Windows Vista</w:t>
      </w:r>
      <w:r w:rsidRPr="002E6616">
        <w:rPr>
          <w:rFonts w:eastAsia="文鼎中黑"/>
        </w:rPr>
        <w:t>、</w:t>
      </w:r>
      <w:r w:rsidRPr="002E6616">
        <w:rPr>
          <w:rFonts w:eastAsia="文鼎中黑"/>
        </w:rPr>
        <w:t>Windows 7</w:t>
      </w:r>
      <w:r w:rsidRPr="002E6616">
        <w:rPr>
          <w:rFonts w:eastAsia="文鼎中黑"/>
        </w:rPr>
        <w:t>、</w:t>
      </w:r>
      <w:r w:rsidRPr="002E6616">
        <w:rPr>
          <w:rFonts w:eastAsia="文鼎中黑"/>
        </w:rPr>
        <w:t xml:space="preserve">Windows Server 2008 </w:t>
      </w:r>
      <w:r w:rsidRPr="002E6616">
        <w:rPr>
          <w:rFonts w:eastAsia="文鼎中黑"/>
        </w:rPr>
        <w:t>或</w:t>
      </w:r>
      <w:r w:rsidRPr="002E6616">
        <w:rPr>
          <w:rFonts w:eastAsia="文鼎中黑"/>
        </w:rPr>
        <w:t xml:space="preserve"> Windows Server 2008 R2</w:t>
      </w:r>
      <w:r w:rsidRPr="002E6616">
        <w:rPr>
          <w:rFonts w:eastAsia="文鼎中黑"/>
        </w:rPr>
        <w:t>。</w:t>
      </w:r>
    </w:p>
    <w:p w:rsidR="005B5F56" w:rsidRPr="002E6616" w:rsidRDefault="004900F6" w:rsidP="00C05143">
      <w:pPr>
        <w:pStyle w:val="NumberedList2"/>
        <w:rPr>
          <w:rFonts w:eastAsia="文鼎中黑"/>
          <w:lang w:eastAsia="zh-TW"/>
        </w:rPr>
      </w:pPr>
      <w:r w:rsidRPr="002E6616">
        <w:rPr>
          <w:rFonts w:eastAsia="文鼎中黑"/>
          <w:lang w:eastAsia="zh-TW"/>
        </w:rPr>
        <w:t>按一下</w:t>
      </w:r>
      <w:r w:rsidR="00CA281D" w:rsidRPr="002E6616">
        <w:rPr>
          <w:rFonts w:eastAsia="文鼎中黑"/>
          <w:lang w:eastAsia="zh-TW"/>
        </w:rPr>
        <w:t>「</w:t>
      </w:r>
      <w:r w:rsidRPr="002E6616">
        <w:rPr>
          <w:rFonts w:eastAsia="文鼎中黑"/>
          <w:lang w:eastAsia="zh-TW"/>
        </w:rPr>
        <w:t>開始</w:t>
      </w:r>
      <w:r w:rsidR="00CA281D" w:rsidRPr="002E6616">
        <w:rPr>
          <w:rFonts w:eastAsia="文鼎中黑"/>
          <w:lang w:eastAsia="zh-TW"/>
        </w:rPr>
        <w:t>」</w:t>
      </w:r>
      <w:r w:rsidRPr="002E6616">
        <w:rPr>
          <w:rFonts w:eastAsia="文鼎中黑"/>
          <w:lang w:eastAsia="zh-TW"/>
        </w:rPr>
        <w:t>，然後按一下</w:t>
      </w:r>
      <w:r w:rsidRPr="002E6616">
        <w:rPr>
          <w:rFonts w:eastAsia="文鼎中黑"/>
          <w:lang w:eastAsia="zh-TW"/>
        </w:rPr>
        <w:t xml:space="preserve"> </w:t>
      </w:r>
      <w:r w:rsidRPr="002E6616">
        <w:rPr>
          <w:rFonts w:eastAsia="文鼎中黑"/>
          <w:b/>
          <w:lang w:eastAsia="zh-TW"/>
        </w:rPr>
        <w:t>VAMT</w:t>
      </w:r>
      <w:r w:rsidRPr="002E6616">
        <w:rPr>
          <w:rFonts w:eastAsia="文鼎中黑"/>
          <w:lang w:eastAsia="zh-TW"/>
        </w:rPr>
        <w:t>，以開啟</w:t>
      </w:r>
      <w:r w:rsidRPr="002E6616">
        <w:rPr>
          <w:rFonts w:eastAsia="文鼎中黑"/>
          <w:lang w:eastAsia="zh-TW"/>
        </w:rPr>
        <w:t xml:space="preserve"> VAMT </w:t>
      </w:r>
      <w:r w:rsidRPr="002E6616">
        <w:rPr>
          <w:rFonts w:eastAsia="文鼎中黑"/>
          <w:lang w:eastAsia="zh-TW"/>
        </w:rPr>
        <w:t>主控台。</w:t>
      </w:r>
    </w:p>
    <w:p w:rsidR="005B5F56" w:rsidRPr="002E6616" w:rsidRDefault="004900F6" w:rsidP="00ED53F3">
      <w:pPr>
        <w:pStyle w:val="NumberedList2"/>
        <w:rPr>
          <w:rFonts w:eastAsia="文鼎中黑"/>
        </w:rPr>
      </w:pPr>
      <w:r w:rsidRPr="002E6616">
        <w:rPr>
          <w:rFonts w:eastAsia="文鼎中黑"/>
        </w:rPr>
        <w:t>在目標電腦上設定</w:t>
      </w:r>
      <w:r w:rsidRPr="002E6616">
        <w:rPr>
          <w:rFonts w:eastAsia="文鼎中黑"/>
        </w:rPr>
        <w:t xml:space="preserve"> Windows Management Instrumentation (WMI) </w:t>
      </w:r>
      <w:r w:rsidRPr="002E6616">
        <w:rPr>
          <w:rFonts w:eastAsia="文鼎中黑"/>
        </w:rPr>
        <w:t>防火牆例外。確定已針對所有目標電腦啟用</w:t>
      </w:r>
      <w:r w:rsidRPr="002E6616">
        <w:rPr>
          <w:rFonts w:eastAsia="文鼎中黑"/>
        </w:rPr>
        <w:t xml:space="preserve"> WMI </w:t>
      </w:r>
      <w:r w:rsidRPr="002E6616">
        <w:rPr>
          <w:rFonts w:eastAsia="文鼎中黑"/>
        </w:rPr>
        <w:t>防火牆例外。</w:t>
      </w:r>
    </w:p>
    <w:p w:rsidR="004900F6" w:rsidRPr="002E6616" w:rsidRDefault="004900F6" w:rsidP="007F64E2">
      <w:pPr>
        <w:pStyle w:val="NumberedList1"/>
        <w:rPr>
          <w:rFonts w:eastAsia="文鼎中黑"/>
        </w:rPr>
      </w:pPr>
      <w:r w:rsidRPr="002E6616">
        <w:rPr>
          <w:rFonts w:eastAsia="文鼎中黑"/>
        </w:rPr>
        <w:t>將電腦新增至</w:t>
      </w:r>
      <w:r w:rsidRPr="002E6616">
        <w:rPr>
          <w:rFonts w:eastAsia="文鼎中黑"/>
        </w:rPr>
        <w:t xml:space="preserve"> CIL</w:t>
      </w:r>
      <w:r w:rsidRPr="002E6616">
        <w:rPr>
          <w:rFonts w:eastAsia="文鼎中黑"/>
        </w:rPr>
        <w:t>：</w:t>
      </w:r>
    </w:p>
    <w:p w:rsidR="005B5F56" w:rsidRPr="002E6616" w:rsidRDefault="004900F6" w:rsidP="00ED53F3">
      <w:pPr>
        <w:pStyle w:val="NumberedList2"/>
        <w:rPr>
          <w:rFonts w:eastAsia="文鼎中黑"/>
          <w:lang w:eastAsia="zh-TW"/>
        </w:rPr>
      </w:pPr>
      <w:r w:rsidRPr="002E6616">
        <w:rPr>
          <w:rFonts w:eastAsia="文鼎中黑"/>
          <w:lang w:eastAsia="zh-TW"/>
        </w:rPr>
        <w:t>在</w:t>
      </w:r>
      <w:r w:rsidRPr="002E6616">
        <w:rPr>
          <w:rFonts w:eastAsia="文鼎中黑"/>
          <w:lang w:eastAsia="zh-TW"/>
        </w:rPr>
        <w:t xml:space="preserve"> VAMT </w:t>
      </w:r>
      <w:r w:rsidRPr="002E6616">
        <w:rPr>
          <w:rFonts w:eastAsia="文鼎中黑"/>
          <w:lang w:eastAsia="zh-TW"/>
        </w:rPr>
        <w:t>主控台，按一下</w:t>
      </w:r>
      <w:r w:rsidRPr="002E6616">
        <w:rPr>
          <w:rFonts w:eastAsia="文鼎中黑"/>
          <w:b/>
          <w:lang w:eastAsia="zh-TW"/>
        </w:rPr>
        <w:t>動作</w:t>
      </w:r>
      <w:r w:rsidRPr="002E6616">
        <w:rPr>
          <w:rFonts w:eastAsia="文鼎中黑"/>
          <w:lang w:eastAsia="zh-TW"/>
        </w:rPr>
        <w:t>，然後按一下</w:t>
      </w:r>
      <w:r w:rsidRPr="002E6616">
        <w:rPr>
          <w:rFonts w:eastAsia="文鼎中黑"/>
          <w:b/>
          <w:lang w:eastAsia="zh-TW"/>
        </w:rPr>
        <w:t>新增電腦</w:t>
      </w:r>
      <w:r w:rsidRPr="002E6616">
        <w:rPr>
          <w:rFonts w:eastAsia="文鼎中黑"/>
          <w:lang w:eastAsia="zh-TW"/>
        </w:rPr>
        <w:t>，以開啟</w:t>
      </w:r>
      <w:r w:rsidRPr="002E6616">
        <w:rPr>
          <w:rFonts w:eastAsia="文鼎中黑"/>
          <w:b/>
          <w:lang w:eastAsia="zh-TW"/>
        </w:rPr>
        <w:t>新增電腦</w:t>
      </w:r>
      <w:r w:rsidRPr="002E6616">
        <w:rPr>
          <w:rFonts w:eastAsia="文鼎中黑"/>
          <w:lang w:eastAsia="zh-TW"/>
        </w:rPr>
        <w:t>對話方塊。</w:t>
      </w:r>
    </w:p>
    <w:p w:rsidR="005B5F56" w:rsidRPr="002E6616" w:rsidRDefault="004900F6" w:rsidP="00ED53F3">
      <w:pPr>
        <w:pStyle w:val="NumberedList2"/>
        <w:rPr>
          <w:rFonts w:eastAsia="文鼎中黑"/>
          <w:lang w:eastAsia="zh-TW"/>
        </w:rPr>
      </w:pPr>
      <w:r w:rsidRPr="002E6616">
        <w:rPr>
          <w:rFonts w:eastAsia="文鼎中黑"/>
          <w:lang w:eastAsia="zh-TW"/>
        </w:rPr>
        <w:t>輸入群組名稱，例如</w:t>
      </w:r>
      <w:r w:rsidRPr="002E6616">
        <w:rPr>
          <w:rFonts w:eastAsia="文鼎中黑"/>
          <w:i/>
          <w:lang w:eastAsia="zh-TW"/>
        </w:rPr>
        <w:t>隔離的實驗室群組</w:t>
      </w:r>
      <w:r w:rsidRPr="002E6616">
        <w:rPr>
          <w:rFonts w:eastAsia="文鼎中黑"/>
          <w:lang w:eastAsia="zh-TW"/>
        </w:rPr>
        <w:t>，以識別您所啟用的電腦群組。</w:t>
      </w:r>
    </w:p>
    <w:p w:rsidR="005B5F56" w:rsidRPr="002E6616" w:rsidRDefault="002750C6" w:rsidP="00ED53F3">
      <w:pPr>
        <w:pStyle w:val="NumberedList2"/>
        <w:rPr>
          <w:rFonts w:eastAsia="文鼎中黑"/>
          <w:lang w:eastAsia="zh-TW"/>
        </w:rPr>
      </w:pPr>
      <w:r w:rsidRPr="002E6616">
        <w:rPr>
          <w:rFonts w:eastAsia="文鼎中黑"/>
          <w:lang w:eastAsia="zh-TW"/>
        </w:rPr>
        <w:lastRenderedPageBreak/>
        <w:t>選取</w:t>
      </w:r>
      <w:r w:rsidRPr="002E6616">
        <w:rPr>
          <w:rFonts w:eastAsia="文鼎中黑"/>
          <w:b/>
          <w:lang w:eastAsia="zh-TW"/>
        </w:rPr>
        <w:t>工作群組</w:t>
      </w:r>
      <w:r w:rsidRPr="002E6616">
        <w:rPr>
          <w:rFonts w:eastAsia="文鼎中黑"/>
          <w:lang w:eastAsia="zh-TW"/>
        </w:rPr>
        <w:t>選項，並指定工作群組的名稱，然後按一下</w:t>
      </w:r>
      <w:r w:rsidRPr="002E6616">
        <w:rPr>
          <w:rFonts w:eastAsia="文鼎中黑"/>
          <w:b/>
          <w:lang w:eastAsia="zh-TW"/>
        </w:rPr>
        <w:t>確定</w:t>
      </w:r>
      <w:r w:rsidRPr="002E6616">
        <w:rPr>
          <w:rFonts w:eastAsia="文鼎中黑"/>
          <w:lang w:eastAsia="zh-TW"/>
        </w:rPr>
        <w:t>。</w:t>
      </w:r>
    </w:p>
    <w:p w:rsidR="005B5F56" w:rsidRPr="002E6616" w:rsidRDefault="004900F6" w:rsidP="00ED53F3">
      <w:pPr>
        <w:pStyle w:val="TextinList2"/>
        <w:rPr>
          <w:rFonts w:eastAsia="文鼎中黑"/>
          <w:lang w:eastAsia="zh-TW"/>
        </w:rPr>
      </w:pPr>
      <w:r w:rsidRPr="002E6616">
        <w:rPr>
          <w:rFonts w:eastAsia="文鼎中黑"/>
          <w:lang w:eastAsia="zh-TW"/>
        </w:rPr>
        <w:t xml:space="preserve">VAMT </w:t>
      </w:r>
      <w:r w:rsidRPr="002E6616">
        <w:rPr>
          <w:rFonts w:eastAsia="文鼎中黑"/>
          <w:lang w:eastAsia="zh-TW"/>
        </w:rPr>
        <w:t>會在工作群組中搜尋電腦。</w:t>
      </w:r>
    </w:p>
    <w:p w:rsidR="005B5F56" w:rsidRDefault="004900F6" w:rsidP="00ED53F3">
      <w:pPr>
        <w:pStyle w:val="Alert"/>
        <w:ind w:left="720"/>
        <w:rPr>
          <w:rFonts w:eastAsia="文鼎中黑"/>
          <w:lang w:eastAsia="zh-TW"/>
        </w:rPr>
      </w:pPr>
      <w:r w:rsidRPr="002E6616">
        <w:rPr>
          <w:rFonts w:eastAsia="文鼎中黑"/>
          <w:b/>
          <w:lang w:eastAsia="zh-TW"/>
        </w:rPr>
        <w:t>注</w:t>
      </w:r>
      <w:r w:rsidRPr="002E6616">
        <w:rPr>
          <w:rFonts w:eastAsia="文鼎中黑" w:cs="MS Reference Sans Serif"/>
          <w:lang w:eastAsia="zh-TW"/>
        </w:rPr>
        <w:t>：</w:t>
      </w:r>
      <w:r w:rsidRPr="002E6616">
        <w:rPr>
          <w:rFonts w:eastAsia="文鼎中黑"/>
          <w:lang w:eastAsia="zh-TW"/>
        </w:rPr>
        <w:t>為了讓</w:t>
      </w:r>
      <w:r w:rsidRPr="002E6616">
        <w:rPr>
          <w:rFonts w:eastAsia="文鼎中黑"/>
          <w:lang w:eastAsia="zh-TW"/>
        </w:rPr>
        <w:t xml:space="preserve"> VAMT </w:t>
      </w:r>
      <w:r w:rsidRPr="002E6616">
        <w:rPr>
          <w:rFonts w:eastAsia="文鼎中黑"/>
          <w:lang w:eastAsia="zh-TW"/>
        </w:rPr>
        <w:t>可以探索工作群組中的用戶端電腦，必須啟用網路探索</w:t>
      </w:r>
      <w:r w:rsidRPr="002E6616">
        <w:rPr>
          <w:rFonts w:eastAsia="文鼎中黑"/>
          <w:lang w:eastAsia="zh-TW"/>
        </w:rPr>
        <w:t xml:space="preserve"> Windows </w:t>
      </w:r>
      <w:r w:rsidRPr="002E6616">
        <w:rPr>
          <w:rFonts w:eastAsia="文鼎中黑"/>
          <w:lang w:eastAsia="zh-TW"/>
        </w:rPr>
        <w:t>防火牆例外。</w:t>
      </w:r>
    </w:p>
    <w:p w:rsidR="00972C3D" w:rsidRPr="002E6616" w:rsidRDefault="00972C3D" w:rsidP="00ED53F3">
      <w:pPr>
        <w:pStyle w:val="Alert"/>
        <w:ind w:left="720"/>
        <w:rPr>
          <w:rFonts w:eastAsia="文鼎中黑"/>
          <w:lang w:eastAsia="zh-TW"/>
        </w:rPr>
      </w:pPr>
    </w:p>
    <w:p w:rsidR="004900F6" w:rsidRPr="002E6616" w:rsidRDefault="004900F6" w:rsidP="00972C3D">
      <w:pPr>
        <w:pStyle w:val="NumberedList1"/>
        <w:rPr>
          <w:rFonts w:eastAsia="文鼎中黑"/>
          <w:lang w:eastAsia="zh-TW"/>
        </w:rPr>
      </w:pPr>
      <w:r w:rsidRPr="002E6616">
        <w:rPr>
          <w:rFonts w:eastAsia="文鼎中黑"/>
          <w:lang w:eastAsia="zh-TW"/>
        </w:rPr>
        <w:t>從已探索到的電腦收集狀態：</w:t>
      </w:r>
    </w:p>
    <w:p w:rsidR="005B5F56" w:rsidRPr="002E6616" w:rsidRDefault="0045438B" w:rsidP="00ED53F3">
      <w:pPr>
        <w:pStyle w:val="NumberedList2"/>
        <w:rPr>
          <w:rFonts w:eastAsia="文鼎中黑"/>
          <w:lang w:eastAsia="zh-TW"/>
        </w:rPr>
      </w:pPr>
      <w:r w:rsidRPr="002E6616">
        <w:rPr>
          <w:rFonts w:eastAsia="文鼎中黑"/>
          <w:lang w:eastAsia="zh-TW"/>
        </w:rPr>
        <w:t>為了讓</w:t>
      </w:r>
      <w:r w:rsidRPr="002E6616">
        <w:rPr>
          <w:rFonts w:eastAsia="文鼎中黑"/>
          <w:lang w:eastAsia="zh-TW"/>
        </w:rPr>
        <w:t xml:space="preserve"> VAMT </w:t>
      </w:r>
      <w:r w:rsidRPr="002E6616">
        <w:rPr>
          <w:rFonts w:eastAsia="文鼎中黑"/>
          <w:lang w:eastAsia="zh-TW"/>
        </w:rPr>
        <w:t>在電腦上執行動作，它必須取得該電腦的最新授權狀態資料。請直接在電腦清單檢視窗格中選取一或多部電腦，以收集個別電腦的狀態。若要對整個群組執行操作，請在左邊窗格中選取</w:t>
      </w:r>
      <w:r w:rsidR="00CA281D" w:rsidRPr="002E6616">
        <w:rPr>
          <w:rFonts w:eastAsia="文鼎中黑"/>
          <w:lang w:eastAsia="zh-TW"/>
        </w:rPr>
        <w:t>「</w:t>
      </w:r>
      <w:r w:rsidRPr="002E6616">
        <w:rPr>
          <w:rFonts w:eastAsia="文鼎中黑"/>
          <w:lang w:eastAsia="zh-TW"/>
        </w:rPr>
        <w:t>狀態不明</w:t>
      </w:r>
      <w:r w:rsidR="00CA281D" w:rsidRPr="002E6616">
        <w:rPr>
          <w:rFonts w:eastAsia="文鼎中黑"/>
          <w:lang w:eastAsia="zh-TW"/>
        </w:rPr>
        <w:t>」</w:t>
      </w:r>
      <w:r w:rsidRPr="002E6616">
        <w:rPr>
          <w:rFonts w:eastAsia="文鼎中黑"/>
          <w:lang w:eastAsia="zh-TW"/>
        </w:rPr>
        <w:t>節點或</w:t>
      </w:r>
      <w:r w:rsidR="00CA281D" w:rsidRPr="002E6616">
        <w:rPr>
          <w:rFonts w:eastAsia="文鼎中黑"/>
          <w:lang w:eastAsia="zh-TW"/>
        </w:rPr>
        <w:t>「</w:t>
      </w:r>
      <w:r w:rsidRPr="002E6616">
        <w:rPr>
          <w:rFonts w:eastAsia="文鼎中黑"/>
          <w:lang w:eastAsia="zh-TW"/>
        </w:rPr>
        <w:t>使用者定義的群組</w:t>
      </w:r>
      <w:r w:rsidRPr="002E6616">
        <w:rPr>
          <w:rFonts w:eastAsia="文鼎中黑"/>
          <w:lang w:eastAsia="zh-TW"/>
        </w:rPr>
        <w:t>\</w:t>
      </w:r>
      <w:r w:rsidRPr="002E6616">
        <w:rPr>
          <w:rFonts w:eastAsia="文鼎中黑"/>
          <w:lang w:eastAsia="zh-TW"/>
        </w:rPr>
        <w:t>隔離的實驗室群組</w:t>
      </w:r>
      <w:r w:rsidR="00CA281D" w:rsidRPr="002E6616">
        <w:rPr>
          <w:rFonts w:eastAsia="文鼎中黑"/>
          <w:lang w:eastAsia="zh-TW"/>
        </w:rPr>
        <w:t>」</w:t>
      </w:r>
      <w:r w:rsidRPr="002E6616">
        <w:rPr>
          <w:rFonts w:eastAsia="文鼎中黑"/>
          <w:lang w:eastAsia="zh-TW"/>
        </w:rPr>
        <w:t>節點。</w:t>
      </w:r>
    </w:p>
    <w:p w:rsidR="005B5F56" w:rsidRPr="002E6616" w:rsidRDefault="004900F6" w:rsidP="00ED53F3">
      <w:pPr>
        <w:pStyle w:val="NumberedList2"/>
        <w:rPr>
          <w:rFonts w:eastAsia="文鼎中黑"/>
          <w:lang w:eastAsia="zh-TW"/>
        </w:rPr>
      </w:pPr>
      <w:r w:rsidRPr="002E6616">
        <w:rPr>
          <w:rFonts w:eastAsia="文鼎中黑"/>
          <w:lang w:eastAsia="zh-TW"/>
        </w:rPr>
        <w:t>以滑鼠右鍵按一下群組或想要的電腦，然後按一下</w:t>
      </w:r>
      <w:r w:rsidRPr="002E6616">
        <w:rPr>
          <w:rFonts w:eastAsia="文鼎中黑"/>
          <w:b/>
          <w:lang w:eastAsia="zh-TW"/>
        </w:rPr>
        <w:t>重新整理電腦狀態</w:t>
      </w:r>
      <w:r w:rsidRPr="002E6616">
        <w:rPr>
          <w:rFonts w:eastAsia="文鼎中黑"/>
          <w:lang w:eastAsia="zh-TW"/>
        </w:rPr>
        <w:t>。</w:t>
      </w:r>
    </w:p>
    <w:p w:rsidR="005B5F56" w:rsidRPr="002E6616" w:rsidRDefault="004900F6" w:rsidP="00ED53F3">
      <w:pPr>
        <w:pStyle w:val="NumberedList2"/>
        <w:rPr>
          <w:rFonts w:eastAsia="文鼎中黑"/>
          <w:lang w:eastAsia="zh-TW"/>
        </w:rPr>
      </w:pPr>
      <w:r w:rsidRPr="002E6616">
        <w:rPr>
          <w:rFonts w:eastAsia="文鼎中黑"/>
          <w:lang w:eastAsia="zh-TW"/>
        </w:rPr>
        <w:t>如果您啟用的電腦所需的系統管理員認證不是您目前所使用的認證，請選取</w:t>
      </w:r>
      <w:r w:rsidRPr="002E6616">
        <w:rPr>
          <w:rFonts w:eastAsia="文鼎中黑"/>
          <w:b/>
          <w:lang w:eastAsia="zh-TW"/>
        </w:rPr>
        <w:t>使用備用認證</w:t>
      </w:r>
      <w:r w:rsidRPr="002E6616">
        <w:rPr>
          <w:rFonts w:eastAsia="文鼎中黑"/>
          <w:lang w:eastAsia="zh-TW"/>
        </w:rPr>
        <w:t>。</w:t>
      </w:r>
    </w:p>
    <w:p w:rsidR="005B5F56" w:rsidRPr="002E6616" w:rsidRDefault="004900F6" w:rsidP="00ED53F3">
      <w:pPr>
        <w:pStyle w:val="NumberedList2"/>
        <w:rPr>
          <w:rFonts w:eastAsia="文鼎中黑"/>
          <w:lang w:eastAsia="zh-TW"/>
        </w:rPr>
      </w:pPr>
      <w:r w:rsidRPr="002E6616">
        <w:rPr>
          <w:rFonts w:eastAsia="文鼎中黑"/>
          <w:lang w:eastAsia="zh-TW"/>
        </w:rPr>
        <w:t>按一下</w:t>
      </w:r>
      <w:r w:rsidRPr="002E6616">
        <w:rPr>
          <w:rFonts w:eastAsia="文鼎中黑"/>
          <w:b/>
          <w:lang w:eastAsia="zh-TW"/>
        </w:rPr>
        <w:t>確定</w:t>
      </w:r>
      <w:r w:rsidRPr="002E6616">
        <w:rPr>
          <w:rFonts w:eastAsia="文鼎中黑"/>
          <w:lang w:eastAsia="zh-TW"/>
        </w:rPr>
        <w:t>。出現提示時，請針對在選取的工作群組電腦上具有本機系統管理權限的帳戶提供認證。</w:t>
      </w:r>
    </w:p>
    <w:p w:rsidR="005B5F56" w:rsidRPr="002E6616" w:rsidRDefault="004900F6" w:rsidP="00ED53F3">
      <w:pPr>
        <w:pStyle w:val="TextinList2"/>
        <w:rPr>
          <w:rFonts w:eastAsia="文鼎中黑"/>
          <w:lang w:eastAsia="zh-TW"/>
        </w:rPr>
      </w:pPr>
      <w:r w:rsidRPr="002E6616">
        <w:rPr>
          <w:rFonts w:eastAsia="文鼎中黑"/>
          <w:lang w:eastAsia="zh-TW"/>
        </w:rPr>
        <w:t xml:space="preserve">VAMT </w:t>
      </w:r>
      <w:r w:rsidRPr="002E6616">
        <w:rPr>
          <w:rFonts w:eastAsia="文鼎中黑"/>
          <w:lang w:eastAsia="zh-TW"/>
        </w:rPr>
        <w:t>在收集所有選取的電腦的狀態時，會顯示</w:t>
      </w:r>
      <w:r w:rsidRPr="002E6616">
        <w:rPr>
          <w:rFonts w:eastAsia="文鼎中黑"/>
          <w:b/>
          <w:lang w:eastAsia="zh-TW"/>
        </w:rPr>
        <w:t>正在收集電腦資訊</w:t>
      </w:r>
      <w:r w:rsidRPr="002E6616">
        <w:rPr>
          <w:rFonts w:eastAsia="文鼎中黑"/>
          <w:lang w:eastAsia="zh-TW"/>
        </w:rPr>
        <w:t>對話方塊。程序完成時，</w:t>
      </w:r>
      <w:r w:rsidRPr="002E6616">
        <w:rPr>
          <w:rFonts w:eastAsia="文鼎中黑"/>
          <w:lang w:eastAsia="zh-TW"/>
        </w:rPr>
        <w:t xml:space="preserve">VAMT </w:t>
      </w:r>
      <w:r w:rsidRPr="002E6616">
        <w:rPr>
          <w:rFonts w:eastAsia="文鼎中黑"/>
          <w:lang w:eastAsia="zh-TW"/>
        </w:rPr>
        <w:t>主控台的電腦清單檢視窗格中會顯示每一部電腦已重新整理的狀態。</w:t>
      </w:r>
    </w:p>
    <w:p w:rsidR="004900F6" w:rsidRPr="002E6616" w:rsidRDefault="004900F6" w:rsidP="00ED53F3">
      <w:pPr>
        <w:pStyle w:val="Alert"/>
        <w:ind w:left="720"/>
        <w:rPr>
          <w:rFonts w:eastAsia="文鼎中黑"/>
          <w:lang w:eastAsia="zh-TW"/>
        </w:rPr>
      </w:pPr>
      <w:r w:rsidRPr="002E6616">
        <w:rPr>
          <w:rFonts w:eastAsia="文鼎中黑"/>
          <w:b/>
          <w:lang w:eastAsia="zh-TW"/>
        </w:rPr>
        <w:t>注</w:t>
      </w:r>
      <w:r w:rsidRPr="002E6616">
        <w:rPr>
          <w:rFonts w:eastAsia="文鼎中黑" w:cs="MS Reference Sans Serif"/>
          <w:lang w:eastAsia="zh-TW"/>
        </w:rPr>
        <w:t>：</w:t>
      </w:r>
      <w:r w:rsidRPr="002E6616">
        <w:rPr>
          <w:rFonts w:eastAsia="文鼎中黑"/>
          <w:lang w:eastAsia="zh-TW"/>
        </w:rPr>
        <w:t>為了抓取所選取之電腦的授權狀態，</w:t>
      </w:r>
      <w:r w:rsidRPr="002E6616">
        <w:rPr>
          <w:rFonts w:eastAsia="文鼎中黑"/>
          <w:lang w:eastAsia="zh-TW"/>
        </w:rPr>
        <w:t xml:space="preserve">VAMT </w:t>
      </w:r>
      <w:r w:rsidRPr="002E6616">
        <w:rPr>
          <w:rFonts w:eastAsia="文鼎中黑"/>
          <w:lang w:eastAsia="zh-TW"/>
        </w:rPr>
        <w:t>必須具有遠端電腦的系統管理權限，且必須可通過</w:t>
      </w:r>
      <w:r w:rsidRPr="002E6616">
        <w:rPr>
          <w:rFonts w:eastAsia="文鼎中黑"/>
          <w:lang w:eastAsia="zh-TW"/>
        </w:rPr>
        <w:t xml:space="preserve"> Windows </w:t>
      </w:r>
      <w:r w:rsidRPr="002E6616">
        <w:rPr>
          <w:rFonts w:eastAsia="文鼎中黑"/>
          <w:lang w:eastAsia="zh-TW"/>
        </w:rPr>
        <w:t>防火牆來存取</w:t>
      </w:r>
      <w:r w:rsidRPr="002E6616">
        <w:rPr>
          <w:rFonts w:eastAsia="文鼎中黑"/>
          <w:lang w:eastAsia="zh-TW"/>
        </w:rPr>
        <w:t xml:space="preserve"> WMI</w:t>
      </w:r>
      <w:r w:rsidRPr="002E6616">
        <w:rPr>
          <w:rFonts w:eastAsia="文鼎中黑"/>
          <w:lang w:eastAsia="zh-TW"/>
        </w:rPr>
        <w:t>。此外，對於工作群組電腦，必須建立一個登錄機碼，以允許在</w:t>
      </w:r>
      <w:r w:rsidRPr="002E6616">
        <w:rPr>
          <w:rFonts w:eastAsia="文鼎中黑"/>
          <w:lang w:eastAsia="zh-TW"/>
        </w:rPr>
        <w:t xml:space="preserve"> UAC </w:t>
      </w:r>
      <w:r w:rsidRPr="002E6616">
        <w:rPr>
          <w:rFonts w:eastAsia="文鼎中黑"/>
          <w:lang w:eastAsia="zh-TW"/>
        </w:rPr>
        <w:t>下執行遠端系統管理動作。</w:t>
      </w:r>
    </w:p>
    <w:p w:rsidR="004900F6" w:rsidRPr="002E6616" w:rsidRDefault="004900F6" w:rsidP="007F64E2">
      <w:pPr>
        <w:pStyle w:val="NumberedList1"/>
        <w:rPr>
          <w:rFonts w:eastAsia="文鼎中黑"/>
        </w:rPr>
      </w:pPr>
      <w:r w:rsidRPr="002E6616">
        <w:rPr>
          <w:rFonts w:eastAsia="文鼎中黑"/>
        </w:rPr>
        <w:t>新增</w:t>
      </w:r>
      <w:r w:rsidRPr="002E6616">
        <w:rPr>
          <w:rFonts w:eastAsia="文鼎中黑"/>
        </w:rPr>
        <w:t xml:space="preserve"> MAK</w:t>
      </w:r>
      <w:r w:rsidRPr="002E6616">
        <w:rPr>
          <w:rFonts w:eastAsia="文鼎中黑"/>
        </w:rPr>
        <w:t>：</w:t>
      </w:r>
    </w:p>
    <w:p w:rsidR="005B5F56" w:rsidRPr="002E6616" w:rsidRDefault="004900F6" w:rsidP="001D780A">
      <w:pPr>
        <w:pStyle w:val="NumberedList2"/>
        <w:rPr>
          <w:rFonts w:eastAsia="文鼎中黑"/>
          <w:lang w:eastAsia="zh-TW"/>
        </w:rPr>
      </w:pPr>
      <w:r w:rsidRPr="002E6616">
        <w:rPr>
          <w:rFonts w:eastAsia="文鼎中黑"/>
          <w:lang w:eastAsia="zh-TW"/>
        </w:rPr>
        <w:t>按一下</w:t>
      </w:r>
      <w:r w:rsidRPr="002E6616">
        <w:rPr>
          <w:rFonts w:eastAsia="文鼎中黑"/>
          <w:b/>
          <w:lang w:eastAsia="zh-TW"/>
        </w:rPr>
        <w:t>選項</w:t>
      </w:r>
      <w:r w:rsidRPr="002E6616">
        <w:rPr>
          <w:rFonts w:eastAsia="文鼎中黑"/>
          <w:lang w:eastAsia="zh-TW"/>
        </w:rPr>
        <w:t>，然後按一下</w:t>
      </w:r>
      <w:r w:rsidRPr="002E6616">
        <w:rPr>
          <w:rFonts w:eastAsia="文鼎中黑"/>
          <w:b/>
          <w:lang w:eastAsia="zh-TW"/>
        </w:rPr>
        <w:t>管理</w:t>
      </w:r>
      <w:r w:rsidRPr="002E6616">
        <w:rPr>
          <w:rFonts w:eastAsia="文鼎中黑"/>
          <w:b/>
          <w:lang w:eastAsia="zh-TW"/>
        </w:rPr>
        <w:t xml:space="preserve"> MAK</w:t>
      </w:r>
      <w:r w:rsidRPr="002E6616">
        <w:rPr>
          <w:rFonts w:eastAsia="文鼎中黑"/>
          <w:lang w:eastAsia="zh-TW"/>
        </w:rPr>
        <w:t>，以開啟</w:t>
      </w:r>
      <w:r w:rsidRPr="002E6616">
        <w:rPr>
          <w:rFonts w:eastAsia="文鼎中黑"/>
          <w:b/>
          <w:lang w:eastAsia="zh-TW"/>
        </w:rPr>
        <w:t>管理</w:t>
      </w:r>
      <w:r w:rsidRPr="002E6616">
        <w:rPr>
          <w:rFonts w:eastAsia="文鼎中黑"/>
          <w:b/>
          <w:lang w:eastAsia="zh-TW"/>
        </w:rPr>
        <w:t xml:space="preserve"> MAK </w:t>
      </w:r>
      <w:r w:rsidRPr="002E6616">
        <w:rPr>
          <w:rFonts w:eastAsia="文鼎中黑"/>
          <w:b/>
          <w:lang w:eastAsia="zh-TW"/>
        </w:rPr>
        <w:t>金鑰</w:t>
      </w:r>
      <w:r w:rsidRPr="002E6616">
        <w:rPr>
          <w:rFonts w:eastAsia="文鼎中黑"/>
          <w:lang w:eastAsia="zh-TW"/>
        </w:rPr>
        <w:t>對話方塊。</w:t>
      </w:r>
    </w:p>
    <w:p w:rsidR="005B5F56" w:rsidRPr="002E6616" w:rsidRDefault="004900F6" w:rsidP="001D780A">
      <w:pPr>
        <w:pStyle w:val="NumberedList2"/>
        <w:rPr>
          <w:rFonts w:eastAsia="文鼎中黑"/>
        </w:rPr>
      </w:pPr>
      <w:r w:rsidRPr="002E6616">
        <w:rPr>
          <w:rFonts w:eastAsia="文鼎中黑"/>
        </w:rPr>
        <w:t>按一下</w:t>
      </w:r>
      <w:r w:rsidRPr="002E6616">
        <w:rPr>
          <w:rFonts w:eastAsia="文鼎中黑"/>
          <w:b/>
        </w:rPr>
        <w:t>新增</w:t>
      </w:r>
      <w:r w:rsidRPr="002E6616">
        <w:rPr>
          <w:rFonts w:eastAsia="文鼎中黑"/>
        </w:rPr>
        <w:t>以輸入</w:t>
      </w:r>
      <w:r w:rsidRPr="002E6616">
        <w:rPr>
          <w:rFonts w:eastAsia="文鼎中黑"/>
        </w:rPr>
        <w:t xml:space="preserve"> MAK</w:t>
      </w:r>
      <w:r w:rsidRPr="002E6616">
        <w:rPr>
          <w:rFonts w:eastAsia="文鼎中黑"/>
        </w:rPr>
        <w:t>。</w:t>
      </w:r>
    </w:p>
    <w:p w:rsidR="001D780A" w:rsidRPr="002E6616" w:rsidRDefault="004900F6" w:rsidP="001D780A">
      <w:pPr>
        <w:pStyle w:val="NumberedList2"/>
        <w:rPr>
          <w:rFonts w:eastAsia="文鼎中黑"/>
          <w:lang w:eastAsia="zh-TW"/>
        </w:rPr>
      </w:pPr>
      <w:r w:rsidRPr="002E6616">
        <w:rPr>
          <w:rFonts w:eastAsia="文鼎中黑"/>
          <w:lang w:eastAsia="zh-TW"/>
        </w:rPr>
        <w:t>輸入</w:t>
      </w:r>
      <w:r w:rsidRPr="002E6616">
        <w:rPr>
          <w:rFonts w:eastAsia="文鼎中黑"/>
          <w:lang w:eastAsia="zh-TW"/>
        </w:rPr>
        <w:t xml:space="preserve"> MAK</w:t>
      </w:r>
      <w:r w:rsidRPr="002E6616">
        <w:rPr>
          <w:rFonts w:eastAsia="文鼎中黑"/>
          <w:lang w:eastAsia="zh-TW"/>
        </w:rPr>
        <w:t>，然後按一下</w:t>
      </w:r>
      <w:r w:rsidRPr="002E6616">
        <w:rPr>
          <w:rFonts w:eastAsia="文鼎中黑"/>
          <w:b/>
          <w:lang w:eastAsia="zh-TW"/>
        </w:rPr>
        <w:t>驗證</w:t>
      </w:r>
      <w:r w:rsidRPr="002E6616">
        <w:rPr>
          <w:rFonts w:eastAsia="文鼎中黑"/>
          <w:lang w:eastAsia="zh-TW"/>
        </w:rPr>
        <w:t>。</w:t>
      </w:r>
    </w:p>
    <w:p w:rsidR="005B5F56" w:rsidRPr="002E6616" w:rsidRDefault="004900F6" w:rsidP="001D780A">
      <w:pPr>
        <w:pStyle w:val="TextinList2"/>
        <w:rPr>
          <w:rFonts w:eastAsia="文鼎中黑"/>
          <w:lang w:eastAsia="zh-TW"/>
        </w:rPr>
      </w:pPr>
      <w:r w:rsidRPr="002E6616">
        <w:rPr>
          <w:rFonts w:eastAsia="文鼎中黑"/>
          <w:lang w:eastAsia="zh-TW"/>
        </w:rPr>
        <w:t>通過驗證之後，就會自動填入</w:t>
      </w:r>
      <w:r w:rsidRPr="002E6616">
        <w:rPr>
          <w:rFonts w:eastAsia="文鼎中黑"/>
          <w:b/>
          <w:lang w:eastAsia="zh-TW"/>
        </w:rPr>
        <w:t>版本</w:t>
      </w:r>
      <w:r w:rsidRPr="002E6616">
        <w:rPr>
          <w:rFonts w:eastAsia="文鼎中黑"/>
          <w:lang w:eastAsia="zh-TW"/>
        </w:rPr>
        <w:t>欄位。</w:t>
      </w:r>
    </w:p>
    <w:p w:rsidR="001D780A" w:rsidRPr="002E6616" w:rsidRDefault="004900F6" w:rsidP="002C51BA">
      <w:pPr>
        <w:pStyle w:val="NumberedList2"/>
        <w:pageBreakBefore/>
        <w:ind w:left="714" w:hanging="357"/>
        <w:rPr>
          <w:rFonts w:eastAsia="文鼎中黑"/>
          <w:lang w:eastAsia="zh-TW"/>
        </w:rPr>
      </w:pPr>
      <w:r w:rsidRPr="002E6616">
        <w:rPr>
          <w:rFonts w:eastAsia="文鼎中黑"/>
          <w:lang w:eastAsia="zh-TW"/>
        </w:rPr>
        <w:lastRenderedPageBreak/>
        <w:t>提供有意義的描述，然後按一下</w:t>
      </w:r>
      <w:r w:rsidRPr="002E6616">
        <w:rPr>
          <w:rFonts w:eastAsia="文鼎中黑"/>
          <w:b/>
          <w:lang w:eastAsia="zh-TW"/>
        </w:rPr>
        <w:t>新增</w:t>
      </w:r>
      <w:r w:rsidRPr="002E6616">
        <w:rPr>
          <w:rFonts w:eastAsia="文鼎中黑"/>
          <w:lang w:eastAsia="zh-TW"/>
        </w:rPr>
        <w:t>。</w:t>
      </w:r>
    </w:p>
    <w:p w:rsidR="005B5F56" w:rsidRPr="002E6616" w:rsidRDefault="004900F6" w:rsidP="001D780A">
      <w:pPr>
        <w:pStyle w:val="TextinList2"/>
        <w:rPr>
          <w:rFonts w:eastAsia="文鼎中黑"/>
          <w:lang w:eastAsia="zh-TW"/>
        </w:rPr>
      </w:pPr>
      <w:r w:rsidRPr="002E6616">
        <w:rPr>
          <w:rFonts w:eastAsia="文鼎中黑"/>
          <w:b/>
          <w:lang w:eastAsia="zh-TW"/>
        </w:rPr>
        <w:t>管理</w:t>
      </w:r>
      <w:r w:rsidRPr="002E6616">
        <w:rPr>
          <w:rFonts w:eastAsia="文鼎中黑"/>
          <w:b/>
          <w:lang w:eastAsia="zh-TW"/>
        </w:rPr>
        <w:t xml:space="preserve"> MAK </w:t>
      </w:r>
      <w:r w:rsidRPr="002E6616">
        <w:rPr>
          <w:rFonts w:eastAsia="文鼎中黑"/>
          <w:b/>
          <w:lang w:eastAsia="zh-TW"/>
        </w:rPr>
        <w:t>金鑰</w:t>
      </w:r>
      <w:r w:rsidRPr="002E6616">
        <w:rPr>
          <w:rFonts w:eastAsia="文鼎中黑"/>
          <w:lang w:eastAsia="zh-TW"/>
        </w:rPr>
        <w:t>對話方塊中現在會列出此</w:t>
      </w:r>
      <w:r w:rsidRPr="002E6616">
        <w:rPr>
          <w:rFonts w:eastAsia="文鼎中黑"/>
          <w:lang w:eastAsia="zh-TW"/>
        </w:rPr>
        <w:t xml:space="preserve"> MAK</w:t>
      </w:r>
      <w:r w:rsidRPr="002E6616">
        <w:rPr>
          <w:rFonts w:eastAsia="文鼎中黑"/>
          <w:lang w:eastAsia="zh-TW"/>
        </w:rPr>
        <w:t>。</w:t>
      </w:r>
    </w:p>
    <w:p w:rsidR="005B5F56" w:rsidRPr="002E6616" w:rsidRDefault="004900F6" w:rsidP="001D780A">
      <w:pPr>
        <w:pStyle w:val="NumberedList2"/>
        <w:rPr>
          <w:rFonts w:eastAsia="文鼎中黑"/>
          <w:lang w:eastAsia="zh-TW"/>
        </w:rPr>
      </w:pPr>
      <w:r w:rsidRPr="002E6616">
        <w:rPr>
          <w:rFonts w:eastAsia="文鼎中黑"/>
          <w:lang w:eastAsia="zh-TW"/>
        </w:rPr>
        <w:t>按一下</w:t>
      </w:r>
      <w:r w:rsidRPr="002E6616">
        <w:rPr>
          <w:rFonts w:eastAsia="文鼎中黑"/>
          <w:b/>
          <w:lang w:eastAsia="zh-TW"/>
        </w:rPr>
        <w:t>結束</w:t>
      </w:r>
      <w:r w:rsidRPr="002E6616">
        <w:rPr>
          <w:rFonts w:eastAsia="文鼎中黑"/>
          <w:lang w:eastAsia="zh-TW"/>
        </w:rPr>
        <w:t>以關閉對話方塊。</w:t>
      </w:r>
    </w:p>
    <w:p w:rsidR="004900F6" w:rsidRPr="002E6616" w:rsidRDefault="004900F6" w:rsidP="001D780A">
      <w:pPr>
        <w:pStyle w:val="Alert"/>
        <w:ind w:left="720"/>
        <w:rPr>
          <w:rFonts w:eastAsia="文鼎中黑"/>
          <w:lang w:eastAsia="zh-TW"/>
        </w:rPr>
      </w:pPr>
      <w:r w:rsidRPr="002E6616">
        <w:rPr>
          <w:rFonts w:eastAsia="文鼎中黑"/>
          <w:b/>
          <w:lang w:eastAsia="zh-TW"/>
        </w:rPr>
        <w:t>注</w:t>
      </w:r>
      <w:r w:rsidRPr="002E6616">
        <w:rPr>
          <w:rFonts w:eastAsia="文鼎中黑" w:cs="MS Reference Sans Serif"/>
          <w:lang w:eastAsia="zh-TW"/>
        </w:rPr>
        <w:t>：</w:t>
      </w:r>
      <w:r w:rsidRPr="002E6616">
        <w:rPr>
          <w:rFonts w:eastAsia="文鼎中黑"/>
          <w:lang w:eastAsia="zh-TW"/>
        </w:rPr>
        <w:t>因為</w:t>
      </w:r>
      <w:r w:rsidRPr="002E6616">
        <w:rPr>
          <w:rFonts w:eastAsia="文鼎中黑"/>
          <w:lang w:eastAsia="zh-TW"/>
        </w:rPr>
        <w:t xml:space="preserve"> VAMT </w:t>
      </w:r>
      <w:r w:rsidRPr="002E6616">
        <w:rPr>
          <w:rFonts w:eastAsia="文鼎中黑"/>
          <w:lang w:eastAsia="zh-TW"/>
        </w:rPr>
        <w:t>不是安裝在可存取網際網路的電腦上，所以</w:t>
      </w:r>
      <w:r w:rsidRPr="002E6616">
        <w:rPr>
          <w:rFonts w:eastAsia="文鼎中黑"/>
          <w:b/>
          <w:lang w:eastAsia="zh-TW"/>
        </w:rPr>
        <w:t>重新整理剩餘計數</w:t>
      </w:r>
      <w:r w:rsidRPr="002E6616">
        <w:rPr>
          <w:rFonts w:eastAsia="文鼎中黑"/>
          <w:lang w:eastAsia="zh-TW"/>
        </w:rPr>
        <w:t>選項不會有作用。此功能需要存取網際網路。</w:t>
      </w:r>
    </w:p>
    <w:p w:rsidR="004900F6" w:rsidRPr="002E6616" w:rsidRDefault="004900F6" w:rsidP="007F64E2">
      <w:pPr>
        <w:pStyle w:val="NumberedList1"/>
        <w:rPr>
          <w:rFonts w:eastAsia="文鼎中黑"/>
          <w:lang w:eastAsia="zh-TW"/>
        </w:rPr>
      </w:pPr>
      <w:r w:rsidRPr="002E6616">
        <w:rPr>
          <w:rFonts w:eastAsia="文鼎中黑"/>
          <w:lang w:eastAsia="zh-TW"/>
        </w:rPr>
        <w:t>在隔離的實驗室電腦上安裝</w:t>
      </w:r>
      <w:r w:rsidRPr="002E6616">
        <w:rPr>
          <w:rFonts w:eastAsia="文鼎中黑"/>
          <w:lang w:eastAsia="zh-TW"/>
        </w:rPr>
        <w:t xml:space="preserve"> MAK</w:t>
      </w:r>
      <w:r w:rsidRPr="002E6616">
        <w:rPr>
          <w:rFonts w:eastAsia="文鼎中黑"/>
          <w:lang w:eastAsia="zh-TW"/>
        </w:rPr>
        <w:t>：</w:t>
      </w:r>
    </w:p>
    <w:p w:rsidR="005B5F56" w:rsidRPr="002E6616" w:rsidRDefault="007951C4" w:rsidP="001D780A">
      <w:pPr>
        <w:pStyle w:val="NumberedList2"/>
        <w:rPr>
          <w:rFonts w:eastAsia="文鼎中黑"/>
          <w:lang w:eastAsia="zh-TW"/>
        </w:rPr>
      </w:pPr>
      <w:r w:rsidRPr="007951C4">
        <w:rPr>
          <w:rFonts w:eastAsia="文鼎中黑"/>
          <w:lang w:eastAsia="zh-TW"/>
        </w:rPr>
        <w:t>在樹狀檢視窗格中選取</w:t>
      </w:r>
      <w:r w:rsidR="00CA281D" w:rsidRPr="002E6616">
        <w:rPr>
          <w:rFonts w:eastAsia="文鼎中黑"/>
          <w:lang w:eastAsia="zh-TW"/>
        </w:rPr>
        <w:t>「</w:t>
      </w:r>
      <w:r w:rsidR="004900F6" w:rsidRPr="002E6616">
        <w:rPr>
          <w:rFonts w:eastAsia="文鼎中黑"/>
          <w:lang w:eastAsia="zh-TW"/>
        </w:rPr>
        <w:t>隔離的實驗室</w:t>
      </w:r>
      <w:r w:rsidR="00CA281D" w:rsidRPr="002E6616">
        <w:rPr>
          <w:rFonts w:eastAsia="文鼎中黑"/>
          <w:lang w:eastAsia="zh-TW"/>
        </w:rPr>
        <w:t>」</w:t>
      </w:r>
      <w:r w:rsidR="004900F6" w:rsidRPr="002E6616">
        <w:rPr>
          <w:rFonts w:eastAsia="文鼎中黑"/>
          <w:lang w:eastAsia="zh-TW"/>
        </w:rPr>
        <w:t>群組。</w:t>
      </w:r>
    </w:p>
    <w:p w:rsidR="005B5F56" w:rsidRPr="002E6616" w:rsidRDefault="004900F6" w:rsidP="001D780A">
      <w:pPr>
        <w:pStyle w:val="NumberedList2"/>
        <w:rPr>
          <w:rFonts w:eastAsia="文鼎中黑"/>
          <w:lang w:eastAsia="zh-TW"/>
        </w:rPr>
      </w:pPr>
      <w:r w:rsidRPr="002E6616">
        <w:rPr>
          <w:rFonts w:eastAsia="文鼎中黑"/>
          <w:lang w:eastAsia="zh-TW"/>
        </w:rPr>
        <w:t>以滑鼠右鍵按一下所選取的群組，然後按一下</w:t>
      </w:r>
      <w:r w:rsidRPr="002E6616">
        <w:rPr>
          <w:rFonts w:eastAsia="文鼎中黑"/>
          <w:lang w:eastAsia="zh-TW"/>
        </w:rPr>
        <w:t xml:space="preserve"> </w:t>
      </w:r>
      <w:r w:rsidRPr="002E6616">
        <w:rPr>
          <w:rFonts w:eastAsia="文鼎中黑"/>
          <w:b/>
          <w:lang w:eastAsia="zh-TW"/>
        </w:rPr>
        <w:t xml:space="preserve">MAK </w:t>
      </w:r>
      <w:r w:rsidRPr="002E6616">
        <w:rPr>
          <w:rFonts w:eastAsia="文鼎中黑"/>
          <w:b/>
          <w:lang w:eastAsia="zh-TW"/>
        </w:rPr>
        <w:t>代理啟用</w:t>
      </w:r>
      <w:r w:rsidRPr="002E6616">
        <w:rPr>
          <w:rFonts w:eastAsia="文鼎中黑"/>
          <w:lang w:eastAsia="zh-TW"/>
        </w:rPr>
        <w:t>，以顯示</w:t>
      </w:r>
      <w:r w:rsidRPr="002E6616">
        <w:rPr>
          <w:rFonts w:eastAsia="文鼎中黑"/>
          <w:lang w:eastAsia="zh-TW"/>
        </w:rPr>
        <w:t xml:space="preserve"> </w:t>
      </w:r>
      <w:r w:rsidRPr="002E6616">
        <w:rPr>
          <w:rFonts w:eastAsia="文鼎中黑"/>
          <w:b/>
          <w:lang w:eastAsia="zh-TW"/>
        </w:rPr>
        <w:t xml:space="preserve">MAK </w:t>
      </w:r>
      <w:r w:rsidRPr="002E6616">
        <w:rPr>
          <w:rFonts w:eastAsia="文鼎中黑"/>
          <w:b/>
          <w:lang w:eastAsia="zh-TW"/>
        </w:rPr>
        <w:t>代理啟用</w:t>
      </w:r>
      <w:r w:rsidRPr="002E6616">
        <w:rPr>
          <w:rFonts w:eastAsia="文鼎中黑"/>
          <w:lang w:eastAsia="zh-TW"/>
        </w:rPr>
        <w:t>對話方塊。</w:t>
      </w:r>
    </w:p>
    <w:p w:rsidR="005B5F56" w:rsidRPr="002E6616" w:rsidRDefault="004900F6" w:rsidP="001D780A">
      <w:pPr>
        <w:pStyle w:val="NumberedList2"/>
        <w:rPr>
          <w:rFonts w:eastAsia="文鼎中黑"/>
          <w:lang w:eastAsia="zh-TW"/>
        </w:rPr>
      </w:pPr>
      <w:r w:rsidRPr="002E6616">
        <w:rPr>
          <w:rFonts w:eastAsia="文鼎中黑"/>
          <w:lang w:eastAsia="zh-TW"/>
        </w:rPr>
        <w:t>從</w:t>
      </w:r>
      <w:r w:rsidRPr="002E6616">
        <w:rPr>
          <w:rFonts w:eastAsia="文鼎中黑"/>
          <w:b/>
          <w:lang w:eastAsia="zh-TW"/>
        </w:rPr>
        <w:t>安裝</w:t>
      </w:r>
      <w:r w:rsidRPr="002E6616">
        <w:rPr>
          <w:rFonts w:eastAsia="文鼎中黑"/>
          <w:b/>
          <w:lang w:eastAsia="zh-TW"/>
        </w:rPr>
        <w:t xml:space="preserve"> MAK</w:t>
      </w:r>
      <w:r w:rsidRPr="002E6616">
        <w:rPr>
          <w:rFonts w:eastAsia="文鼎中黑"/>
          <w:lang w:eastAsia="zh-TW"/>
        </w:rPr>
        <w:t xml:space="preserve"> </w:t>
      </w:r>
      <w:r w:rsidRPr="002E6616">
        <w:rPr>
          <w:rFonts w:eastAsia="文鼎中黑"/>
          <w:lang w:eastAsia="zh-TW"/>
        </w:rPr>
        <w:t>清單中選取適當的</w:t>
      </w:r>
      <w:r w:rsidRPr="002E6616">
        <w:rPr>
          <w:rFonts w:eastAsia="文鼎中黑"/>
          <w:lang w:eastAsia="zh-TW"/>
        </w:rPr>
        <w:t xml:space="preserve"> MAK</w:t>
      </w:r>
      <w:r w:rsidRPr="002E6616">
        <w:rPr>
          <w:rFonts w:eastAsia="文鼎中黑"/>
          <w:lang w:eastAsia="zh-TW"/>
        </w:rPr>
        <w:t>。</w:t>
      </w:r>
    </w:p>
    <w:p w:rsidR="001D780A" w:rsidRPr="002E6616" w:rsidRDefault="004900F6" w:rsidP="001D780A">
      <w:pPr>
        <w:pStyle w:val="NumberedList2"/>
        <w:rPr>
          <w:rFonts w:eastAsia="文鼎中黑"/>
          <w:lang w:eastAsia="zh-TW"/>
        </w:rPr>
      </w:pPr>
      <w:r w:rsidRPr="002E6616">
        <w:rPr>
          <w:rFonts w:eastAsia="文鼎中黑"/>
          <w:lang w:eastAsia="zh-TW"/>
        </w:rPr>
        <w:t>選取</w:t>
      </w:r>
      <w:r w:rsidRPr="002E6616">
        <w:rPr>
          <w:rFonts w:eastAsia="文鼎中黑"/>
          <w:b/>
          <w:lang w:eastAsia="zh-TW"/>
        </w:rPr>
        <w:t>安裝</w:t>
      </w:r>
      <w:r w:rsidRPr="002E6616">
        <w:rPr>
          <w:rFonts w:eastAsia="文鼎中黑"/>
          <w:b/>
          <w:lang w:eastAsia="zh-TW"/>
        </w:rPr>
        <w:t xml:space="preserve"> MAK (</w:t>
      </w:r>
      <w:r w:rsidRPr="002E6616">
        <w:rPr>
          <w:rFonts w:eastAsia="文鼎中黑"/>
          <w:b/>
          <w:lang w:eastAsia="zh-TW"/>
        </w:rPr>
        <w:t>覆寫現有的</w:t>
      </w:r>
      <w:r w:rsidRPr="002E6616">
        <w:rPr>
          <w:rFonts w:eastAsia="文鼎中黑"/>
          <w:b/>
          <w:lang w:eastAsia="zh-TW"/>
        </w:rPr>
        <w:t>)</w:t>
      </w:r>
      <w:r w:rsidRPr="002E6616">
        <w:rPr>
          <w:rFonts w:eastAsia="文鼎中黑"/>
          <w:lang w:eastAsia="zh-TW"/>
        </w:rPr>
        <w:t>。</w:t>
      </w:r>
    </w:p>
    <w:p w:rsidR="004900F6" w:rsidRPr="002E6616" w:rsidRDefault="004900F6" w:rsidP="003B428F">
      <w:pPr>
        <w:pStyle w:val="TextinList2"/>
        <w:jc w:val="both"/>
        <w:rPr>
          <w:rFonts w:eastAsia="文鼎中黑"/>
          <w:lang w:eastAsia="zh-TW"/>
        </w:rPr>
      </w:pPr>
      <w:r w:rsidRPr="003B428F">
        <w:rPr>
          <w:rFonts w:eastAsia="文鼎中黑"/>
          <w:spacing w:val="-6"/>
          <w:lang w:eastAsia="zh-TW"/>
        </w:rPr>
        <w:t>如果此核取方塊的旁邊出現星號</w:t>
      </w:r>
      <w:r w:rsidRPr="003B428F">
        <w:rPr>
          <w:rFonts w:eastAsia="文鼎中黑"/>
          <w:spacing w:val="-6"/>
          <w:lang w:eastAsia="zh-TW"/>
        </w:rPr>
        <w:t xml:space="preserve"> (*)</w:t>
      </w:r>
      <w:r w:rsidRPr="003B428F">
        <w:rPr>
          <w:rFonts w:eastAsia="文鼎中黑"/>
          <w:spacing w:val="-6"/>
          <w:lang w:eastAsia="zh-TW"/>
        </w:rPr>
        <w:t>，則動作只會套用至適用的電腦。例如，無法使用</w:t>
      </w:r>
      <w:r w:rsidRPr="003B428F">
        <w:rPr>
          <w:rFonts w:eastAsia="文鼎中黑"/>
          <w:spacing w:val="-6"/>
          <w:lang w:eastAsia="zh-TW"/>
        </w:rPr>
        <w:t xml:space="preserve"> MAK </w:t>
      </w:r>
      <w:r w:rsidR="003B428F">
        <w:rPr>
          <w:rFonts w:eastAsiaTheme="minorEastAsia" w:hint="eastAsia"/>
          <w:lang w:eastAsia="zh-TW"/>
        </w:rPr>
        <w:br/>
      </w:r>
      <w:r w:rsidRPr="002E6616">
        <w:rPr>
          <w:rFonts w:eastAsia="文鼎中黑"/>
          <w:lang w:eastAsia="zh-TW"/>
        </w:rPr>
        <w:t>來啟用已安裝</w:t>
      </w:r>
      <w:r w:rsidRPr="002E6616">
        <w:rPr>
          <w:rFonts w:eastAsia="文鼎中黑"/>
          <w:lang w:eastAsia="zh-TW"/>
        </w:rPr>
        <w:t xml:space="preserve"> Windows </w:t>
      </w:r>
      <w:r w:rsidRPr="002E6616">
        <w:rPr>
          <w:rFonts w:eastAsia="文鼎中黑"/>
          <w:lang w:eastAsia="zh-TW"/>
        </w:rPr>
        <w:t>零售版本的電腦。</w:t>
      </w:r>
    </w:p>
    <w:p w:rsidR="004900F6" w:rsidRPr="002E6616" w:rsidRDefault="0045438B" w:rsidP="001D780A">
      <w:pPr>
        <w:pStyle w:val="NumberedList2"/>
        <w:rPr>
          <w:rFonts w:eastAsia="文鼎中黑"/>
          <w:lang w:eastAsia="zh-TW"/>
        </w:rPr>
      </w:pPr>
      <w:r w:rsidRPr="002E6616">
        <w:rPr>
          <w:rFonts w:eastAsia="文鼎中黑"/>
          <w:lang w:eastAsia="zh-TW"/>
        </w:rPr>
        <w:t>清除</w:t>
      </w:r>
      <w:r w:rsidRPr="002E6616">
        <w:rPr>
          <w:rFonts w:eastAsia="文鼎中黑"/>
          <w:b/>
          <w:lang w:eastAsia="zh-TW"/>
        </w:rPr>
        <w:t>從</w:t>
      </w:r>
      <w:r w:rsidRPr="002E6616">
        <w:rPr>
          <w:rFonts w:eastAsia="文鼎中黑"/>
          <w:b/>
          <w:lang w:eastAsia="zh-TW"/>
        </w:rPr>
        <w:t xml:space="preserve"> Microsoft </w:t>
      </w:r>
      <w:r w:rsidRPr="002E6616">
        <w:rPr>
          <w:rFonts w:eastAsia="文鼎中黑"/>
          <w:b/>
          <w:lang w:eastAsia="zh-TW"/>
        </w:rPr>
        <w:t>取得確認識別碼</w:t>
      </w:r>
      <w:r w:rsidRPr="002E6616">
        <w:rPr>
          <w:rFonts w:eastAsia="文鼎中黑"/>
          <w:lang w:eastAsia="zh-TW"/>
        </w:rPr>
        <w:t>核取方塊，因為此電腦無法存取網際網路。</w:t>
      </w:r>
    </w:p>
    <w:p w:rsidR="004900F6" w:rsidRPr="002E6616" w:rsidRDefault="0045438B" w:rsidP="001D780A">
      <w:pPr>
        <w:pStyle w:val="NumberedList2"/>
        <w:rPr>
          <w:rFonts w:eastAsia="文鼎中黑"/>
          <w:lang w:eastAsia="zh-TW"/>
        </w:rPr>
      </w:pPr>
      <w:r w:rsidRPr="002E6616">
        <w:rPr>
          <w:rFonts w:eastAsia="文鼎中黑"/>
          <w:lang w:eastAsia="zh-TW"/>
        </w:rPr>
        <w:t>清除</w:t>
      </w:r>
      <w:r w:rsidRPr="002E6616">
        <w:rPr>
          <w:rFonts w:eastAsia="文鼎中黑"/>
          <w:b/>
          <w:lang w:eastAsia="zh-TW"/>
        </w:rPr>
        <w:t>套用確認識別碼並啟用</w:t>
      </w:r>
      <w:r w:rsidRPr="002E6616">
        <w:rPr>
          <w:rFonts w:eastAsia="文鼎中黑"/>
          <w:lang w:eastAsia="zh-TW"/>
        </w:rPr>
        <w:t>核取方塊，因為尚未要求確認識別碼</w:t>
      </w:r>
      <w:r w:rsidRPr="002E6616">
        <w:rPr>
          <w:rFonts w:eastAsia="文鼎中黑"/>
          <w:lang w:eastAsia="zh-TW"/>
        </w:rPr>
        <w:t xml:space="preserve"> (CID)</w:t>
      </w:r>
      <w:r w:rsidRPr="002E6616">
        <w:rPr>
          <w:rFonts w:eastAsia="文鼎中黑"/>
          <w:lang w:eastAsia="zh-TW"/>
        </w:rPr>
        <w:t>。</w:t>
      </w:r>
    </w:p>
    <w:p w:rsidR="005B5F56" w:rsidRPr="002E6616" w:rsidRDefault="004900F6" w:rsidP="001D780A">
      <w:pPr>
        <w:pStyle w:val="NumberedList2"/>
        <w:rPr>
          <w:rFonts w:eastAsia="文鼎中黑"/>
          <w:lang w:eastAsia="zh-TW"/>
        </w:rPr>
      </w:pPr>
      <w:r w:rsidRPr="002E6616">
        <w:rPr>
          <w:rFonts w:eastAsia="文鼎中黑"/>
          <w:lang w:eastAsia="zh-TW"/>
        </w:rPr>
        <w:t>如果您啟用的電腦所需的系統管理員認證不是您目前所使用的認證，請選取</w:t>
      </w:r>
      <w:r w:rsidRPr="002E6616">
        <w:rPr>
          <w:rFonts w:eastAsia="文鼎中黑"/>
          <w:b/>
          <w:lang w:eastAsia="zh-TW"/>
        </w:rPr>
        <w:t>使用備用認證</w:t>
      </w:r>
      <w:r w:rsidRPr="002E6616">
        <w:rPr>
          <w:rFonts w:eastAsia="文鼎中黑"/>
          <w:lang w:eastAsia="zh-TW"/>
        </w:rPr>
        <w:t>，然後按一下</w:t>
      </w:r>
      <w:r w:rsidRPr="002E6616">
        <w:rPr>
          <w:rFonts w:eastAsia="文鼎中黑"/>
          <w:b/>
          <w:lang w:eastAsia="zh-TW"/>
        </w:rPr>
        <w:t>確定</w:t>
      </w:r>
      <w:r w:rsidRPr="002E6616">
        <w:rPr>
          <w:rFonts w:eastAsia="文鼎中黑"/>
          <w:lang w:eastAsia="zh-TW"/>
        </w:rPr>
        <w:t>。</w:t>
      </w:r>
    </w:p>
    <w:p w:rsidR="004900F6" w:rsidRPr="002E6616" w:rsidRDefault="004900F6" w:rsidP="001D780A">
      <w:pPr>
        <w:pStyle w:val="TextinList2"/>
        <w:rPr>
          <w:rFonts w:eastAsia="文鼎中黑"/>
          <w:lang w:eastAsia="zh-TW"/>
        </w:rPr>
      </w:pPr>
      <w:r w:rsidRPr="002E6616">
        <w:rPr>
          <w:rFonts w:eastAsia="文鼎中黑"/>
          <w:lang w:eastAsia="zh-TW"/>
        </w:rPr>
        <w:t xml:space="preserve">VAMT </w:t>
      </w:r>
      <w:r w:rsidRPr="002E6616">
        <w:rPr>
          <w:rFonts w:eastAsia="文鼎中黑"/>
          <w:lang w:eastAsia="zh-TW"/>
        </w:rPr>
        <w:t>會顯示</w:t>
      </w:r>
      <w:r w:rsidRPr="002E6616">
        <w:rPr>
          <w:rFonts w:eastAsia="文鼎中黑"/>
          <w:b/>
          <w:lang w:eastAsia="zh-TW"/>
        </w:rPr>
        <w:t>正在指派產品金鑰</w:t>
      </w:r>
      <w:r w:rsidRPr="002E6616">
        <w:rPr>
          <w:rFonts w:eastAsia="文鼎中黑"/>
          <w:lang w:eastAsia="zh-TW"/>
        </w:rPr>
        <w:t>對話方塊，直到完成要求的動作為止。如果您選取</w:t>
      </w:r>
      <w:r w:rsidRPr="002E6616">
        <w:rPr>
          <w:rFonts w:eastAsia="文鼎中黑"/>
          <w:b/>
          <w:lang w:eastAsia="zh-TW"/>
        </w:rPr>
        <w:t>使用備用認證</w:t>
      </w:r>
      <w:r w:rsidRPr="002E6616">
        <w:rPr>
          <w:rFonts w:eastAsia="文鼎中黑"/>
          <w:lang w:eastAsia="zh-TW"/>
        </w:rPr>
        <w:t>，則在出現此對話方塊之前會提示您輸入認證。</w:t>
      </w:r>
    </w:p>
    <w:p w:rsidR="004900F6" w:rsidRPr="002E6616" w:rsidRDefault="004900F6" w:rsidP="001D780A">
      <w:pPr>
        <w:pStyle w:val="Alert"/>
        <w:ind w:left="720"/>
        <w:rPr>
          <w:rFonts w:eastAsia="文鼎中黑"/>
          <w:lang w:eastAsia="zh-TW"/>
        </w:rPr>
      </w:pPr>
      <w:r w:rsidRPr="002E6616">
        <w:rPr>
          <w:rFonts w:eastAsia="文鼎中黑"/>
          <w:b/>
          <w:lang w:eastAsia="zh-TW"/>
        </w:rPr>
        <w:t>注</w:t>
      </w:r>
      <w:r w:rsidRPr="002E6616">
        <w:rPr>
          <w:rFonts w:eastAsia="文鼎中黑" w:cs="MS Reference Sans Serif"/>
          <w:lang w:eastAsia="zh-TW"/>
        </w:rPr>
        <w:t>：</w:t>
      </w:r>
      <w:r w:rsidRPr="002E6616">
        <w:rPr>
          <w:rFonts w:eastAsia="文鼎中黑"/>
          <w:lang w:eastAsia="zh-TW"/>
        </w:rPr>
        <w:t>選取</w:t>
      </w:r>
      <w:r w:rsidRPr="002E6616">
        <w:rPr>
          <w:rFonts w:eastAsia="文鼎中黑"/>
          <w:b/>
          <w:lang w:eastAsia="zh-TW"/>
        </w:rPr>
        <w:t>安裝</w:t>
      </w:r>
      <w:r w:rsidRPr="002E6616">
        <w:rPr>
          <w:rFonts w:eastAsia="文鼎中黑"/>
          <w:b/>
          <w:lang w:eastAsia="zh-TW"/>
        </w:rPr>
        <w:t xml:space="preserve"> MAK (</w:t>
      </w:r>
      <w:r w:rsidRPr="002E6616">
        <w:rPr>
          <w:rFonts w:eastAsia="文鼎中黑"/>
          <w:b/>
          <w:lang w:eastAsia="zh-TW"/>
        </w:rPr>
        <w:t>覆寫現有的</w:t>
      </w:r>
      <w:r w:rsidRPr="002E6616">
        <w:rPr>
          <w:rFonts w:eastAsia="文鼎中黑"/>
          <w:b/>
          <w:lang w:eastAsia="zh-TW"/>
        </w:rPr>
        <w:t>)</w:t>
      </w:r>
      <w:r w:rsidRPr="002E6616">
        <w:rPr>
          <w:rFonts w:eastAsia="文鼎中黑"/>
          <w:lang w:eastAsia="zh-TW"/>
        </w:rPr>
        <w:t xml:space="preserve"> </w:t>
      </w:r>
      <w:r w:rsidRPr="002E6616">
        <w:rPr>
          <w:rFonts w:eastAsia="文鼎中黑"/>
          <w:lang w:eastAsia="zh-TW"/>
        </w:rPr>
        <w:t>核取方塊會在用戶端電腦上強制安裝</w:t>
      </w:r>
      <w:r w:rsidRPr="002E6616">
        <w:rPr>
          <w:rFonts w:eastAsia="文鼎中黑"/>
          <w:lang w:eastAsia="zh-TW"/>
        </w:rPr>
        <w:t xml:space="preserve"> MAK</w:t>
      </w:r>
      <w:r w:rsidRPr="002E6616">
        <w:rPr>
          <w:rFonts w:eastAsia="文鼎中黑"/>
          <w:lang w:eastAsia="zh-TW"/>
        </w:rPr>
        <w:t>。請小心執行此步驟。如果</w:t>
      </w:r>
      <w:r w:rsidRPr="002E6616">
        <w:rPr>
          <w:rFonts w:eastAsia="文鼎中黑"/>
          <w:lang w:eastAsia="zh-TW"/>
        </w:rPr>
        <w:t xml:space="preserve"> Windows Vista SP1 </w:t>
      </w:r>
      <w:r w:rsidRPr="002E6616">
        <w:rPr>
          <w:rFonts w:eastAsia="文鼎中黑"/>
          <w:lang w:eastAsia="zh-TW"/>
        </w:rPr>
        <w:t>以前的版本已安裝在電腦上超過</w:t>
      </w:r>
      <w:r w:rsidRPr="002E6616">
        <w:rPr>
          <w:rFonts w:eastAsia="文鼎中黑"/>
          <w:lang w:eastAsia="zh-TW"/>
        </w:rPr>
        <w:t xml:space="preserve"> 30 </w:t>
      </w:r>
      <w:r w:rsidRPr="002E6616">
        <w:rPr>
          <w:rFonts w:eastAsia="文鼎中黑"/>
          <w:lang w:eastAsia="zh-TW"/>
        </w:rPr>
        <w:t>天，則其初始寬限期已到期，如果在下次登入前未成功完成啟用，電腦會進入精簡功能模式</w:t>
      </w:r>
      <w:r w:rsidRPr="002E6616">
        <w:rPr>
          <w:rFonts w:eastAsia="文鼎中黑"/>
          <w:lang w:eastAsia="zh-TW"/>
        </w:rPr>
        <w:t xml:space="preserve"> (RFM)</w:t>
      </w:r>
      <w:r w:rsidRPr="002E6616">
        <w:rPr>
          <w:rFonts w:eastAsia="文鼎中黑"/>
          <w:lang w:eastAsia="zh-TW"/>
        </w:rPr>
        <w:t>。不過，只要</w:t>
      </w:r>
      <w:r w:rsidRPr="002E6616">
        <w:rPr>
          <w:rFonts w:eastAsia="文鼎中黑"/>
          <w:lang w:eastAsia="zh-TW"/>
        </w:rPr>
        <w:t xml:space="preserve"> VAMT </w:t>
      </w:r>
      <w:r w:rsidRPr="002E6616">
        <w:rPr>
          <w:rFonts w:eastAsia="文鼎中黑"/>
          <w:lang w:eastAsia="zh-TW"/>
        </w:rPr>
        <w:t>主機可存取適當設定的電腦，您就可以使用</w:t>
      </w:r>
      <w:r w:rsidRPr="002E6616">
        <w:rPr>
          <w:rFonts w:eastAsia="文鼎中黑"/>
          <w:lang w:eastAsia="zh-TW"/>
        </w:rPr>
        <w:t xml:space="preserve"> MAK </w:t>
      </w:r>
      <w:r w:rsidRPr="002E6616">
        <w:rPr>
          <w:rFonts w:eastAsia="文鼎中黑"/>
          <w:lang w:eastAsia="zh-TW"/>
        </w:rPr>
        <w:t>代理啟用，將這些電腦從</w:t>
      </w:r>
      <w:r w:rsidRPr="002E6616">
        <w:rPr>
          <w:rFonts w:eastAsia="文鼎中黑"/>
          <w:lang w:eastAsia="zh-TW"/>
        </w:rPr>
        <w:t xml:space="preserve"> RFM </w:t>
      </w:r>
      <w:r w:rsidRPr="002E6616">
        <w:rPr>
          <w:rFonts w:eastAsia="文鼎中黑"/>
          <w:lang w:eastAsia="zh-TW"/>
        </w:rPr>
        <w:t>中復原。</w:t>
      </w:r>
      <w:r w:rsidRPr="002E6616">
        <w:rPr>
          <w:rFonts w:eastAsia="文鼎中黑"/>
          <w:lang w:eastAsia="zh-TW"/>
        </w:rPr>
        <w:t xml:space="preserve">RFM </w:t>
      </w:r>
      <w:r w:rsidRPr="002E6616">
        <w:rPr>
          <w:rFonts w:eastAsia="文鼎中黑"/>
          <w:lang w:eastAsia="zh-TW"/>
        </w:rPr>
        <w:t>僅適用於</w:t>
      </w:r>
      <w:r w:rsidRPr="002E6616">
        <w:rPr>
          <w:rFonts w:eastAsia="文鼎中黑"/>
          <w:lang w:eastAsia="zh-TW"/>
        </w:rPr>
        <w:t xml:space="preserve"> Windows Vista SP1 </w:t>
      </w:r>
      <w:r w:rsidRPr="002E6616">
        <w:rPr>
          <w:rFonts w:eastAsia="文鼎中黑"/>
          <w:lang w:eastAsia="zh-TW"/>
        </w:rPr>
        <w:t>以前的版本。</w:t>
      </w:r>
      <w:r w:rsidRPr="002E6616">
        <w:rPr>
          <w:rFonts w:eastAsia="文鼎中黑"/>
          <w:lang w:eastAsia="zh-TW"/>
        </w:rPr>
        <w:t>Windows Vista</w:t>
      </w:r>
      <w:r w:rsidRPr="002E6616">
        <w:rPr>
          <w:rFonts w:eastAsia="文鼎中黑"/>
          <w:lang w:eastAsia="zh-TW"/>
        </w:rPr>
        <w:t>（含</w:t>
      </w:r>
      <w:r w:rsidRPr="002E6616">
        <w:rPr>
          <w:rFonts w:eastAsia="文鼎中黑"/>
          <w:lang w:eastAsia="zh-TW"/>
        </w:rPr>
        <w:t xml:space="preserve"> SP1 </w:t>
      </w:r>
      <w:r w:rsidRPr="002E6616">
        <w:rPr>
          <w:rFonts w:eastAsia="文鼎中黑"/>
          <w:lang w:eastAsia="zh-TW"/>
        </w:rPr>
        <w:t>或更高版本）、</w:t>
      </w:r>
      <w:r w:rsidRPr="002E6616">
        <w:rPr>
          <w:rFonts w:eastAsia="文鼎中黑"/>
          <w:lang w:eastAsia="zh-TW"/>
        </w:rPr>
        <w:t>Windows 7</w:t>
      </w:r>
      <w:r w:rsidRPr="002E6616">
        <w:rPr>
          <w:rFonts w:eastAsia="文鼎中黑"/>
          <w:lang w:eastAsia="zh-TW"/>
        </w:rPr>
        <w:t>、</w:t>
      </w:r>
      <w:r w:rsidRPr="002E6616">
        <w:rPr>
          <w:rFonts w:eastAsia="文鼎中黑"/>
          <w:lang w:eastAsia="zh-TW"/>
        </w:rPr>
        <w:t xml:space="preserve">Windows Server 2008 </w:t>
      </w:r>
      <w:r w:rsidRPr="002E6616">
        <w:rPr>
          <w:rFonts w:eastAsia="文鼎中黑"/>
          <w:lang w:eastAsia="zh-TW"/>
        </w:rPr>
        <w:t>或</w:t>
      </w:r>
      <w:r w:rsidRPr="002E6616">
        <w:rPr>
          <w:rFonts w:eastAsia="文鼎中黑"/>
          <w:lang w:eastAsia="zh-TW"/>
        </w:rPr>
        <w:t xml:space="preserve"> </w:t>
      </w:r>
      <w:r w:rsidR="001120BA">
        <w:rPr>
          <w:rFonts w:eastAsiaTheme="minorEastAsia" w:hint="eastAsia"/>
          <w:lang w:eastAsia="zh-TW"/>
        </w:rPr>
        <w:br/>
      </w:r>
      <w:r w:rsidRPr="002E6616">
        <w:rPr>
          <w:rFonts w:eastAsia="文鼎中黑"/>
          <w:lang w:eastAsia="zh-TW"/>
        </w:rPr>
        <w:t xml:space="preserve">Windows Server 2008 R2 </w:t>
      </w:r>
      <w:r w:rsidRPr="002E6616">
        <w:rPr>
          <w:rFonts w:eastAsia="文鼎中黑"/>
          <w:lang w:eastAsia="zh-TW"/>
        </w:rPr>
        <w:t>不會進入</w:t>
      </w:r>
      <w:r w:rsidRPr="002E6616">
        <w:rPr>
          <w:rFonts w:eastAsia="文鼎中黑"/>
          <w:lang w:eastAsia="zh-TW"/>
        </w:rPr>
        <w:t xml:space="preserve"> RFM</w:t>
      </w:r>
      <w:r w:rsidRPr="002E6616">
        <w:rPr>
          <w:rFonts w:eastAsia="文鼎中黑"/>
          <w:lang w:eastAsia="zh-TW"/>
        </w:rPr>
        <w:t>。</w:t>
      </w:r>
    </w:p>
    <w:p w:rsidR="004900F6" w:rsidRPr="002E6616" w:rsidRDefault="004900F6" w:rsidP="004B2334">
      <w:pPr>
        <w:pStyle w:val="NumberedList1"/>
        <w:pageBreakBefore/>
        <w:ind w:left="357" w:hanging="357"/>
        <w:rPr>
          <w:rFonts w:eastAsia="文鼎中黑"/>
        </w:rPr>
      </w:pPr>
      <w:r w:rsidRPr="002E6616">
        <w:rPr>
          <w:rFonts w:eastAsia="文鼎中黑"/>
        </w:rPr>
        <w:lastRenderedPageBreak/>
        <w:t>儲存</w:t>
      </w:r>
      <w:r w:rsidRPr="002E6616">
        <w:rPr>
          <w:rFonts w:eastAsia="文鼎中黑"/>
        </w:rPr>
        <w:t xml:space="preserve"> CIL</w:t>
      </w:r>
      <w:r w:rsidRPr="002E6616">
        <w:rPr>
          <w:rFonts w:eastAsia="文鼎中黑"/>
        </w:rPr>
        <w:t>：</w:t>
      </w:r>
    </w:p>
    <w:p w:rsidR="004900F6" w:rsidRPr="002E6616" w:rsidRDefault="004900F6" w:rsidP="001120BA">
      <w:pPr>
        <w:pStyle w:val="TextinList1"/>
        <w:jc w:val="both"/>
        <w:rPr>
          <w:rFonts w:eastAsia="文鼎中黑"/>
          <w:lang w:eastAsia="zh-TW"/>
        </w:rPr>
      </w:pPr>
      <w:r w:rsidRPr="002E6616">
        <w:rPr>
          <w:rFonts w:eastAsia="文鼎中黑"/>
          <w:lang w:eastAsia="zh-TW"/>
        </w:rPr>
        <w:t>在此步驟中，完整</w:t>
      </w:r>
      <w:r w:rsidRPr="002E6616">
        <w:rPr>
          <w:rFonts w:eastAsia="文鼎中黑"/>
          <w:lang w:eastAsia="zh-TW"/>
        </w:rPr>
        <w:t xml:space="preserve"> CIL </w:t>
      </w:r>
      <w:r w:rsidRPr="002E6616">
        <w:rPr>
          <w:rFonts w:eastAsia="文鼎中黑"/>
          <w:lang w:eastAsia="zh-TW"/>
        </w:rPr>
        <w:t>會儲存在本機（即工作群組）</w:t>
      </w:r>
      <w:r w:rsidRPr="002E6616">
        <w:rPr>
          <w:rFonts w:eastAsia="文鼎中黑"/>
          <w:lang w:eastAsia="zh-TW"/>
        </w:rPr>
        <w:t xml:space="preserve">VAMT </w:t>
      </w:r>
      <w:r w:rsidRPr="002E6616">
        <w:rPr>
          <w:rFonts w:eastAsia="文鼎中黑"/>
          <w:lang w:eastAsia="zh-TW"/>
        </w:rPr>
        <w:t>主機上。執行</w:t>
      </w:r>
      <w:r w:rsidRPr="002E6616">
        <w:rPr>
          <w:rFonts w:eastAsia="文鼎中黑"/>
          <w:lang w:eastAsia="zh-TW"/>
        </w:rPr>
        <w:t xml:space="preserve"> MAK </w:t>
      </w:r>
      <w:r w:rsidRPr="002E6616">
        <w:rPr>
          <w:rFonts w:eastAsia="文鼎中黑"/>
          <w:lang w:eastAsia="zh-TW"/>
        </w:rPr>
        <w:t>代理啟用時，必須保留此檔案，因為</w:t>
      </w:r>
      <w:r w:rsidRPr="002E6616">
        <w:rPr>
          <w:rFonts w:eastAsia="文鼎中黑"/>
          <w:lang w:eastAsia="zh-TW"/>
        </w:rPr>
        <w:t xml:space="preserve"> VAMT </w:t>
      </w:r>
      <w:r w:rsidRPr="002E6616">
        <w:rPr>
          <w:rFonts w:eastAsia="文鼎中黑"/>
          <w:lang w:eastAsia="zh-TW"/>
        </w:rPr>
        <w:t>會使用它將</w:t>
      </w:r>
      <w:r w:rsidRPr="002E6616">
        <w:rPr>
          <w:rFonts w:eastAsia="文鼎中黑"/>
          <w:lang w:eastAsia="zh-TW"/>
        </w:rPr>
        <w:t xml:space="preserve"> CID </w:t>
      </w:r>
      <w:r w:rsidRPr="002E6616">
        <w:rPr>
          <w:rFonts w:eastAsia="文鼎中黑"/>
          <w:lang w:eastAsia="zh-TW"/>
        </w:rPr>
        <w:t>套用至適當的電腦。</w:t>
      </w:r>
    </w:p>
    <w:p w:rsidR="005B5F56" w:rsidRPr="002E6616" w:rsidRDefault="004900F6" w:rsidP="001F06D0">
      <w:pPr>
        <w:pStyle w:val="NumberedList2"/>
        <w:rPr>
          <w:rFonts w:eastAsia="文鼎中黑"/>
          <w:lang w:eastAsia="zh-TW"/>
        </w:rPr>
      </w:pPr>
      <w:r w:rsidRPr="002E6616">
        <w:rPr>
          <w:rFonts w:eastAsia="文鼎中黑"/>
          <w:lang w:eastAsia="zh-TW"/>
        </w:rPr>
        <w:t>使用</w:t>
      </w:r>
      <w:r w:rsidRPr="002E6616">
        <w:rPr>
          <w:rFonts w:eastAsia="文鼎中黑"/>
          <w:lang w:eastAsia="zh-TW"/>
        </w:rPr>
        <w:t xml:space="preserve"> VAMT </w:t>
      </w:r>
      <w:r w:rsidRPr="002E6616">
        <w:rPr>
          <w:rFonts w:eastAsia="文鼎中黑"/>
          <w:lang w:eastAsia="zh-TW"/>
        </w:rPr>
        <w:t>樹狀檢視或清單檢視窗格，選取已成功接收</w:t>
      </w:r>
      <w:r w:rsidRPr="002E6616">
        <w:rPr>
          <w:rFonts w:eastAsia="文鼎中黑"/>
          <w:lang w:eastAsia="zh-TW"/>
        </w:rPr>
        <w:t xml:space="preserve"> MAK </w:t>
      </w:r>
      <w:r w:rsidRPr="002E6616">
        <w:rPr>
          <w:rFonts w:eastAsia="文鼎中黑"/>
          <w:lang w:eastAsia="zh-TW"/>
        </w:rPr>
        <w:t>的群組或個別電腦。</w:t>
      </w:r>
    </w:p>
    <w:p w:rsidR="005B5F56" w:rsidRPr="002E6616" w:rsidRDefault="0045438B" w:rsidP="001F06D0">
      <w:pPr>
        <w:pStyle w:val="NumberedList2"/>
        <w:rPr>
          <w:rFonts w:eastAsia="文鼎中黑"/>
          <w:lang w:eastAsia="zh-TW"/>
        </w:rPr>
      </w:pPr>
      <w:r w:rsidRPr="002E6616">
        <w:rPr>
          <w:rFonts w:eastAsia="文鼎中黑"/>
          <w:lang w:eastAsia="zh-TW"/>
        </w:rPr>
        <w:t>從</w:t>
      </w:r>
      <w:r w:rsidRPr="002E6616">
        <w:rPr>
          <w:rFonts w:eastAsia="文鼎中黑"/>
          <w:b/>
          <w:lang w:eastAsia="zh-TW"/>
        </w:rPr>
        <w:t>檔案</w:t>
      </w:r>
      <w:r w:rsidRPr="002E6616">
        <w:rPr>
          <w:rFonts w:eastAsia="文鼎中黑"/>
          <w:lang w:eastAsia="zh-TW"/>
        </w:rPr>
        <w:t>功能表中，按一下</w:t>
      </w:r>
      <w:r w:rsidRPr="002E6616">
        <w:rPr>
          <w:rFonts w:eastAsia="文鼎中黑"/>
          <w:b/>
          <w:lang w:eastAsia="zh-TW"/>
        </w:rPr>
        <w:t>儲存檔案</w:t>
      </w:r>
      <w:r w:rsidRPr="002E6616">
        <w:rPr>
          <w:rFonts w:eastAsia="文鼎中黑"/>
          <w:lang w:eastAsia="zh-TW"/>
        </w:rPr>
        <w:t>，以顯示</w:t>
      </w:r>
      <w:r w:rsidRPr="002E6616">
        <w:rPr>
          <w:rFonts w:eastAsia="文鼎中黑"/>
          <w:b/>
          <w:lang w:eastAsia="zh-TW"/>
        </w:rPr>
        <w:t>儲存電腦資訊清單</w:t>
      </w:r>
      <w:r w:rsidRPr="002E6616">
        <w:rPr>
          <w:rFonts w:eastAsia="文鼎中黑"/>
          <w:lang w:eastAsia="zh-TW"/>
        </w:rPr>
        <w:t>對話方塊。</w:t>
      </w:r>
    </w:p>
    <w:p w:rsidR="005B5F56" w:rsidRPr="002E6616" w:rsidRDefault="004900F6" w:rsidP="001F06D0">
      <w:pPr>
        <w:pStyle w:val="NumberedList2"/>
        <w:rPr>
          <w:rFonts w:eastAsia="文鼎中黑"/>
        </w:rPr>
      </w:pPr>
      <w:r w:rsidRPr="002E6616">
        <w:rPr>
          <w:rFonts w:eastAsia="文鼎中黑"/>
        </w:rPr>
        <w:t>選取目錄，然後輸入</w:t>
      </w:r>
      <w:r w:rsidRPr="002E6616">
        <w:rPr>
          <w:rFonts w:eastAsia="文鼎中黑"/>
        </w:rPr>
        <w:t xml:space="preserve"> CIL </w:t>
      </w:r>
      <w:r w:rsidRPr="002E6616">
        <w:rPr>
          <w:rFonts w:eastAsia="文鼎中黑"/>
        </w:rPr>
        <w:t>檔案名稱，例如</w:t>
      </w:r>
      <w:r w:rsidRPr="002E6616">
        <w:rPr>
          <w:rFonts w:eastAsia="文鼎中黑"/>
        </w:rPr>
        <w:t xml:space="preserve"> </w:t>
      </w:r>
      <w:r w:rsidRPr="002E6616">
        <w:rPr>
          <w:rFonts w:eastAsia="文鼎中黑"/>
          <w:i/>
        </w:rPr>
        <w:t>IsolatedLabGroup.CIL</w:t>
      </w:r>
      <w:r w:rsidRPr="002E6616">
        <w:rPr>
          <w:rFonts w:eastAsia="文鼎中黑"/>
        </w:rPr>
        <w:t>。</w:t>
      </w:r>
    </w:p>
    <w:p w:rsidR="005B5F56" w:rsidRPr="002E6616" w:rsidRDefault="004900F6" w:rsidP="001F06D0">
      <w:pPr>
        <w:pStyle w:val="NumberedList2"/>
        <w:rPr>
          <w:rFonts w:eastAsia="文鼎中黑"/>
        </w:rPr>
      </w:pPr>
      <w:r w:rsidRPr="002E6616">
        <w:rPr>
          <w:rFonts w:eastAsia="文鼎中黑"/>
        </w:rPr>
        <w:t>按一下</w:t>
      </w:r>
      <w:r w:rsidRPr="002E6616">
        <w:rPr>
          <w:rFonts w:eastAsia="文鼎中黑"/>
          <w:b/>
        </w:rPr>
        <w:t>儲存</w:t>
      </w:r>
      <w:r w:rsidRPr="002E6616">
        <w:rPr>
          <w:rFonts w:eastAsia="文鼎中黑"/>
        </w:rPr>
        <w:t>。</w:t>
      </w:r>
    </w:p>
    <w:p w:rsidR="004900F6" w:rsidRPr="002E6616" w:rsidRDefault="004900F6" w:rsidP="007F64E2">
      <w:pPr>
        <w:pStyle w:val="NumberedList1"/>
        <w:rPr>
          <w:rFonts w:eastAsia="文鼎中黑"/>
        </w:rPr>
      </w:pPr>
      <w:r w:rsidRPr="002E6616">
        <w:rPr>
          <w:rFonts w:eastAsia="文鼎中黑"/>
        </w:rPr>
        <w:t>匯出</w:t>
      </w:r>
      <w:r w:rsidRPr="002E6616">
        <w:rPr>
          <w:rFonts w:eastAsia="文鼎中黑"/>
        </w:rPr>
        <w:t xml:space="preserve"> CIL</w:t>
      </w:r>
      <w:r w:rsidRPr="002E6616">
        <w:rPr>
          <w:rFonts w:eastAsia="文鼎中黑"/>
        </w:rPr>
        <w:t>：</w:t>
      </w:r>
    </w:p>
    <w:p w:rsidR="005B5F56" w:rsidRPr="002E6616" w:rsidRDefault="004900F6" w:rsidP="001120BA">
      <w:pPr>
        <w:pStyle w:val="TextinList1"/>
        <w:jc w:val="both"/>
        <w:rPr>
          <w:rFonts w:eastAsia="文鼎中黑"/>
          <w:lang w:eastAsia="zh-TW"/>
        </w:rPr>
      </w:pPr>
      <w:r w:rsidRPr="002E6616">
        <w:rPr>
          <w:rFonts w:eastAsia="文鼎中黑"/>
          <w:lang w:eastAsia="zh-TW"/>
        </w:rPr>
        <w:t>如先前所述，企業的安全性原則指出不可從隔離的實驗室往外傳輸任何可識別特定電腦或使用者的資訊。因此，必須從</w:t>
      </w:r>
      <w:r w:rsidRPr="002E6616">
        <w:rPr>
          <w:rFonts w:eastAsia="文鼎中黑"/>
          <w:lang w:eastAsia="zh-TW"/>
        </w:rPr>
        <w:t xml:space="preserve"> CIL </w:t>
      </w:r>
      <w:r w:rsidRPr="002E6616">
        <w:rPr>
          <w:rFonts w:eastAsia="文鼎中黑"/>
          <w:lang w:eastAsia="zh-TW"/>
        </w:rPr>
        <w:t>檔案中排除這種資料，才能傳輸至核心網路</w:t>
      </w:r>
      <w:r w:rsidRPr="002E6616">
        <w:rPr>
          <w:rFonts w:eastAsia="文鼎中黑"/>
          <w:lang w:eastAsia="zh-TW"/>
        </w:rPr>
        <w:t xml:space="preserve"> VAMT </w:t>
      </w:r>
      <w:r w:rsidRPr="002E6616">
        <w:rPr>
          <w:rFonts w:eastAsia="文鼎中黑"/>
          <w:lang w:eastAsia="zh-TW"/>
        </w:rPr>
        <w:t>主機。</w:t>
      </w:r>
    </w:p>
    <w:p w:rsidR="005B5F56" w:rsidRPr="002E6616" w:rsidRDefault="004900F6" w:rsidP="001F06D0">
      <w:pPr>
        <w:pStyle w:val="NumberedList2"/>
        <w:rPr>
          <w:rFonts w:eastAsia="文鼎中黑"/>
          <w:lang w:eastAsia="zh-TW"/>
        </w:rPr>
      </w:pPr>
      <w:r w:rsidRPr="002E6616">
        <w:rPr>
          <w:rFonts w:eastAsia="文鼎中黑"/>
          <w:lang w:eastAsia="zh-TW"/>
        </w:rPr>
        <w:t>使用</w:t>
      </w:r>
      <w:r w:rsidRPr="002E6616">
        <w:rPr>
          <w:rFonts w:eastAsia="文鼎中黑"/>
          <w:lang w:eastAsia="zh-TW"/>
        </w:rPr>
        <w:t xml:space="preserve"> VAMT </w:t>
      </w:r>
      <w:r w:rsidRPr="002E6616">
        <w:rPr>
          <w:rFonts w:eastAsia="文鼎中黑"/>
          <w:lang w:eastAsia="zh-TW"/>
        </w:rPr>
        <w:t>樹狀檢視或清單檢視窗格，選取已成功接收</w:t>
      </w:r>
      <w:r w:rsidRPr="002E6616">
        <w:rPr>
          <w:rFonts w:eastAsia="文鼎中黑"/>
          <w:lang w:eastAsia="zh-TW"/>
        </w:rPr>
        <w:t xml:space="preserve"> MAK </w:t>
      </w:r>
      <w:r w:rsidRPr="002E6616">
        <w:rPr>
          <w:rFonts w:eastAsia="文鼎中黑"/>
          <w:lang w:eastAsia="zh-TW"/>
        </w:rPr>
        <w:t>的群組或個別電腦。</w:t>
      </w:r>
    </w:p>
    <w:p w:rsidR="004900F6" w:rsidRPr="002E6616" w:rsidRDefault="004900F6" w:rsidP="001120BA">
      <w:pPr>
        <w:pStyle w:val="NumberedList2"/>
        <w:jc w:val="both"/>
        <w:rPr>
          <w:rFonts w:eastAsia="文鼎中黑"/>
          <w:lang w:eastAsia="zh-TW"/>
        </w:rPr>
      </w:pPr>
      <w:r w:rsidRPr="002E6616">
        <w:rPr>
          <w:rFonts w:eastAsia="文鼎中黑"/>
          <w:lang w:eastAsia="zh-TW"/>
        </w:rPr>
        <w:t>以滑鼠右鍵按一下所選取的群組或電腦，然後按一下</w:t>
      </w:r>
      <w:r w:rsidRPr="002E6616">
        <w:rPr>
          <w:rFonts w:eastAsia="文鼎中黑"/>
          <w:b/>
          <w:lang w:eastAsia="zh-TW"/>
        </w:rPr>
        <w:t>匯出電腦</w:t>
      </w:r>
      <w:r w:rsidRPr="002E6616">
        <w:rPr>
          <w:rFonts w:eastAsia="文鼎中黑"/>
          <w:lang w:eastAsia="zh-TW"/>
        </w:rPr>
        <w:t>，以顯示</w:t>
      </w:r>
      <w:r w:rsidRPr="002E6616">
        <w:rPr>
          <w:rFonts w:eastAsia="文鼎中黑"/>
          <w:b/>
          <w:lang w:eastAsia="zh-TW"/>
        </w:rPr>
        <w:t>儲存電腦資訊清單</w:t>
      </w:r>
      <w:r w:rsidRPr="002E6616">
        <w:rPr>
          <w:rFonts w:eastAsia="文鼎中黑"/>
          <w:lang w:eastAsia="zh-TW"/>
        </w:rPr>
        <w:t>對話方塊。</w:t>
      </w:r>
    </w:p>
    <w:p w:rsidR="005B5F56" w:rsidRPr="002E6616" w:rsidRDefault="0045438B" w:rsidP="001F06D0">
      <w:pPr>
        <w:pStyle w:val="NumberedList2"/>
        <w:rPr>
          <w:rFonts w:eastAsia="文鼎中黑"/>
          <w:lang w:eastAsia="zh-TW"/>
        </w:rPr>
      </w:pPr>
      <w:r w:rsidRPr="002E6616">
        <w:rPr>
          <w:rFonts w:eastAsia="文鼎中黑"/>
          <w:lang w:eastAsia="zh-TW"/>
        </w:rPr>
        <w:t>選取</w:t>
      </w:r>
      <w:r w:rsidRPr="002E6616">
        <w:rPr>
          <w:rStyle w:val="Strong"/>
          <w:rFonts w:eastAsia="文鼎中黑"/>
          <w:lang w:eastAsia="zh-TW"/>
        </w:rPr>
        <w:t>排除任何敏感性環境資料</w:t>
      </w:r>
      <w:r w:rsidRPr="002E6616">
        <w:rPr>
          <w:rFonts w:eastAsia="文鼎中黑"/>
          <w:lang w:eastAsia="zh-TW"/>
        </w:rPr>
        <w:t>。</w:t>
      </w:r>
    </w:p>
    <w:p w:rsidR="005B5F56" w:rsidRPr="002E6616" w:rsidRDefault="004900F6" w:rsidP="001F06D0">
      <w:pPr>
        <w:pStyle w:val="NumberedList2"/>
        <w:rPr>
          <w:rFonts w:eastAsia="文鼎中黑"/>
          <w:lang w:eastAsia="zh-TW"/>
        </w:rPr>
      </w:pPr>
      <w:r w:rsidRPr="002E6616">
        <w:rPr>
          <w:rFonts w:eastAsia="文鼎中黑"/>
          <w:lang w:eastAsia="zh-TW"/>
        </w:rPr>
        <w:t>按一下</w:t>
      </w:r>
      <w:r w:rsidRPr="002E6616">
        <w:rPr>
          <w:rFonts w:eastAsia="文鼎中黑"/>
          <w:b/>
          <w:lang w:eastAsia="zh-TW"/>
        </w:rPr>
        <w:t>瀏覽</w:t>
      </w:r>
      <w:r w:rsidRPr="002E6616">
        <w:rPr>
          <w:rFonts w:eastAsia="文鼎中黑"/>
          <w:lang w:eastAsia="zh-TW"/>
        </w:rPr>
        <w:t>，以顯示</w:t>
      </w:r>
      <w:r w:rsidRPr="002E6616">
        <w:rPr>
          <w:rFonts w:eastAsia="文鼎中黑"/>
          <w:b/>
          <w:lang w:eastAsia="zh-TW"/>
        </w:rPr>
        <w:t>另存新檔</w:t>
      </w:r>
      <w:r w:rsidRPr="002E6616">
        <w:rPr>
          <w:rFonts w:eastAsia="文鼎中黑"/>
          <w:lang w:eastAsia="zh-TW"/>
        </w:rPr>
        <w:t>對話方塊。</w:t>
      </w:r>
    </w:p>
    <w:p w:rsidR="004900F6" w:rsidRPr="002E6616" w:rsidRDefault="004900F6" w:rsidP="001F06D0">
      <w:pPr>
        <w:pStyle w:val="NumberedList2"/>
        <w:rPr>
          <w:rFonts w:eastAsia="文鼎中黑"/>
        </w:rPr>
      </w:pPr>
      <w:r w:rsidRPr="002E6616">
        <w:rPr>
          <w:rFonts w:eastAsia="文鼎中黑"/>
        </w:rPr>
        <w:t>選取目錄，然後輸入</w:t>
      </w:r>
      <w:r w:rsidRPr="002E6616">
        <w:rPr>
          <w:rFonts w:eastAsia="文鼎中黑"/>
        </w:rPr>
        <w:t xml:space="preserve"> CIL </w:t>
      </w:r>
      <w:r w:rsidRPr="002E6616">
        <w:rPr>
          <w:rFonts w:eastAsia="文鼎中黑"/>
        </w:rPr>
        <w:t>檔案名稱，例如</w:t>
      </w:r>
      <w:r w:rsidRPr="002E6616">
        <w:rPr>
          <w:rFonts w:eastAsia="文鼎中黑"/>
        </w:rPr>
        <w:t xml:space="preserve"> </w:t>
      </w:r>
      <w:r w:rsidRPr="002E6616">
        <w:rPr>
          <w:rFonts w:eastAsia="文鼎中黑"/>
          <w:i/>
        </w:rPr>
        <w:t>IsolatedLabGroupSecureExport.CIL</w:t>
      </w:r>
      <w:r w:rsidRPr="002E6616">
        <w:rPr>
          <w:rFonts w:eastAsia="文鼎中黑"/>
        </w:rPr>
        <w:t>。</w:t>
      </w:r>
    </w:p>
    <w:p w:rsidR="005B5F56" w:rsidRPr="002E6616" w:rsidRDefault="004900F6" w:rsidP="001F06D0">
      <w:pPr>
        <w:pStyle w:val="NumberedList2"/>
        <w:rPr>
          <w:rFonts w:eastAsia="文鼎中黑"/>
        </w:rPr>
      </w:pPr>
      <w:r w:rsidRPr="002E6616">
        <w:rPr>
          <w:rFonts w:eastAsia="文鼎中黑"/>
        </w:rPr>
        <w:t>按一下</w:t>
      </w:r>
      <w:r w:rsidRPr="002E6616">
        <w:rPr>
          <w:rFonts w:eastAsia="文鼎中黑"/>
          <w:b/>
        </w:rPr>
        <w:t>儲存</w:t>
      </w:r>
      <w:r w:rsidRPr="002E6616">
        <w:rPr>
          <w:rFonts w:eastAsia="文鼎中黑"/>
        </w:rPr>
        <w:t>。</w:t>
      </w:r>
    </w:p>
    <w:p w:rsidR="005B5F56" w:rsidRPr="002E6616" w:rsidRDefault="004900F6" w:rsidP="001120BA">
      <w:pPr>
        <w:pStyle w:val="NumberedList2"/>
        <w:jc w:val="both"/>
        <w:rPr>
          <w:rFonts w:eastAsia="文鼎中黑"/>
        </w:rPr>
      </w:pPr>
      <w:r w:rsidRPr="002E6616">
        <w:rPr>
          <w:rFonts w:eastAsia="文鼎中黑"/>
        </w:rPr>
        <w:t>將</w:t>
      </w:r>
      <w:r w:rsidRPr="002E6616">
        <w:rPr>
          <w:rFonts w:eastAsia="文鼎中黑"/>
        </w:rPr>
        <w:t xml:space="preserve"> IsolatedLabGroupSecureExport.CIL </w:t>
      </w:r>
      <w:r w:rsidRPr="002E6616">
        <w:rPr>
          <w:rFonts w:eastAsia="文鼎中黑"/>
        </w:rPr>
        <w:t>檔案複製到卸除式媒體（磁碟機、</w:t>
      </w:r>
      <w:r w:rsidRPr="002E6616">
        <w:rPr>
          <w:rFonts w:eastAsia="文鼎中黑"/>
        </w:rPr>
        <w:t xml:space="preserve">CD/DVD </w:t>
      </w:r>
      <w:r w:rsidRPr="002E6616">
        <w:rPr>
          <w:rFonts w:eastAsia="文鼎中黑"/>
        </w:rPr>
        <w:t>或</w:t>
      </w:r>
      <w:r w:rsidRPr="002E6616">
        <w:rPr>
          <w:rFonts w:eastAsia="文鼎中黑"/>
        </w:rPr>
        <w:t xml:space="preserve"> USB </w:t>
      </w:r>
      <w:r w:rsidRPr="002E6616">
        <w:rPr>
          <w:rFonts w:eastAsia="文鼎中黑"/>
        </w:rPr>
        <w:t>快閃磁碟機</w:t>
      </w:r>
      <w:r w:rsidRPr="002E6616">
        <w:rPr>
          <w:rFonts w:eastAsia="文鼎中黑"/>
        </w:rPr>
        <w:t xml:space="preserve"> [UFD]</w:t>
      </w:r>
      <w:r w:rsidRPr="002E6616">
        <w:rPr>
          <w:rFonts w:eastAsia="文鼎中黑"/>
        </w:rPr>
        <w:t>）。</w:t>
      </w:r>
    </w:p>
    <w:p w:rsidR="004900F6" w:rsidRPr="002E6616" w:rsidRDefault="004900F6" w:rsidP="001120BA">
      <w:pPr>
        <w:pStyle w:val="Alert"/>
        <w:ind w:left="720"/>
        <w:jc w:val="both"/>
        <w:rPr>
          <w:rFonts w:eastAsia="文鼎中黑"/>
          <w:lang w:eastAsia="zh-TW"/>
        </w:rPr>
      </w:pPr>
      <w:r w:rsidRPr="001120BA">
        <w:rPr>
          <w:rFonts w:eastAsia="文鼎中黑"/>
          <w:b/>
          <w:spacing w:val="-4"/>
          <w:lang w:eastAsia="zh-TW"/>
        </w:rPr>
        <w:t>注</w:t>
      </w:r>
      <w:r w:rsidRPr="001120BA">
        <w:rPr>
          <w:rFonts w:eastAsia="文鼎中黑" w:cs="MS Reference Sans Serif"/>
          <w:spacing w:val="-4"/>
          <w:lang w:eastAsia="zh-TW"/>
        </w:rPr>
        <w:t>：</w:t>
      </w:r>
      <w:r w:rsidRPr="001120BA">
        <w:rPr>
          <w:rFonts w:eastAsia="文鼎中黑"/>
          <w:spacing w:val="-4"/>
          <w:lang w:eastAsia="zh-TW"/>
        </w:rPr>
        <w:t>選取</w:t>
      </w:r>
      <w:r w:rsidRPr="001120BA">
        <w:rPr>
          <w:rFonts w:eastAsia="文鼎中黑"/>
          <w:b/>
          <w:spacing w:val="-4"/>
          <w:lang w:eastAsia="zh-TW"/>
        </w:rPr>
        <w:t>排除任何敏感性環境資料</w:t>
      </w:r>
      <w:r w:rsidRPr="001120BA">
        <w:rPr>
          <w:rFonts w:eastAsia="文鼎中黑"/>
          <w:spacing w:val="-4"/>
          <w:lang w:eastAsia="zh-TW"/>
        </w:rPr>
        <w:t>核取方塊就不會在</w:t>
      </w:r>
      <w:r w:rsidRPr="001120BA">
        <w:rPr>
          <w:rFonts w:eastAsia="文鼎中黑"/>
          <w:spacing w:val="-4"/>
          <w:lang w:eastAsia="zh-TW"/>
        </w:rPr>
        <w:t xml:space="preserve"> CIL </w:t>
      </w:r>
      <w:r w:rsidRPr="001120BA">
        <w:rPr>
          <w:rFonts w:eastAsia="文鼎中黑"/>
          <w:spacing w:val="-4"/>
          <w:lang w:eastAsia="zh-TW"/>
        </w:rPr>
        <w:t>中儲存個人識別資訊</w:t>
      </w:r>
      <w:r w:rsidRPr="001120BA">
        <w:rPr>
          <w:rFonts w:eastAsia="文鼎中黑"/>
          <w:spacing w:val="-4"/>
          <w:lang w:eastAsia="zh-TW"/>
        </w:rPr>
        <w:t xml:space="preserve"> (PII)</w:t>
      </w:r>
      <w:r w:rsidRPr="001120BA">
        <w:rPr>
          <w:rFonts w:eastAsia="文鼎中黑"/>
          <w:spacing w:val="-4"/>
          <w:lang w:eastAsia="zh-TW"/>
        </w:rPr>
        <w:t>。因此，必須在此</w:t>
      </w:r>
      <w:r w:rsidRPr="001120BA">
        <w:rPr>
          <w:rFonts w:eastAsia="文鼎中黑"/>
          <w:spacing w:val="-4"/>
          <w:lang w:eastAsia="zh-TW"/>
        </w:rPr>
        <w:t xml:space="preserve"> VAMT </w:t>
      </w:r>
      <w:r w:rsidR="001120BA">
        <w:rPr>
          <w:rFonts w:eastAsiaTheme="minorEastAsia" w:hint="eastAsia"/>
          <w:lang w:eastAsia="zh-TW"/>
        </w:rPr>
        <w:br/>
      </w:r>
      <w:r w:rsidRPr="002E6616">
        <w:rPr>
          <w:rFonts w:eastAsia="文鼎中黑"/>
          <w:lang w:eastAsia="zh-TW"/>
        </w:rPr>
        <w:t>主機中重新匯入</w:t>
      </w:r>
      <w:r w:rsidRPr="002E6616">
        <w:rPr>
          <w:rFonts w:eastAsia="文鼎中黑"/>
          <w:lang w:eastAsia="zh-TW"/>
        </w:rPr>
        <w:t xml:space="preserve"> CIL </w:t>
      </w:r>
      <w:r w:rsidRPr="002E6616">
        <w:rPr>
          <w:rFonts w:eastAsia="文鼎中黑"/>
          <w:lang w:eastAsia="zh-TW"/>
        </w:rPr>
        <w:t>並匯入至完整儲存的</w:t>
      </w:r>
      <w:r w:rsidRPr="002E6616">
        <w:rPr>
          <w:rFonts w:eastAsia="文鼎中黑"/>
          <w:lang w:eastAsia="zh-TW"/>
        </w:rPr>
        <w:t xml:space="preserve"> CIL </w:t>
      </w:r>
      <w:r w:rsidRPr="002E6616">
        <w:rPr>
          <w:rFonts w:eastAsia="文鼎中黑"/>
          <w:lang w:eastAsia="zh-TW"/>
        </w:rPr>
        <w:t>檔案中，如此一來，向</w:t>
      </w:r>
      <w:r w:rsidRPr="002E6616">
        <w:rPr>
          <w:rFonts w:eastAsia="文鼎中黑"/>
          <w:lang w:eastAsia="zh-TW"/>
        </w:rPr>
        <w:t xml:space="preserve"> Microsoft </w:t>
      </w:r>
      <w:r w:rsidRPr="002E6616">
        <w:rPr>
          <w:rFonts w:eastAsia="文鼎中黑"/>
          <w:lang w:eastAsia="zh-TW"/>
        </w:rPr>
        <w:t>要求的</w:t>
      </w:r>
      <w:r w:rsidRPr="002E6616">
        <w:rPr>
          <w:rFonts w:eastAsia="文鼎中黑"/>
          <w:lang w:eastAsia="zh-TW"/>
        </w:rPr>
        <w:t xml:space="preserve"> CID </w:t>
      </w:r>
      <w:r w:rsidRPr="002E6616">
        <w:rPr>
          <w:rFonts w:eastAsia="文鼎中黑"/>
          <w:lang w:eastAsia="zh-TW"/>
        </w:rPr>
        <w:t>才能正確指派給隔離的實驗室群組中的電腦。</w:t>
      </w:r>
    </w:p>
    <w:p w:rsidR="004900F6" w:rsidRPr="002E6616" w:rsidRDefault="004900F6" w:rsidP="004B2334">
      <w:pPr>
        <w:pStyle w:val="NumberedList1"/>
        <w:pageBreakBefore/>
        <w:ind w:left="357" w:hanging="357"/>
        <w:rPr>
          <w:rFonts w:eastAsia="文鼎中黑"/>
          <w:lang w:eastAsia="zh-TW"/>
        </w:rPr>
      </w:pPr>
      <w:r w:rsidRPr="002E6616">
        <w:rPr>
          <w:rFonts w:eastAsia="文鼎中黑"/>
          <w:lang w:eastAsia="zh-TW"/>
        </w:rPr>
        <w:lastRenderedPageBreak/>
        <w:t>在可存取網際網路的</w:t>
      </w:r>
      <w:r w:rsidRPr="002E6616">
        <w:rPr>
          <w:rFonts w:eastAsia="文鼎中黑"/>
          <w:lang w:eastAsia="zh-TW"/>
        </w:rPr>
        <w:t xml:space="preserve"> VAMT </w:t>
      </w:r>
      <w:r w:rsidRPr="002E6616">
        <w:rPr>
          <w:rFonts w:eastAsia="文鼎中黑"/>
          <w:lang w:eastAsia="zh-TW"/>
        </w:rPr>
        <w:t>主機上匯入</w:t>
      </w:r>
      <w:r w:rsidRPr="002E6616">
        <w:rPr>
          <w:rFonts w:eastAsia="文鼎中黑"/>
          <w:lang w:eastAsia="zh-TW"/>
        </w:rPr>
        <w:t xml:space="preserve"> CIL</w:t>
      </w:r>
      <w:r w:rsidRPr="002E6616">
        <w:rPr>
          <w:rFonts w:eastAsia="文鼎中黑"/>
          <w:lang w:eastAsia="zh-TW"/>
        </w:rPr>
        <w:t>：</w:t>
      </w:r>
    </w:p>
    <w:p w:rsidR="005B5F56" w:rsidRPr="002E6616" w:rsidRDefault="004900F6" w:rsidP="001F06D0">
      <w:pPr>
        <w:pStyle w:val="NumberedList2"/>
        <w:rPr>
          <w:rFonts w:eastAsia="文鼎中黑"/>
        </w:rPr>
      </w:pPr>
      <w:r w:rsidRPr="002E6616">
        <w:rPr>
          <w:rFonts w:eastAsia="文鼎中黑"/>
        </w:rPr>
        <w:t>將卸除式媒體中的</w:t>
      </w:r>
      <w:r w:rsidRPr="002E6616">
        <w:rPr>
          <w:rFonts w:eastAsia="文鼎中黑"/>
        </w:rPr>
        <w:t xml:space="preserve"> IsolatedLabGroupSecureExport.CIL </w:t>
      </w:r>
      <w:r w:rsidRPr="002E6616">
        <w:rPr>
          <w:rFonts w:eastAsia="文鼎中黑"/>
        </w:rPr>
        <w:t>複製到可存取網際網路的</w:t>
      </w:r>
      <w:r w:rsidRPr="002E6616">
        <w:rPr>
          <w:rFonts w:eastAsia="文鼎中黑"/>
        </w:rPr>
        <w:t xml:space="preserve"> VAMT </w:t>
      </w:r>
      <w:r w:rsidRPr="002E6616">
        <w:rPr>
          <w:rFonts w:eastAsia="文鼎中黑"/>
        </w:rPr>
        <w:t>主機上的磁碟機。</w:t>
      </w:r>
    </w:p>
    <w:p w:rsidR="005B5F56" w:rsidRPr="002E6616" w:rsidRDefault="004900F6" w:rsidP="001F06D0">
      <w:pPr>
        <w:pStyle w:val="NumberedList2"/>
        <w:rPr>
          <w:rFonts w:eastAsia="文鼎中黑"/>
        </w:rPr>
      </w:pPr>
      <w:r w:rsidRPr="002E6616">
        <w:rPr>
          <w:rFonts w:eastAsia="文鼎中黑"/>
        </w:rPr>
        <w:t>開啟</w:t>
      </w:r>
      <w:r w:rsidRPr="002E6616">
        <w:rPr>
          <w:rFonts w:eastAsia="文鼎中黑"/>
        </w:rPr>
        <w:t xml:space="preserve"> VAMT </w:t>
      </w:r>
      <w:r w:rsidRPr="002E6616">
        <w:rPr>
          <w:rFonts w:eastAsia="文鼎中黑"/>
        </w:rPr>
        <w:t>主控台。</w:t>
      </w:r>
    </w:p>
    <w:p w:rsidR="005B5F56" w:rsidRPr="002E6616" w:rsidRDefault="00826BE8" w:rsidP="001F06D0">
      <w:pPr>
        <w:pStyle w:val="NumberedList2"/>
        <w:rPr>
          <w:rFonts w:eastAsia="文鼎中黑"/>
          <w:lang w:eastAsia="zh-TW"/>
        </w:rPr>
      </w:pPr>
      <w:r w:rsidRPr="002E6616">
        <w:rPr>
          <w:rFonts w:eastAsia="文鼎中黑"/>
          <w:lang w:eastAsia="zh-TW"/>
        </w:rPr>
        <w:t>從</w:t>
      </w:r>
      <w:r w:rsidRPr="002E6616">
        <w:rPr>
          <w:rFonts w:eastAsia="文鼎中黑"/>
          <w:b/>
          <w:lang w:eastAsia="zh-TW"/>
        </w:rPr>
        <w:t>檔案</w:t>
      </w:r>
      <w:r w:rsidRPr="002E6616">
        <w:rPr>
          <w:rFonts w:eastAsia="文鼎中黑"/>
          <w:lang w:eastAsia="zh-TW"/>
        </w:rPr>
        <w:t>功能表中，按一下</w:t>
      </w:r>
      <w:r w:rsidRPr="002E6616">
        <w:rPr>
          <w:rFonts w:eastAsia="文鼎中黑"/>
          <w:b/>
          <w:lang w:eastAsia="zh-TW"/>
        </w:rPr>
        <w:t>匯入</w:t>
      </w:r>
      <w:r w:rsidRPr="002E6616">
        <w:rPr>
          <w:rFonts w:eastAsia="文鼎中黑"/>
          <w:lang w:eastAsia="zh-TW"/>
        </w:rPr>
        <w:t>，以開啟</w:t>
      </w:r>
      <w:r w:rsidRPr="002E6616">
        <w:rPr>
          <w:rFonts w:eastAsia="文鼎中黑"/>
          <w:b/>
          <w:lang w:eastAsia="zh-TW"/>
        </w:rPr>
        <w:t>開啟電腦資訊清單</w:t>
      </w:r>
      <w:r w:rsidRPr="002E6616">
        <w:rPr>
          <w:rFonts w:eastAsia="文鼎中黑"/>
          <w:lang w:eastAsia="zh-TW"/>
        </w:rPr>
        <w:t>對話方塊。</w:t>
      </w:r>
    </w:p>
    <w:p w:rsidR="005B5F56" w:rsidRPr="002E6616" w:rsidRDefault="004900F6" w:rsidP="001F06D0">
      <w:pPr>
        <w:pStyle w:val="NumberedList2"/>
        <w:rPr>
          <w:rFonts w:eastAsia="文鼎中黑"/>
        </w:rPr>
      </w:pPr>
      <w:r w:rsidRPr="002E6616">
        <w:rPr>
          <w:rFonts w:eastAsia="文鼎中黑"/>
        </w:rPr>
        <w:t>尋找並選取</w:t>
      </w:r>
      <w:r w:rsidRPr="002E6616">
        <w:rPr>
          <w:rFonts w:eastAsia="文鼎中黑"/>
        </w:rPr>
        <w:t xml:space="preserve"> </w:t>
      </w:r>
      <w:r w:rsidRPr="002E6616">
        <w:rPr>
          <w:rFonts w:eastAsia="文鼎中黑"/>
          <w:b/>
        </w:rPr>
        <w:t>IsolatedLabGroupSecureExport.CIL</w:t>
      </w:r>
      <w:r w:rsidRPr="002E6616">
        <w:rPr>
          <w:rFonts w:eastAsia="文鼎中黑"/>
        </w:rPr>
        <w:t>，然後按一下</w:t>
      </w:r>
      <w:r w:rsidRPr="002E6616">
        <w:rPr>
          <w:rFonts w:eastAsia="文鼎中黑"/>
          <w:b/>
        </w:rPr>
        <w:t>開啟</w:t>
      </w:r>
      <w:r w:rsidRPr="002E6616">
        <w:rPr>
          <w:rFonts w:eastAsia="文鼎中黑"/>
        </w:rPr>
        <w:t>，將</w:t>
      </w:r>
      <w:r w:rsidRPr="002E6616">
        <w:rPr>
          <w:rFonts w:eastAsia="文鼎中黑"/>
        </w:rPr>
        <w:t xml:space="preserve"> CIL </w:t>
      </w:r>
      <w:r w:rsidRPr="002E6616">
        <w:rPr>
          <w:rFonts w:eastAsia="文鼎中黑"/>
        </w:rPr>
        <w:t>載入至</w:t>
      </w:r>
      <w:r w:rsidRPr="002E6616">
        <w:rPr>
          <w:rFonts w:eastAsia="文鼎中黑"/>
        </w:rPr>
        <w:t xml:space="preserve"> VAMT </w:t>
      </w:r>
      <w:r w:rsidRPr="002E6616">
        <w:rPr>
          <w:rFonts w:eastAsia="文鼎中黑"/>
        </w:rPr>
        <w:t>中。</w:t>
      </w:r>
    </w:p>
    <w:p w:rsidR="005B5F56" w:rsidRPr="002E6616" w:rsidRDefault="004900F6" w:rsidP="001F06D0">
      <w:pPr>
        <w:pStyle w:val="NumberedList2"/>
        <w:rPr>
          <w:rFonts w:eastAsia="文鼎中黑"/>
          <w:lang w:eastAsia="zh-TW"/>
        </w:rPr>
      </w:pPr>
      <w:r w:rsidRPr="002E6616">
        <w:rPr>
          <w:rFonts w:eastAsia="文鼎中黑"/>
          <w:lang w:eastAsia="zh-TW"/>
        </w:rPr>
        <w:t>確認沒有看到電腦、群組及工作群組名稱。</w:t>
      </w:r>
    </w:p>
    <w:p w:rsidR="004900F6" w:rsidRPr="002E6616" w:rsidRDefault="004900F6" w:rsidP="007F64E2">
      <w:pPr>
        <w:pStyle w:val="NumberedList1"/>
        <w:rPr>
          <w:rFonts w:eastAsia="文鼎中黑"/>
        </w:rPr>
      </w:pPr>
      <w:r w:rsidRPr="002E6616">
        <w:rPr>
          <w:rFonts w:eastAsia="文鼎中黑"/>
        </w:rPr>
        <w:t>向</w:t>
      </w:r>
      <w:r w:rsidRPr="002E6616">
        <w:rPr>
          <w:rFonts w:eastAsia="文鼎中黑"/>
        </w:rPr>
        <w:t xml:space="preserve"> Microsoft </w:t>
      </w:r>
      <w:r w:rsidRPr="002E6616">
        <w:rPr>
          <w:rFonts w:eastAsia="文鼎中黑"/>
        </w:rPr>
        <w:t>要求</w:t>
      </w:r>
      <w:r w:rsidRPr="002E6616">
        <w:rPr>
          <w:rFonts w:eastAsia="文鼎中黑"/>
        </w:rPr>
        <w:t xml:space="preserve"> CID</w:t>
      </w:r>
      <w:r w:rsidRPr="002E6616">
        <w:rPr>
          <w:rFonts w:eastAsia="文鼎中黑"/>
        </w:rPr>
        <w:t>：</w:t>
      </w:r>
    </w:p>
    <w:p w:rsidR="005B5F56" w:rsidRPr="002E6616" w:rsidRDefault="00826BE8" w:rsidP="001F06D0">
      <w:pPr>
        <w:pStyle w:val="NumberedList2"/>
        <w:rPr>
          <w:rFonts w:eastAsia="文鼎中黑"/>
          <w:lang w:eastAsia="zh-TW"/>
        </w:rPr>
      </w:pPr>
      <w:r w:rsidRPr="002E6616">
        <w:rPr>
          <w:rFonts w:eastAsia="文鼎中黑"/>
          <w:lang w:eastAsia="zh-TW"/>
        </w:rPr>
        <w:t>以滑鼠右鍵按一下已匯入的電腦，然後按一下</w:t>
      </w:r>
      <w:r w:rsidRPr="002E6616">
        <w:rPr>
          <w:rFonts w:eastAsia="文鼎中黑"/>
          <w:lang w:eastAsia="zh-TW"/>
        </w:rPr>
        <w:t xml:space="preserve"> </w:t>
      </w:r>
      <w:r w:rsidRPr="002E6616">
        <w:rPr>
          <w:rFonts w:eastAsia="文鼎中黑"/>
          <w:b/>
          <w:lang w:eastAsia="zh-TW"/>
        </w:rPr>
        <w:t xml:space="preserve">MAK </w:t>
      </w:r>
      <w:r w:rsidRPr="002E6616">
        <w:rPr>
          <w:rFonts w:eastAsia="文鼎中黑"/>
          <w:b/>
          <w:lang w:eastAsia="zh-TW"/>
        </w:rPr>
        <w:t>代理啟用</w:t>
      </w:r>
      <w:r w:rsidRPr="002E6616">
        <w:rPr>
          <w:rFonts w:eastAsia="文鼎中黑"/>
          <w:lang w:eastAsia="zh-TW"/>
        </w:rPr>
        <w:t>，以開啟</w:t>
      </w:r>
      <w:r w:rsidRPr="002E6616">
        <w:rPr>
          <w:rFonts w:eastAsia="文鼎中黑"/>
          <w:lang w:eastAsia="zh-TW"/>
        </w:rPr>
        <w:t xml:space="preserve"> </w:t>
      </w:r>
      <w:r w:rsidRPr="002E6616">
        <w:rPr>
          <w:rFonts w:eastAsia="文鼎中黑"/>
          <w:b/>
          <w:lang w:eastAsia="zh-TW"/>
        </w:rPr>
        <w:t xml:space="preserve">MAK </w:t>
      </w:r>
      <w:r w:rsidRPr="002E6616">
        <w:rPr>
          <w:rFonts w:eastAsia="文鼎中黑"/>
          <w:b/>
          <w:lang w:eastAsia="zh-TW"/>
        </w:rPr>
        <w:t>代理啟用</w:t>
      </w:r>
      <w:r w:rsidRPr="002E6616">
        <w:rPr>
          <w:rFonts w:eastAsia="文鼎中黑"/>
          <w:lang w:eastAsia="zh-TW"/>
        </w:rPr>
        <w:t>對話方塊。</w:t>
      </w:r>
    </w:p>
    <w:p w:rsidR="005B5F56" w:rsidRPr="002E6616" w:rsidRDefault="00826BE8" w:rsidP="001F06D0">
      <w:pPr>
        <w:pStyle w:val="NumberedList2"/>
        <w:rPr>
          <w:rFonts w:eastAsia="文鼎中黑"/>
          <w:lang w:eastAsia="zh-TW"/>
        </w:rPr>
      </w:pPr>
      <w:r w:rsidRPr="002E6616">
        <w:rPr>
          <w:rFonts w:eastAsia="文鼎中黑"/>
          <w:lang w:eastAsia="zh-TW"/>
        </w:rPr>
        <w:t>清除</w:t>
      </w:r>
      <w:r w:rsidRPr="002E6616">
        <w:rPr>
          <w:rStyle w:val="Strong"/>
          <w:rFonts w:eastAsia="文鼎中黑"/>
          <w:lang w:eastAsia="zh-TW"/>
        </w:rPr>
        <w:t>安裝</w:t>
      </w:r>
      <w:r w:rsidRPr="002E6616">
        <w:rPr>
          <w:rStyle w:val="Strong"/>
          <w:rFonts w:eastAsia="文鼎中黑"/>
          <w:lang w:eastAsia="zh-TW"/>
        </w:rPr>
        <w:t xml:space="preserve"> MAK (</w:t>
      </w:r>
      <w:r w:rsidRPr="002E6616">
        <w:rPr>
          <w:rStyle w:val="Strong"/>
          <w:rFonts w:eastAsia="文鼎中黑"/>
          <w:lang w:eastAsia="zh-TW"/>
        </w:rPr>
        <w:t>覆寫現有的</w:t>
      </w:r>
      <w:r w:rsidRPr="002E6616">
        <w:rPr>
          <w:rStyle w:val="Strong"/>
          <w:rFonts w:eastAsia="文鼎中黑"/>
          <w:lang w:eastAsia="zh-TW"/>
        </w:rPr>
        <w:t>)</w:t>
      </w:r>
      <w:r w:rsidRPr="002E6616">
        <w:rPr>
          <w:rFonts w:eastAsia="文鼎中黑"/>
          <w:lang w:eastAsia="zh-TW"/>
        </w:rPr>
        <w:t xml:space="preserve"> </w:t>
      </w:r>
      <w:r w:rsidRPr="002E6616">
        <w:rPr>
          <w:rFonts w:eastAsia="文鼎中黑"/>
          <w:lang w:eastAsia="zh-TW"/>
        </w:rPr>
        <w:t>核取方塊。</w:t>
      </w:r>
    </w:p>
    <w:p w:rsidR="005B5F56" w:rsidRPr="002E6616" w:rsidRDefault="00826BE8" w:rsidP="001F06D0">
      <w:pPr>
        <w:pStyle w:val="NumberedList2"/>
        <w:rPr>
          <w:rFonts w:eastAsia="文鼎中黑"/>
          <w:lang w:eastAsia="zh-TW"/>
        </w:rPr>
      </w:pPr>
      <w:r w:rsidRPr="002E6616">
        <w:rPr>
          <w:rFonts w:eastAsia="文鼎中黑"/>
          <w:lang w:eastAsia="zh-TW"/>
        </w:rPr>
        <w:t>清除</w:t>
      </w:r>
      <w:r w:rsidRPr="002E6616">
        <w:rPr>
          <w:rStyle w:val="Strong"/>
          <w:rFonts w:eastAsia="文鼎中黑"/>
          <w:lang w:eastAsia="zh-TW"/>
        </w:rPr>
        <w:t>從</w:t>
      </w:r>
      <w:r w:rsidRPr="002E6616">
        <w:rPr>
          <w:rStyle w:val="Strong"/>
          <w:rFonts w:eastAsia="文鼎中黑"/>
          <w:lang w:eastAsia="zh-TW"/>
        </w:rPr>
        <w:t xml:space="preserve"> Microsoft </w:t>
      </w:r>
      <w:r w:rsidRPr="002E6616">
        <w:rPr>
          <w:rStyle w:val="Strong"/>
          <w:rFonts w:eastAsia="文鼎中黑"/>
          <w:lang w:eastAsia="zh-TW"/>
        </w:rPr>
        <w:t>取得確認識別碼</w:t>
      </w:r>
      <w:r w:rsidRPr="002E6616">
        <w:rPr>
          <w:rFonts w:eastAsia="文鼎中黑"/>
          <w:lang w:eastAsia="zh-TW"/>
        </w:rPr>
        <w:t>核取方塊。</w:t>
      </w:r>
    </w:p>
    <w:p w:rsidR="005B5F56" w:rsidRPr="002E6616" w:rsidRDefault="00826BE8" w:rsidP="001F06D0">
      <w:pPr>
        <w:pStyle w:val="NumberedList2"/>
        <w:rPr>
          <w:rFonts w:eastAsia="文鼎中黑"/>
          <w:lang w:eastAsia="zh-TW"/>
        </w:rPr>
      </w:pPr>
      <w:r w:rsidRPr="002E6616">
        <w:rPr>
          <w:rFonts w:eastAsia="文鼎中黑"/>
          <w:lang w:eastAsia="zh-TW"/>
        </w:rPr>
        <w:t>清除</w:t>
      </w:r>
      <w:r w:rsidRPr="002E6616">
        <w:rPr>
          <w:rFonts w:eastAsia="文鼎中黑"/>
          <w:b/>
          <w:lang w:eastAsia="zh-TW"/>
        </w:rPr>
        <w:t>套用確認識別碼並啟用</w:t>
      </w:r>
      <w:r w:rsidRPr="002E6616">
        <w:rPr>
          <w:rFonts w:eastAsia="文鼎中黑"/>
          <w:lang w:eastAsia="zh-TW"/>
        </w:rPr>
        <w:t>核取方塊，因為此</w:t>
      </w:r>
      <w:r w:rsidRPr="002E6616">
        <w:rPr>
          <w:rFonts w:eastAsia="文鼎中黑"/>
          <w:lang w:eastAsia="zh-TW"/>
        </w:rPr>
        <w:t xml:space="preserve"> VAMT </w:t>
      </w:r>
      <w:r w:rsidRPr="002E6616">
        <w:rPr>
          <w:rFonts w:eastAsia="文鼎中黑"/>
          <w:lang w:eastAsia="zh-TW"/>
        </w:rPr>
        <w:t>主機與選取的電腦不是位於相同的網路。</w:t>
      </w:r>
    </w:p>
    <w:p w:rsidR="005B5F56" w:rsidRPr="002E6616" w:rsidRDefault="004900F6" w:rsidP="001F06D0">
      <w:pPr>
        <w:pStyle w:val="NumberedList2"/>
        <w:rPr>
          <w:rFonts w:eastAsia="文鼎中黑"/>
        </w:rPr>
      </w:pPr>
      <w:r w:rsidRPr="002E6616">
        <w:rPr>
          <w:rFonts w:eastAsia="文鼎中黑"/>
        </w:rPr>
        <w:t>按一下</w:t>
      </w:r>
      <w:r w:rsidRPr="002E6616">
        <w:rPr>
          <w:rFonts w:eastAsia="文鼎中黑"/>
          <w:b/>
        </w:rPr>
        <w:t>確定</w:t>
      </w:r>
      <w:r w:rsidRPr="002E6616">
        <w:rPr>
          <w:rFonts w:eastAsia="文鼎中黑"/>
        </w:rPr>
        <w:t>。</w:t>
      </w:r>
    </w:p>
    <w:p w:rsidR="005B5F56" w:rsidRPr="002E6616" w:rsidRDefault="004900F6" w:rsidP="001F06D0">
      <w:pPr>
        <w:pStyle w:val="TextinList2"/>
        <w:rPr>
          <w:rFonts w:eastAsia="文鼎中黑"/>
          <w:lang w:eastAsia="zh-TW"/>
        </w:rPr>
      </w:pPr>
      <w:r w:rsidRPr="002E6616">
        <w:rPr>
          <w:rFonts w:eastAsia="文鼎中黑"/>
          <w:lang w:eastAsia="zh-TW"/>
        </w:rPr>
        <w:t xml:space="preserve">VAMT </w:t>
      </w:r>
      <w:r w:rsidRPr="002E6616">
        <w:rPr>
          <w:rFonts w:eastAsia="文鼎中黑"/>
          <w:lang w:eastAsia="zh-TW"/>
        </w:rPr>
        <w:t>在聯繫</w:t>
      </w:r>
      <w:r w:rsidRPr="002E6616">
        <w:rPr>
          <w:rFonts w:eastAsia="文鼎中黑"/>
          <w:lang w:eastAsia="zh-TW"/>
        </w:rPr>
        <w:t xml:space="preserve"> Microsoft </w:t>
      </w:r>
      <w:r w:rsidRPr="002E6616">
        <w:rPr>
          <w:rFonts w:eastAsia="文鼎中黑"/>
          <w:lang w:eastAsia="zh-TW"/>
        </w:rPr>
        <w:t>來收集</w:t>
      </w:r>
      <w:r w:rsidRPr="002E6616">
        <w:rPr>
          <w:rFonts w:eastAsia="文鼎中黑"/>
          <w:lang w:eastAsia="zh-TW"/>
        </w:rPr>
        <w:t xml:space="preserve"> CID </w:t>
      </w:r>
      <w:r w:rsidRPr="002E6616">
        <w:rPr>
          <w:rFonts w:eastAsia="文鼎中黑"/>
          <w:lang w:eastAsia="zh-TW"/>
        </w:rPr>
        <w:t>時，會顯示</w:t>
      </w:r>
      <w:r w:rsidRPr="002E6616">
        <w:rPr>
          <w:rFonts w:eastAsia="文鼎中黑"/>
          <w:b/>
          <w:lang w:eastAsia="zh-TW"/>
        </w:rPr>
        <w:t>正在線上取得確認識別碼</w:t>
      </w:r>
      <w:r w:rsidRPr="002E6616">
        <w:rPr>
          <w:rFonts w:eastAsia="文鼎中黑"/>
          <w:lang w:eastAsia="zh-TW"/>
        </w:rPr>
        <w:t>對話方塊。</w:t>
      </w:r>
    </w:p>
    <w:p w:rsidR="004900F6" w:rsidRPr="002E6616" w:rsidRDefault="004900F6" w:rsidP="007F64E2">
      <w:pPr>
        <w:pStyle w:val="NumberedList1"/>
        <w:rPr>
          <w:rFonts w:eastAsia="文鼎中黑"/>
          <w:lang w:eastAsia="zh-TW"/>
        </w:rPr>
      </w:pPr>
      <w:r w:rsidRPr="002E6616">
        <w:rPr>
          <w:rFonts w:eastAsia="文鼎中黑"/>
          <w:lang w:eastAsia="zh-TW"/>
        </w:rPr>
        <w:t>從連接網際網路的</w:t>
      </w:r>
      <w:r w:rsidRPr="002E6616">
        <w:rPr>
          <w:rFonts w:eastAsia="文鼎中黑"/>
          <w:lang w:eastAsia="zh-TW"/>
        </w:rPr>
        <w:t xml:space="preserve"> VAMT </w:t>
      </w:r>
      <w:r w:rsidRPr="002E6616">
        <w:rPr>
          <w:rFonts w:eastAsia="文鼎中黑"/>
          <w:lang w:eastAsia="zh-TW"/>
        </w:rPr>
        <w:t>主機匯出</w:t>
      </w:r>
      <w:r w:rsidRPr="002E6616">
        <w:rPr>
          <w:rFonts w:eastAsia="文鼎中黑"/>
          <w:lang w:eastAsia="zh-TW"/>
        </w:rPr>
        <w:t xml:space="preserve"> CIL</w:t>
      </w:r>
      <w:r w:rsidRPr="002E6616">
        <w:rPr>
          <w:rFonts w:eastAsia="文鼎中黑"/>
          <w:lang w:eastAsia="zh-TW"/>
        </w:rPr>
        <w:t>：</w:t>
      </w:r>
    </w:p>
    <w:p w:rsidR="005B5F56" w:rsidRPr="002E6616" w:rsidRDefault="00826BE8" w:rsidP="001F06D0">
      <w:pPr>
        <w:pStyle w:val="NumberedList2"/>
        <w:rPr>
          <w:rFonts w:eastAsia="文鼎中黑"/>
          <w:lang w:eastAsia="zh-TW"/>
        </w:rPr>
      </w:pPr>
      <w:r w:rsidRPr="002E6616">
        <w:rPr>
          <w:rFonts w:eastAsia="文鼎中黑"/>
          <w:lang w:eastAsia="zh-TW"/>
        </w:rPr>
        <w:t>抓取所有電腦的</w:t>
      </w:r>
      <w:r w:rsidRPr="002E6616">
        <w:rPr>
          <w:rFonts w:eastAsia="文鼎中黑"/>
          <w:lang w:eastAsia="zh-TW"/>
        </w:rPr>
        <w:t xml:space="preserve"> CID </w:t>
      </w:r>
      <w:r w:rsidRPr="002E6616">
        <w:rPr>
          <w:rFonts w:eastAsia="文鼎中黑"/>
          <w:lang w:eastAsia="zh-TW"/>
        </w:rPr>
        <w:t>之後，儲存</w:t>
      </w:r>
      <w:r w:rsidRPr="002E6616">
        <w:rPr>
          <w:rFonts w:eastAsia="文鼎中黑"/>
          <w:lang w:eastAsia="zh-TW"/>
        </w:rPr>
        <w:t xml:space="preserve"> CIL </w:t>
      </w:r>
      <w:r w:rsidRPr="002E6616">
        <w:rPr>
          <w:rFonts w:eastAsia="文鼎中黑"/>
          <w:lang w:eastAsia="zh-TW"/>
        </w:rPr>
        <w:t>檔案。在</w:t>
      </w:r>
      <w:r w:rsidRPr="002E6616">
        <w:rPr>
          <w:rFonts w:eastAsia="文鼎中黑"/>
          <w:lang w:eastAsia="zh-TW"/>
        </w:rPr>
        <w:t xml:space="preserve"> VAMT </w:t>
      </w:r>
      <w:r w:rsidRPr="002E6616">
        <w:rPr>
          <w:rFonts w:eastAsia="文鼎中黑"/>
          <w:lang w:eastAsia="zh-TW"/>
        </w:rPr>
        <w:t>主控台，向右捲動並確認</w:t>
      </w:r>
      <w:r w:rsidRPr="002E6616">
        <w:rPr>
          <w:rFonts w:eastAsia="文鼎中黑"/>
          <w:lang w:eastAsia="zh-TW"/>
        </w:rPr>
        <w:t xml:space="preserve"> </w:t>
      </w:r>
      <w:r w:rsidRPr="002E6616">
        <w:rPr>
          <w:rFonts w:eastAsia="文鼎中黑"/>
          <w:b/>
          <w:lang w:eastAsia="zh-TW"/>
        </w:rPr>
        <w:t>PendingCID</w:t>
      </w:r>
      <w:r w:rsidRPr="002E6616">
        <w:rPr>
          <w:rFonts w:eastAsia="文鼎中黑"/>
          <w:lang w:eastAsia="zh-TW"/>
        </w:rPr>
        <w:t xml:space="preserve"> </w:t>
      </w:r>
      <w:r w:rsidRPr="002E6616">
        <w:rPr>
          <w:rFonts w:eastAsia="文鼎中黑"/>
          <w:lang w:eastAsia="zh-TW"/>
        </w:rPr>
        <w:t>欄位有值。</w:t>
      </w:r>
    </w:p>
    <w:p w:rsidR="004900F6" w:rsidRPr="002E6616" w:rsidRDefault="00826BE8" w:rsidP="001F06D0">
      <w:pPr>
        <w:pStyle w:val="NumberedList2"/>
        <w:rPr>
          <w:rFonts w:eastAsia="文鼎中黑"/>
        </w:rPr>
      </w:pPr>
      <w:r w:rsidRPr="002E6616">
        <w:rPr>
          <w:rFonts w:eastAsia="文鼎中黑"/>
        </w:rPr>
        <w:t>從</w:t>
      </w:r>
      <w:r w:rsidRPr="002E6616">
        <w:rPr>
          <w:rFonts w:eastAsia="文鼎中黑"/>
          <w:b/>
        </w:rPr>
        <w:t>檔案</w:t>
      </w:r>
      <w:r w:rsidRPr="002E6616">
        <w:rPr>
          <w:rFonts w:eastAsia="文鼎中黑"/>
        </w:rPr>
        <w:t>功能表中，按一下</w:t>
      </w:r>
      <w:r w:rsidRPr="002E6616">
        <w:rPr>
          <w:rFonts w:eastAsia="文鼎中黑"/>
          <w:b/>
        </w:rPr>
        <w:t>另存新檔</w:t>
      </w:r>
      <w:r w:rsidRPr="002E6616">
        <w:rPr>
          <w:rFonts w:eastAsia="文鼎中黑"/>
        </w:rPr>
        <w:t>，並提供檔案的新名稱，例如</w:t>
      </w:r>
      <w:r w:rsidRPr="002E6616">
        <w:rPr>
          <w:rFonts w:eastAsia="文鼎中黑"/>
        </w:rPr>
        <w:t xml:space="preserve"> </w:t>
      </w:r>
      <w:r w:rsidRPr="002E6616">
        <w:rPr>
          <w:rFonts w:eastAsia="文鼎中黑"/>
          <w:i/>
        </w:rPr>
        <w:t>IsolatedLabGroupSecureExportwithCID.CIL</w:t>
      </w:r>
      <w:r w:rsidRPr="002E6616">
        <w:rPr>
          <w:rFonts w:eastAsia="文鼎中黑"/>
        </w:rPr>
        <w:t>。</w:t>
      </w:r>
    </w:p>
    <w:p w:rsidR="005B5F56" w:rsidRPr="002E6616" w:rsidRDefault="004900F6" w:rsidP="001F06D0">
      <w:pPr>
        <w:pStyle w:val="NumberedList2"/>
        <w:rPr>
          <w:rFonts w:eastAsia="文鼎中黑"/>
        </w:rPr>
      </w:pPr>
      <w:r w:rsidRPr="002E6616">
        <w:rPr>
          <w:rFonts w:eastAsia="文鼎中黑"/>
        </w:rPr>
        <w:lastRenderedPageBreak/>
        <w:t>將更新的檔案</w:t>
      </w:r>
      <w:r w:rsidRPr="002E6616">
        <w:rPr>
          <w:rFonts w:eastAsia="文鼎中黑"/>
        </w:rPr>
        <w:t xml:space="preserve"> IsolatedLabGroupSecureExportwithCID.CIL </w:t>
      </w:r>
      <w:r w:rsidRPr="002E6616">
        <w:rPr>
          <w:rFonts w:eastAsia="文鼎中黑"/>
        </w:rPr>
        <w:t>複製到卸除式媒體（磁碟機、</w:t>
      </w:r>
      <w:r w:rsidRPr="002E6616">
        <w:rPr>
          <w:rFonts w:eastAsia="文鼎中黑"/>
        </w:rPr>
        <w:t xml:space="preserve">CD/DVD </w:t>
      </w:r>
      <w:r w:rsidRPr="002E6616">
        <w:rPr>
          <w:rFonts w:eastAsia="文鼎中黑"/>
        </w:rPr>
        <w:t>或</w:t>
      </w:r>
      <w:r w:rsidRPr="002E6616">
        <w:rPr>
          <w:rFonts w:eastAsia="文鼎中黑"/>
        </w:rPr>
        <w:t xml:space="preserve"> UFD</w:t>
      </w:r>
      <w:r w:rsidRPr="002E6616">
        <w:rPr>
          <w:rFonts w:eastAsia="文鼎中黑"/>
        </w:rPr>
        <w:t>）。</w:t>
      </w:r>
    </w:p>
    <w:p w:rsidR="004900F6" w:rsidRPr="002E6616" w:rsidRDefault="004900F6" w:rsidP="007F64E2">
      <w:pPr>
        <w:pStyle w:val="NumberedList1"/>
        <w:rPr>
          <w:rFonts w:eastAsia="文鼎中黑"/>
          <w:lang w:eastAsia="zh-TW"/>
        </w:rPr>
      </w:pPr>
      <w:r w:rsidRPr="002E6616">
        <w:rPr>
          <w:rFonts w:eastAsia="文鼎中黑"/>
          <w:lang w:eastAsia="zh-TW"/>
        </w:rPr>
        <w:t>在隔離的實驗室</w:t>
      </w:r>
      <w:r w:rsidR="00DD540C" w:rsidRPr="00DD540C">
        <w:rPr>
          <w:rFonts w:ascii="文鼎中黑" w:eastAsia="文鼎中黑" w:hAnsi="PMingLiU" w:cs="SimSun" w:hint="eastAsia"/>
          <w:lang w:eastAsia="zh-TW"/>
        </w:rPr>
        <w:t>內</w:t>
      </w:r>
      <w:r w:rsidRPr="002E6616">
        <w:rPr>
          <w:rFonts w:eastAsia="文鼎中黑" w:hAnsi="文鼎中黑" w:cs="文鼎中黑"/>
          <w:lang w:eastAsia="zh-TW"/>
        </w:rPr>
        <w:t>的原始</w:t>
      </w:r>
      <w:r w:rsidRPr="002E6616">
        <w:rPr>
          <w:rFonts w:eastAsia="文鼎中黑"/>
          <w:lang w:eastAsia="zh-TW"/>
        </w:rPr>
        <w:t xml:space="preserve"> VAMT </w:t>
      </w:r>
      <w:r w:rsidRPr="002E6616">
        <w:rPr>
          <w:rFonts w:eastAsia="文鼎中黑"/>
          <w:lang w:eastAsia="zh-TW"/>
        </w:rPr>
        <w:t>主機上匯入</w:t>
      </w:r>
      <w:r w:rsidRPr="002E6616">
        <w:rPr>
          <w:rFonts w:eastAsia="文鼎中黑"/>
          <w:lang w:eastAsia="zh-TW"/>
        </w:rPr>
        <w:t xml:space="preserve"> CIL</w:t>
      </w:r>
      <w:r w:rsidRPr="002E6616">
        <w:rPr>
          <w:rFonts w:eastAsia="文鼎中黑"/>
          <w:lang w:eastAsia="zh-TW"/>
        </w:rPr>
        <w:t>：</w:t>
      </w:r>
    </w:p>
    <w:p w:rsidR="005B5F56" w:rsidRPr="002E6616" w:rsidRDefault="004900F6" w:rsidP="001F06D0">
      <w:pPr>
        <w:pStyle w:val="NumberedList2"/>
        <w:rPr>
          <w:rFonts w:eastAsia="文鼎中黑"/>
        </w:rPr>
      </w:pPr>
      <w:r w:rsidRPr="002E6616">
        <w:rPr>
          <w:rFonts w:eastAsia="文鼎中黑"/>
        </w:rPr>
        <w:t>將卸除式媒體中的</w:t>
      </w:r>
      <w:r w:rsidRPr="002E6616">
        <w:rPr>
          <w:rFonts w:eastAsia="文鼎中黑"/>
        </w:rPr>
        <w:t xml:space="preserve"> IsolatedLabGroupSecureExportwithCID.CIL </w:t>
      </w:r>
      <w:r w:rsidRPr="002E6616">
        <w:rPr>
          <w:rFonts w:eastAsia="文鼎中黑"/>
        </w:rPr>
        <w:t>複製到隔離的實驗室中的</w:t>
      </w:r>
      <w:r w:rsidRPr="002E6616">
        <w:rPr>
          <w:rFonts w:eastAsia="文鼎中黑"/>
        </w:rPr>
        <w:t xml:space="preserve"> VAMT </w:t>
      </w:r>
      <w:r w:rsidRPr="002E6616">
        <w:rPr>
          <w:rFonts w:eastAsia="文鼎中黑"/>
        </w:rPr>
        <w:t>主機上的磁碟機。</w:t>
      </w:r>
    </w:p>
    <w:p w:rsidR="005B5F56" w:rsidRPr="002E6616" w:rsidRDefault="004900F6" w:rsidP="001F06D0">
      <w:pPr>
        <w:pStyle w:val="NumberedList2"/>
        <w:rPr>
          <w:rFonts w:eastAsia="文鼎中黑"/>
        </w:rPr>
      </w:pPr>
      <w:r w:rsidRPr="002E6616">
        <w:rPr>
          <w:rFonts w:eastAsia="文鼎中黑"/>
        </w:rPr>
        <w:t>開啟</w:t>
      </w:r>
      <w:r w:rsidRPr="002E6616">
        <w:rPr>
          <w:rFonts w:eastAsia="文鼎中黑"/>
        </w:rPr>
        <w:t xml:space="preserve"> VAMT </w:t>
      </w:r>
      <w:r w:rsidRPr="002E6616">
        <w:rPr>
          <w:rFonts w:eastAsia="文鼎中黑"/>
        </w:rPr>
        <w:t>主控台。</w:t>
      </w:r>
    </w:p>
    <w:p w:rsidR="005B5F56" w:rsidRPr="002E6616" w:rsidRDefault="00826BE8" w:rsidP="001F06D0">
      <w:pPr>
        <w:pStyle w:val="NumberedList2"/>
        <w:rPr>
          <w:rFonts w:eastAsia="文鼎中黑"/>
          <w:lang w:eastAsia="zh-TW"/>
        </w:rPr>
      </w:pPr>
      <w:r w:rsidRPr="002E6616">
        <w:rPr>
          <w:rFonts w:eastAsia="文鼎中黑"/>
          <w:lang w:eastAsia="zh-TW"/>
        </w:rPr>
        <w:t>從</w:t>
      </w:r>
      <w:r w:rsidRPr="002E6616">
        <w:rPr>
          <w:rFonts w:eastAsia="文鼎中黑"/>
          <w:b/>
          <w:lang w:eastAsia="zh-TW"/>
        </w:rPr>
        <w:t>檔案</w:t>
      </w:r>
      <w:r w:rsidRPr="002E6616">
        <w:rPr>
          <w:rFonts w:eastAsia="文鼎中黑"/>
          <w:lang w:eastAsia="zh-TW"/>
        </w:rPr>
        <w:t>功能表中，按一下</w:t>
      </w:r>
      <w:r w:rsidRPr="002E6616">
        <w:rPr>
          <w:rFonts w:eastAsia="文鼎中黑"/>
          <w:b/>
          <w:lang w:eastAsia="zh-TW"/>
        </w:rPr>
        <w:t>開啟舊檔</w:t>
      </w:r>
      <w:r w:rsidRPr="002E6616">
        <w:rPr>
          <w:rFonts w:eastAsia="文鼎中黑"/>
          <w:lang w:eastAsia="zh-TW"/>
        </w:rPr>
        <w:t>，以顯示</w:t>
      </w:r>
      <w:r w:rsidRPr="002E6616">
        <w:rPr>
          <w:rFonts w:eastAsia="文鼎中黑"/>
          <w:b/>
          <w:lang w:eastAsia="zh-TW"/>
        </w:rPr>
        <w:t>開啟電腦資訊清單</w:t>
      </w:r>
      <w:r w:rsidRPr="002E6616">
        <w:rPr>
          <w:rFonts w:eastAsia="文鼎中黑"/>
          <w:lang w:eastAsia="zh-TW"/>
        </w:rPr>
        <w:t>對話方塊。</w:t>
      </w:r>
    </w:p>
    <w:p w:rsidR="001F06D0" w:rsidRPr="002E6616" w:rsidRDefault="004900F6" w:rsidP="00972C3D">
      <w:pPr>
        <w:pStyle w:val="NumberedList2"/>
        <w:rPr>
          <w:rFonts w:eastAsia="文鼎中黑"/>
        </w:rPr>
      </w:pPr>
      <w:r w:rsidRPr="002E6616">
        <w:rPr>
          <w:rFonts w:eastAsia="文鼎中黑"/>
        </w:rPr>
        <w:t>尋找並選取</w:t>
      </w:r>
      <w:r w:rsidRPr="002E6616">
        <w:rPr>
          <w:rFonts w:eastAsia="文鼎中黑"/>
        </w:rPr>
        <w:t xml:space="preserve"> IsolatedLabGroup.CIL</w:t>
      </w:r>
      <w:r w:rsidRPr="002E6616">
        <w:rPr>
          <w:rFonts w:eastAsia="文鼎中黑"/>
        </w:rPr>
        <w:t>，然後按一下</w:t>
      </w:r>
      <w:r w:rsidRPr="002E6616">
        <w:rPr>
          <w:rFonts w:eastAsia="文鼎中黑"/>
          <w:b/>
        </w:rPr>
        <w:t>開啟</w:t>
      </w:r>
      <w:r w:rsidRPr="002E6616">
        <w:rPr>
          <w:rFonts w:eastAsia="文鼎中黑"/>
        </w:rPr>
        <w:t>，將</w:t>
      </w:r>
      <w:r w:rsidRPr="002E6616">
        <w:rPr>
          <w:rFonts w:eastAsia="文鼎中黑"/>
        </w:rPr>
        <w:t xml:space="preserve"> CIL </w:t>
      </w:r>
      <w:r w:rsidRPr="002E6616">
        <w:rPr>
          <w:rFonts w:eastAsia="文鼎中黑"/>
        </w:rPr>
        <w:t>載入至</w:t>
      </w:r>
      <w:r w:rsidRPr="002E6616">
        <w:rPr>
          <w:rFonts w:eastAsia="文鼎中黑"/>
        </w:rPr>
        <w:t xml:space="preserve"> VAMT </w:t>
      </w:r>
      <w:r w:rsidRPr="002E6616">
        <w:rPr>
          <w:rFonts w:eastAsia="文鼎中黑"/>
        </w:rPr>
        <w:t>中。</w:t>
      </w:r>
    </w:p>
    <w:p w:rsidR="005B5F56" w:rsidRPr="002E6616" w:rsidRDefault="004900F6" w:rsidP="001F06D0">
      <w:pPr>
        <w:pStyle w:val="TextinList2"/>
        <w:rPr>
          <w:rFonts w:eastAsia="文鼎中黑"/>
          <w:lang w:eastAsia="zh-TW"/>
        </w:rPr>
      </w:pPr>
      <w:r w:rsidRPr="002E6616">
        <w:rPr>
          <w:rFonts w:eastAsia="文鼎中黑"/>
          <w:lang w:eastAsia="zh-TW"/>
        </w:rPr>
        <w:t>這會在電腦清單檢視窗格中顯示先前探索到的電腦及其授權狀態。</w:t>
      </w:r>
    </w:p>
    <w:p w:rsidR="001F06D0" w:rsidRPr="002E6616" w:rsidRDefault="00826BE8" w:rsidP="001F06D0">
      <w:pPr>
        <w:pStyle w:val="NumberedList2"/>
        <w:rPr>
          <w:rFonts w:eastAsia="文鼎中黑"/>
        </w:rPr>
      </w:pPr>
      <w:r w:rsidRPr="002E6616">
        <w:rPr>
          <w:rFonts w:eastAsia="文鼎中黑"/>
        </w:rPr>
        <w:t>從</w:t>
      </w:r>
      <w:r w:rsidRPr="002E6616">
        <w:rPr>
          <w:rFonts w:eastAsia="文鼎中黑"/>
          <w:b/>
        </w:rPr>
        <w:t>檔案</w:t>
      </w:r>
      <w:r w:rsidRPr="002E6616">
        <w:rPr>
          <w:rFonts w:eastAsia="文鼎中黑"/>
        </w:rPr>
        <w:t>功能表中，按一下</w:t>
      </w:r>
      <w:r w:rsidRPr="002E6616">
        <w:rPr>
          <w:rFonts w:eastAsia="文鼎中黑"/>
          <w:b/>
        </w:rPr>
        <w:t>匯入</w:t>
      </w:r>
      <w:r w:rsidRPr="002E6616">
        <w:rPr>
          <w:rFonts w:eastAsia="文鼎中黑"/>
        </w:rPr>
        <w:t>，並瀏覽至含有</w:t>
      </w:r>
      <w:r w:rsidRPr="002E6616">
        <w:rPr>
          <w:rFonts w:eastAsia="文鼎中黑"/>
        </w:rPr>
        <w:t xml:space="preserve"> CID </w:t>
      </w:r>
      <w:r w:rsidRPr="002E6616">
        <w:rPr>
          <w:rFonts w:eastAsia="文鼎中黑"/>
        </w:rPr>
        <w:t>的檔案</w:t>
      </w:r>
      <w:r w:rsidRPr="002E6616">
        <w:rPr>
          <w:rFonts w:eastAsia="文鼎中黑"/>
        </w:rPr>
        <w:t xml:space="preserve"> (IsolatedLabGroupSecureExportwithCID.CIL)</w:t>
      </w:r>
      <w:r w:rsidRPr="002E6616">
        <w:rPr>
          <w:rFonts w:eastAsia="文鼎中黑"/>
        </w:rPr>
        <w:t>。</w:t>
      </w:r>
    </w:p>
    <w:p w:rsidR="005B5F56" w:rsidRPr="002E6616" w:rsidRDefault="004900F6" w:rsidP="001F06D0">
      <w:pPr>
        <w:pStyle w:val="TextinList2"/>
        <w:rPr>
          <w:rFonts w:eastAsia="文鼎中黑"/>
          <w:lang w:eastAsia="zh-TW"/>
        </w:rPr>
      </w:pPr>
      <w:r w:rsidRPr="002E6616">
        <w:rPr>
          <w:rFonts w:eastAsia="文鼎中黑"/>
          <w:lang w:eastAsia="zh-TW"/>
        </w:rPr>
        <w:t>這樣會啟動合併程序，以比對</w:t>
      </w:r>
      <w:r w:rsidRPr="002E6616">
        <w:rPr>
          <w:rFonts w:eastAsia="文鼎中黑"/>
          <w:lang w:eastAsia="zh-TW"/>
        </w:rPr>
        <w:t xml:space="preserve"> CID </w:t>
      </w:r>
      <w:r w:rsidRPr="002E6616">
        <w:rPr>
          <w:rFonts w:eastAsia="文鼎中黑"/>
          <w:lang w:eastAsia="zh-TW"/>
        </w:rPr>
        <w:t>與電腦的</w:t>
      </w:r>
      <w:r w:rsidRPr="002E6616">
        <w:rPr>
          <w:rFonts w:eastAsia="文鼎中黑"/>
          <w:lang w:eastAsia="zh-TW"/>
        </w:rPr>
        <w:t xml:space="preserve"> IID</w:t>
      </w:r>
      <w:r w:rsidRPr="002E6616">
        <w:rPr>
          <w:rFonts w:eastAsia="文鼎中黑"/>
          <w:lang w:eastAsia="zh-TW"/>
        </w:rPr>
        <w:t>。</w:t>
      </w:r>
    </w:p>
    <w:p w:rsidR="005B5F56" w:rsidRPr="002E6616" w:rsidRDefault="00826BE8" w:rsidP="001F06D0">
      <w:pPr>
        <w:pStyle w:val="NumberedList2"/>
        <w:rPr>
          <w:rFonts w:eastAsia="文鼎中黑"/>
          <w:lang w:eastAsia="zh-TW"/>
        </w:rPr>
      </w:pPr>
      <w:r w:rsidRPr="002E6616">
        <w:rPr>
          <w:rFonts w:eastAsia="文鼎中黑"/>
          <w:lang w:eastAsia="zh-TW"/>
        </w:rPr>
        <w:t>從</w:t>
      </w:r>
      <w:r w:rsidRPr="002E6616">
        <w:rPr>
          <w:rFonts w:eastAsia="文鼎中黑"/>
          <w:b/>
          <w:lang w:eastAsia="zh-TW"/>
        </w:rPr>
        <w:t>檔案</w:t>
      </w:r>
      <w:r w:rsidRPr="002E6616">
        <w:rPr>
          <w:rFonts w:eastAsia="文鼎中黑"/>
          <w:lang w:eastAsia="zh-TW"/>
        </w:rPr>
        <w:t>功能表中，按一下</w:t>
      </w:r>
      <w:r w:rsidRPr="002E6616">
        <w:rPr>
          <w:rFonts w:eastAsia="文鼎中黑"/>
          <w:b/>
          <w:lang w:eastAsia="zh-TW"/>
        </w:rPr>
        <w:t>儲存檔案</w:t>
      </w:r>
      <w:r w:rsidRPr="002E6616">
        <w:rPr>
          <w:rFonts w:eastAsia="文鼎中黑"/>
          <w:lang w:eastAsia="zh-TW"/>
        </w:rPr>
        <w:t>，然後輸入檔案名稱，例如</w:t>
      </w:r>
      <w:r w:rsidRPr="002E6616">
        <w:rPr>
          <w:rFonts w:eastAsia="文鼎中黑"/>
          <w:lang w:eastAsia="zh-TW"/>
        </w:rPr>
        <w:t xml:space="preserve"> </w:t>
      </w:r>
      <w:r w:rsidRPr="002E6616">
        <w:rPr>
          <w:rFonts w:eastAsia="文鼎中黑"/>
          <w:i/>
          <w:lang w:eastAsia="zh-TW"/>
        </w:rPr>
        <w:t>IsolatedLabGroupwithCID.CIL</w:t>
      </w:r>
      <w:r w:rsidRPr="002E6616">
        <w:rPr>
          <w:rFonts w:eastAsia="文鼎中黑"/>
          <w:lang w:eastAsia="zh-TW"/>
        </w:rPr>
        <w:t>，以儲存此檔案，此檔案將</w:t>
      </w:r>
      <w:r w:rsidRPr="002E6616">
        <w:rPr>
          <w:rFonts w:eastAsia="文鼎中黑"/>
          <w:lang w:eastAsia="zh-TW"/>
        </w:rPr>
        <w:t xml:space="preserve"> IID </w:t>
      </w:r>
      <w:r w:rsidRPr="002E6616">
        <w:rPr>
          <w:rFonts w:eastAsia="文鼎中黑"/>
          <w:lang w:eastAsia="zh-TW"/>
        </w:rPr>
        <w:t>與對應的</w:t>
      </w:r>
      <w:r w:rsidRPr="002E6616">
        <w:rPr>
          <w:rFonts w:eastAsia="文鼎中黑"/>
          <w:lang w:eastAsia="zh-TW"/>
        </w:rPr>
        <w:t xml:space="preserve"> CID </w:t>
      </w:r>
      <w:r w:rsidRPr="002E6616">
        <w:rPr>
          <w:rFonts w:eastAsia="文鼎中黑"/>
          <w:lang w:eastAsia="zh-TW"/>
        </w:rPr>
        <w:t>產生</w:t>
      </w:r>
      <w:r w:rsidR="001120BA">
        <w:rPr>
          <w:rFonts w:eastAsiaTheme="minorEastAsia" w:hint="eastAsia"/>
          <w:lang w:eastAsia="zh-TW"/>
        </w:rPr>
        <w:br/>
      </w:r>
      <w:r w:rsidRPr="002E6616">
        <w:rPr>
          <w:rFonts w:eastAsia="文鼎中黑"/>
          <w:lang w:eastAsia="zh-TW"/>
        </w:rPr>
        <w:t>關聯。</w:t>
      </w:r>
    </w:p>
    <w:p w:rsidR="004900F6" w:rsidRPr="002E6616" w:rsidRDefault="004900F6" w:rsidP="001F06D0">
      <w:pPr>
        <w:pStyle w:val="Alert"/>
        <w:ind w:left="720"/>
        <w:rPr>
          <w:rFonts w:eastAsia="文鼎中黑"/>
          <w:lang w:eastAsia="zh-TW"/>
        </w:rPr>
      </w:pPr>
      <w:r w:rsidRPr="002E6616">
        <w:rPr>
          <w:rFonts w:eastAsia="文鼎中黑"/>
          <w:b/>
          <w:lang w:eastAsia="zh-TW"/>
        </w:rPr>
        <w:t>重要</w:t>
      </w:r>
      <w:r w:rsidRPr="002E6616">
        <w:rPr>
          <w:rFonts w:eastAsia="文鼎中黑" w:cs="MS Reference Sans Serif"/>
          <w:lang w:eastAsia="zh-TW"/>
        </w:rPr>
        <w:t>：</w:t>
      </w:r>
      <w:r w:rsidRPr="002E6616">
        <w:rPr>
          <w:rFonts w:eastAsia="文鼎中黑"/>
          <w:lang w:eastAsia="zh-TW"/>
        </w:rPr>
        <w:t>為了對案例重新進行映像處理，必須儲存此檔案。強烈建議您備份此檔案，並防止覆寫。</w:t>
      </w:r>
    </w:p>
    <w:p w:rsidR="004900F6" w:rsidRPr="002E6616" w:rsidRDefault="004900F6" w:rsidP="007F64E2">
      <w:pPr>
        <w:pStyle w:val="NumberedList1"/>
        <w:rPr>
          <w:rFonts w:eastAsia="文鼎中黑"/>
          <w:lang w:eastAsia="zh-TW"/>
        </w:rPr>
      </w:pPr>
      <w:r w:rsidRPr="002E6616">
        <w:rPr>
          <w:rFonts w:eastAsia="文鼎中黑"/>
          <w:lang w:eastAsia="zh-TW"/>
        </w:rPr>
        <w:t>套用</w:t>
      </w:r>
      <w:r w:rsidRPr="002E6616">
        <w:rPr>
          <w:rFonts w:eastAsia="文鼎中黑"/>
          <w:lang w:eastAsia="zh-TW"/>
        </w:rPr>
        <w:t xml:space="preserve"> CID</w:t>
      </w:r>
      <w:r w:rsidRPr="002E6616">
        <w:rPr>
          <w:rFonts w:eastAsia="文鼎中黑"/>
          <w:lang w:eastAsia="zh-TW"/>
        </w:rPr>
        <w:t>，並啟用隔離的實驗室電腦：</w:t>
      </w:r>
    </w:p>
    <w:p w:rsidR="005B5F56" w:rsidRPr="002E6616" w:rsidRDefault="00826BE8" w:rsidP="0035046F">
      <w:pPr>
        <w:pStyle w:val="NumberedList2"/>
        <w:rPr>
          <w:rFonts w:eastAsia="文鼎中黑"/>
          <w:lang w:eastAsia="zh-TW"/>
        </w:rPr>
      </w:pPr>
      <w:r w:rsidRPr="002E6616">
        <w:rPr>
          <w:rFonts w:eastAsia="文鼎中黑"/>
          <w:lang w:eastAsia="zh-TW"/>
        </w:rPr>
        <w:t>在樹狀檢視窗格中以滑鼠右鍵按一下隔離的實驗室群組，然後按一下</w:t>
      </w:r>
      <w:r w:rsidRPr="002E6616">
        <w:rPr>
          <w:rFonts w:eastAsia="文鼎中黑"/>
          <w:lang w:eastAsia="zh-TW"/>
        </w:rPr>
        <w:t xml:space="preserve"> </w:t>
      </w:r>
      <w:r w:rsidRPr="002E6616">
        <w:rPr>
          <w:rFonts w:eastAsia="文鼎中黑"/>
          <w:b/>
          <w:lang w:eastAsia="zh-TW"/>
        </w:rPr>
        <w:t xml:space="preserve">MAK </w:t>
      </w:r>
      <w:r w:rsidRPr="002E6616">
        <w:rPr>
          <w:rFonts w:eastAsia="文鼎中黑"/>
          <w:b/>
          <w:lang w:eastAsia="zh-TW"/>
        </w:rPr>
        <w:t>代理啟用</w:t>
      </w:r>
      <w:r w:rsidRPr="002E6616">
        <w:rPr>
          <w:rFonts w:eastAsia="文鼎中黑"/>
          <w:lang w:eastAsia="zh-TW"/>
        </w:rPr>
        <w:t>，以開啟</w:t>
      </w:r>
      <w:r w:rsidRPr="002E6616">
        <w:rPr>
          <w:rFonts w:eastAsia="文鼎中黑"/>
          <w:lang w:eastAsia="zh-TW"/>
        </w:rPr>
        <w:t xml:space="preserve"> </w:t>
      </w:r>
      <w:r w:rsidRPr="002E6616">
        <w:rPr>
          <w:rFonts w:eastAsia="文鼎中黑"/>
          <w:b/>
          <w:lang w:eastAsia="zh-TW"/>
        </w:rPr>
        <w:t xml:space="preserve">MAK </w:t>
      </w:r>
      <w:r w:rsidRPr="002E6616">
        <w:rPr>
          <w:rFonts w:eastAsia="文鼎中黑"/>
          <w:b/>
          <w:lang w:eastAsia="zh-TW"/>
        </w:rPr>
        <w:t>代理啟用</w:t>
      </w:r>
      <w:r w:rsidRPr="002E6616">
        <w:rPr>
          <w:rFonts w:eastAsia="文鼎中黑"/>
          <w:lang w:eastAsia="zh-TW"/>
        </w:rPr>
        <w:t>對話方塊。</w:t>
      </w:r>
    </w:p>
    <w:p w:rsidR="005B5F56" w:rsidRPr="002E6616" w:rsidRDefault="00826BE8" w:rsidP="0035046F">
      <w:pPr>
        <w:pStyle w:val="NumberedList2"/>
        <w:rPr>
          <w:rFonts w:eastAsia="文鼎中黑"/>
          <w:lang w:eastAsia="zh-TW"/>
        </w:rPr>
      </w:pPr>
      <w:r w:rsidRPr="002E6616">
        <w:rPr>
          <w:rFonts w:eastAsia="文鼎中黑"/>
          <w:lang w:eastAsia="zh-TW"/>
        </w:rPr>
        <w:t>清除</w:t>
      </w:r>
      <w:r w:rsidRPr="002E6616">
        <w:rPr>
          <w:rFonts w:eastAsia="文鼎中黑"/>
          <w:b/>
          <w:lang w:eastAsia="zh-TW"/>
        </w:rPr>
        <w:t>安裝</w:t>
      </w:r>
      <w:r w:rsidRPr="002E6616">
        <w:rPr>
          <w:rFonts w:eastAsia="文鼎中黑"/>
          <w:b/>
          <w:lang w:eastAsia="zh-TW"/>
        </w:rPr>
        <w:t xml:space="preserve"> MAK (</w:t>
      </w:r>
      <w:r w:rsidRPr="002E6616">
        <w:rPr>
          <w:rFonts w:eastAsia="文鼎中黑"/>
          <w:b/>
          <w:lang w:eastAsia="zh-TW"/>
        </w:rPr>
        <w:t>覆寫現有的</w:t>
      </w:r>
      <w:r w:rsidRPr="002E6616">
        <w:rPr>
          <w:rFonts w:eastAsia="文鼎中黑"/>
          <w:b/>
          <w:lang w:eastAsia="zh-TW"/>
        </w:rPr>
        <w:t>)</w:t>
      </w:r>
      <w:r w:rsidRPr="002E6616">
        <w:rPr>
          <w:rFonts w:eastAsia="文鼎中黑"/>
          <w:lang w:eastAsia="zh-TW"/>
        </w:rPr>
        <w:t xml:space="preserve"> </w:t>
      </w:r>
      <w:r w:rsidRPr="002E6616">
        <w:rPr>
          <w:rFonts w:eastAsia="文鼎中黑"/>
          <w:lang w:eastAsia="zh-TW"/>
        </w:rPr>
        <w:t>核取方塊，因為所選取的電腦已安裝</w:t>
      </w:r>
      <w:r w:rsidRPr="002E6616">
        <w:rPr>
          <w:rFonts w:eastAsia="文鼎中黑"/>
          <w:lang w:eastAsia="zh-TW"/>
        </w:rPr>
        <w:t xml:space="preserve"> MAK</w:t>
      </w:r>
      <w:r w:rsidRPr="002E6616">
        <w:rPr>
          <w:rFonts w:eastAsia="文鼎中黑"/>
          <w:lang w:eastAsia="zh-TW"/>
        </w:rPr>
        <w:t>。</w:t>
      </w:r>
    </w:p>
    <w:p w:rsidR="005B5F56" w:rsidRPr="002E6616" w:rsidRDefault="00826BE8" w:rsidP="0035046F">
      <w:pPr>
        <w:pStyle w:val="NumberedList2"/>
        <w:rPr>
          <w:rFonts w:eastAsia="文鼎中黑"/>
          <w:lang w:eastAsia="zh-TW"/>
        </w:rPr>
      </w:pPr>
      <w:r w:rsidRPr="002E6616">
        <w:rPr>
          <w:rFonts w:eastAsia="文鼎中黑"/>
          <w:lang w:eastAsia="zh-TW"/>
        </w:rPr>
        <w:t>清除</w:t>
      </w:r>
      <w:r w:rsidRPr="002E6616">
        <w:rPr>
          <w:rStyle w:val="Strong"/>
          <w:rFonts w:eastAsia="文鼎中黑"/>
          <w:lang w:eastAsia="zh-TW"/>
        </w:rPr>
        <w:t>從</w:t>
      </w:r>
      <w:r w:rsidRPr="002E6616">
        <w:rPr>
          <w:rStyle w:val="Strong"/>
          <w:rFonts w:eastAsia="文鼎中黑"/>
          <w:lang w:eastAsia="zh-TW"/>
        </w:rPr>
        <w:t xml:space="preserve"> Microsoft </w:t>
      </w:r>
      <w:r w:rsidRPr="002E6616">
        <w:rPr>
          <w:rStyle w:val="Strong"/>
          <w:rFonts w:eastAsia="文鼎中黑"/>
          <w:lang w:eastAsia="zh-TW"/>
        </w:rPr>
        <w:t>取得確認識別碼</w:t>
      </w:r>
      <w:r w:rsidRPr="002E6616">
        <w:rPr>
          <w:rFonts w:eastAsia="文鼎中黑"/>
          <w:lang w:eastAsia="zh-TW"/>
        </w:rPr>
        <w:t>核取方塊。</w:t>
      </w:r>
    </w:p>
    <w:p w:rsidR="005B5F56" w:rsidRPr="002E6616" w:rsidRDefault="004900F6" w:rsidP="0035046F">
      <w:pPr>
        <w:pStyle w:val="NumberedList2"/>
        <w:rPr>
          <w:rFonts w:eastAsia="文鼎中黑"/>
          <w:lang w:eastAsia="zh-TW"/>
        </w:rPr>
      </w:pPr>
      <w:r w:rsidRPr="002E6616">
        <w:rPr>
          <w:rFonts w:eastAsia="文鼎中黑"/>
          <w:lang w:eastAsia="zh-TW"/>
        </w:rPr>
        <w:lastRenderedPageBreak/>
        <w:t>選取</w:t>
      </w:r>
      <w:r w:rsidRPr="002E6616">
        <w:rPr>
          <w:rFonts w:eastAsia="文鼎中黑"/>
          <w:b/>
          <w:lang w:eastAsia="zh-TW"/>
        </w:rPr>
        <w:t>套用確認識別碼並啟用</w:t>
      </w:r>
      <w:r w:rsidRPr="002E6616">
        <w:rPr>
          <w:rFonts w:eastAsia="文鼎中黑"/>
          <w:lang w:eastAsia="zh-TW"/>
        </w:rPr>
        <w:t>核取方塊，以指示</w:t>
      </w:r>
      <w:r w:rsidRPr="002E6616">
        <w:rPr>
          <w:rFonts w:eastAsia="文鼎中黑"/>
          <w:lang w:eastAsia="zh-TW"/>
        </w:rPr>
        <w:t xml:space="preserve"> VAMT </w:t>
      </w:r>
      <w:r w:rsidRPr="002E6616">
        <w:rPr>
          <w:rFonts w:eastAsia="文鼎中黑"/>
          <w:lang w:eastAsia="zh-TW"/>
        </w:rPr>
        <w:t>安裝所選取之電腦的</w:t>
      </w:r>
      <w:r w:rsidRPr="002E6616">
        <w:rPr>
          <w:rFonts w:eastAsia="文鼎中黑"/>
          <w:lang w:eastAsia="zh-TW"/>
        </w:rPr>
        <w:t xml:space="preserve"> CID</w:t>
      </w:r>
      <w:r w:rsidRPr="002E6616">
        <w:rPr>
          <w:rFonts w:eastAsia="文鼎中黑"/>
          <w:lang w:eastAsia="zh-TW"/>
        </w:rPr>
        <w:t>，以啟用所選取的電腦。</w:t>
      </w:r>
    </w:p>
    <w:p w:rsidR="005B5F56" w:rsidRPr="002E6616" w:rsidRDefault="004900F6" w:rsidP="0035046F">
      <w:pPr>
        <w:pStyle w:val="NumberedList2"/>
        <w:rPr>
          <w:rFonts w:eastAsia="文鼎中黑"/>
        </w:rPr>
      </w:pPr>
      <w:r w:rsidRPr="002E6616">
        <w:rPr>
          <w:rFonts w:eastAsia="文鼎中黑"/>
        </w:rPr>
        <w:t>按一下</w:t>
      </w:r>
      <w:r w:rsidRPr="002E6616">
        <w:rPr>
          <w:rFonts w:eastAsia="文鼎中黑"/>
          <w:b/>
        </w:rPr>
        <w:t>確定</w:t>
      </w:r>
      <w:r w:rsidRPr="002E6616">
        <w:rPr>
          <w:rFonts w:eastAsia="文鼎中黑"/>
        </w:rPr>
        <w:t>。</w:t>
      </w:r>
    </w:p>
    <w:p w:rsidR="005B5F56" w:rsidRPr="002E6616" w:rsidRDefault="004900F6" w:rsidP="0035046F">
      <w:pPr>
        <w:pStyle w:val="TextinList2"/>
        <w:rPr>
          <w:rFonts w:eastAsia="文鼎中黑"/>
          <w:lang w:eastAsia="zh-TW"/>
        </w:rPr>
      </w:pPr>
      <w:r w:rsidRPr="002E6616">
        <w:rPr>
          <w:rFonts w:eastAsia="文鼎中黑"/>
          <w:lang w:eastAsia="zh-TW"/>
        </w:rPr>
        <w:t xml:space="preserve">VAMT </w:t>
      </w:r>
      <w:r w:rsidRPr="002E6616">
        <w:rPr>
          <w:rFonts w:eastAsia="文鼎中黑"/>
          <w:lang w:eastAsia="zh-TW"/>
        </w:rPr>
        <w:t>在選取的電腦上安裝</w:t>
      </w:r>
      <w:r w:rsidRPr="002E6616">
        <w:rPr>
          <w:rFonts w:eastAsia="文鼎中黑"/>
          <w:lang w:eastAsia="zh-TW"/>
        </w:rPr>
        <w:t xml:space="preserve"> CID </w:t>
      </w:r>
      <w:r w:rsidRPr="002E6616">
        <w:rPr>
          <w:rFonts w:eastAsia="文鼎中黑"/>
          <w:lang w:eastAsia="zh-TW"/>
        </w:rPr>
        <w:t>時，會顯示</w:t>
      </w:r>
      <w:r w:rsidRPr="002E6616">
        <w:rPr>
          <w:rFonts w:eastAsia="文鼎中黑"/>
          <w:b/>
          <w:lang w:eastAsia="zh-TW"/>
        </w:rPr>
        <w:t>正在指派確認識別碼</w:t>
      </w:r>
      <w:r w:rsidRPr="002E6616">
        <w:rPr>
          <w:rFonts w:eastAsia="文鼎中黑"/>
          <w:lang w:eastAsia="zh-TW"/>
        </w:rPr>
        <w:t>對話方塊。</w:t>
      </w:r>
    </w:p>
    <w:p w:rsidR="004900F6" w:rsidRPr="002E6616" w:rsidRDefault="002750C6" w:rsidP="007F64E2">
      <w:pPr>
        <w:pStyle w:val="NumberedList1"/>
        <w:rPr>
          <w:rFonts w:eastAsia="文鼎中黑"/>
          <w:lang w:eastAsia="zh-TW"/>
        </w:rPr>
      </w:pPr>
      <w:r w:rsidRPr="002E6616">
        <w:rPr>
          <w:rFonts w:eastAsia="文鼎中黑"/>
          <w:lang w:eastAsia="zh-TW"/>
        </w:rPr>
        <w:t>選擇性地，重新啟用隔離的實驗室中已重新進行映像處理的電腦：</w:t>
      </w:r>
    </w:p>
    <w:p w:rsidR="004900F6" w:rsidRPr="002E6616" w:rsidRDefault="004900F6" w:rsidP="0035046F">
      <w:pPr>
        <w:pStyle w:val="TextinList1"/>
        <w:rPr>
          <w:rFonts w:eastAsia="文鼎中黑"/>
          <w:lang w:eastAsia="zh-TW"/>
        </w:rPr>
      </w:pPr>
      <w:r w:rsidRPr="002E6616">
        <w:rPr>
          <w:rFonts w:eastAsia="文鼎中黑"/>
          <w:lang w:eastAsia="zh-TW"/>
        </w:rPr>
        <w:t>如果隔離的實驗室中的電腦已重新進行映像處理，但基本的硬體沒有變動，</w:t>
      </w:r>
      <w:r w:rsidRPr="002E6616">
        <w:rPr>
          <w:rFonts w:eastAsia="文鼎中黑"/>
          <w:lang w:eastAsia="zh-TW"/>
        </w:rPr>
        <w:t xml:space="preserve">VAMT </w:t>
      </w:r>
      <w:r w:rsidRPr="002E6616">
        <w:rPr>
          <w:rFonts w:eastAsia="文鼎中黑"/>
          <w:lang w:eastAsia="zh-TW"/>
        </w:rPr>
        <w:t>可以使用</w:t>
      </w:r>
      <w:r w:rsidRPr="002E6616">
        <w:rPr>
          <w:rFonts w:eastAsia="文鼎中黑"/>
          <w:lang w:eastAsia="zh-TW"/>
        </w:rPr>
        <w:t xml:space="preserve"> IsolatedLabGroupwithCID.CIL </w:t>
      </w:r>
      <w:r w:rsidRPr="002E6616">
        <w:rPr>
          <w:rFonts w:eastAsia="文鼎中黑"/>
          <w:lang w:eastAsia="zh-TW"/>
        </w:rPr>
        <w:t>檔案重新啟用這些電腦。</w:t>
      </w:r>
    </w:p>
    <w:p w:rsidR="004900F6" w:rsidRPr="002E6616" w:rsidRDefault="004900F6" w:rsidP="0035046F">
      <w:pPr>
        <w:pStyle w:val="NumberedList2"/>
        <w:rPr>
          <w:rFonts w:eastAsia="文鼎中黑"/>
          <w:lang w:eastAsia="zh-TW"/>
        </w:rPr>
      </w:pPr>
      <w:r w:rsidRPr="002E6616">
        <w:rPr>
          <w:rFonts w:eastAsia="文鼎中黑"/>
          <w:lang w:eastAsia="zh-TW"/>
        </w:rPr>
        <w:t>使用先前相同的電腦名稱，將</w:t>
      </w:r>
      <w:r w:rsidRPr="002E6616">
        <w:rPr>
          <w:rFonts w:eastAsia="文鼎中黑"/>
          <w:lang w:eastAsia="zh-TW"/>
        </w:rPr>
        <w:t xml:space="preserve"> Windows </w:t>
      </w:r>
      <w:r w:rsidRPr="002E6616">
        <w:rPr>
          <w:rFonts w:eastAsia="文鼎中黑"/>
          <w:lang w:eastAsia="zh-TW"/>
        </w:rPr>
        <w:t>重新部署至每一部電腦。</w:t>
      </w:r>
    </w:p>
    <w:p w:rsidR="004900F6" w:rsidRPr="002E6616" w:rsidRDefault="004900F6" w:rsidP="0035046F">
      <w:pPr>
        <w:pStyle w:val="NumberedList2"/>
        <w:rPr>
          <w:rFonts w:eastAsia="文鼎中黑"/>
          <w:lang w:eastAsia="zh-TW"/>
        </w:rPr>
      </w:pPr>
      <w:r w:rsidRPr="002E6616">
        <w:rPr>
          <w:rFonts w:eastAsia="文鼎中黑"/>
          <w:lang w:eastAsia="zh-TW"/>
        </w:rPr>
        <w:t>在本機（工作群組）</w:t>
      </w:r>
      <w:r w:rsidRPr="002E6616">
        <w:rPr>
          <w:rFonts w:eastAsia="文鼎中黑"/>
          <w:lang w:eastAsia="zh-TW"/>
        </w:rPr>
        <w:t xml:space="preserve">VAMT </w:t>
      </w:r>
      <w:r w:rsidRPr="002E6616">
        <w:rPr>
          <w:rFonts w:eastAsia="文鼎中黑"/>
          <w:lang w:eastAsia="zh-TW"/>
        </w:rPr>
        <w:t>主機上開啟</w:t>
      </w:r>
      <w:r w:rsidRPr="002E6616">
        <w:rPr>
          <w:rFonts w:eastAsia="文鼎中黑"/>
          <w:lang w:eastAsia="zh-TW"/>
        </w:rPr>
        <w:t xml:space="preserve"> VAMT </w:t>
      </w:r>
      <w:r w:rsidRPr="002E6616">
        <w:rPr>
          <w:rFonts w:eastAsia="文鼎中黑"/>
          <w:lang w:eastAsia="zh-TW"/>
        </w:rPr>
        <w:t>主控台。</w:t>
      </w:r>
    </w:p>
    <w:p w:rsidR="005B5F56" w:rsidRPr="002E6616" w:rsidRDefault="00826BE8" w:rsidP="00972C3D">
      <w:pPr>
        <w:pStyle w:val="NumberedList2"/>
        <w:rPr>
          <w:rFonts w:eastAsia="文鼎中黑"/>
        </w:rPr>
      </w:pPr>
      <w:r w:rsidRPr="002E6616">
        <w:rPr>
          <w:rFonts w:eastAsia="文鼎中黑"/>
        </w:rPr>
        <w:t>從</w:t>
      </w:r>
      <w:r w:rsidRPr="002E6616">
        <w:rPr>
          <w:rFonts w:eastAsia="文鼎中黑"/>
          <w:b/>
        </w:rPr>
        <w:t>檔案</w:t>
      </w:r>
      <w:r w:rsidRPr="002E6616">
        <w:rPr>
          <w:rFonts w:eastAsia="文鼎中黑"/>
        </w:rPr>
        <w:t>功能表中，按一下</w:t>
      </w:r>
      <w:r w:rsidRPr="002E6616">
        <w:rPr>
          <w:rFonts w:eastAsia="文鼎中黑"/>
          <w:b/>
        </w:rPr>
        <w:t>開啟舊檔</w:t>
      </w:r>
      <w:r w:rsidRPr="002E6616">
        <w:rPr>
          <w:rFonts w:eastAsia="文鼎中黑"/>
        </w:rPr>
        <w:t>，然後選取</w:t>
      </w:r>
      <w:r w:rsidRPr="002E6616">
        <w:rPr>
          <w:rFonts w:eastAsia="文鼎中黑"/>
        </w:rPr>
        <w:t xml:space="preserve"> IsolatedLabGroupwithCID.CIL </w:t>
      </w:r>
      <w:r w:rsidRPr="002E6616">
        <w:rPr>
          <w:rFonts w:eastAsia="文鼎中黑"/>
        </w:rPr>
        <w:t>檔案。</w:t>
      </w:r>
    </w:p>
    <w:p w:rsidR="004900F6" w:rsidRPr="002E6616" w:rsidRDefault="004900F6" w:rsidP="0035046F">
      <w:pPr>
        <w:pStyle w:val="NumberedList2"/>
        <w:rPr>
          <w:rFonts w:eastAsia="文鼎中黑"/>
          <w:lang w:eastAsia="zh-TW"/>
        </w:rPr>
      </w:pPr>
      <w:r w:rsidRPr="002E6616">
        <w:rPr>
          <w:rFonts w:eastAsia="文鼎中黑"/>
          <w:lang w:eastAsia="zh-TW"/>
        </w:rPr>
        <w:t>在樹狀檢視窗格中，以滑鼠右鍵按一下</w:t>
      </w:r>
      <w:r w:rsidRPr="002E6616">
        <w:rPr>
          <w:rFonts w:eastAsia="文鼎中黑"/>
          <w:b/>
          <w:lang w:eastAsia="zh-TW"/>
        </w:rPr>
        <w:t>隔離的實驗室</w:t>
      </w:r>
      <w:r w:rsidRPr="002E6616">
        <w:rPr>
          <w:rFonts w:eastAsia="文鼎中黑"/>
          <w:lang w:eastAsia="zh-TW"/>
        </w:rPr>
        <w:t>群組，然後按一下</w:t>
      </w:r>
      <w:r w:rsidRPr="002E6616">
        <w:rPr>
          <w:rFonts w:eastAsia="文鼎中黑"/>
          <w:b/>
          <w:lang w:eastAsia="zh-TW"/>
        </w:rPr>
        <w:t>重新套用確認識別碼</w:t>
      </w:r>
      <w:r w:rsidRPr="002E6616">
        <w:rPr>
          <w:rFonts w:eastAsia="文鼎中黑"/>
          <w:lang w:eastAsia="zh-TW"/>
        </w:rPr>
        <w:t>，以顯示</w:t>
      </w:r>
      <w:r w:rsidRPr="002E6616">
        <w:rPr>
          <w:rFonts w:eastAsia="文鼎中黑"/>
          <w:lang w:eastAsia="zh-TW"/>
        </w:rPr>
        <w:t xml:space="preserve"> </w:t>
      </w:r>
      <w:r w:rsidRPr="002E6616">
        <w:rPr>
          <w:rFonts w:eastAsia="文鼎中黑"/>
          <w:b/>
          <w:lang w:eastAsia="zh-TW"/>
        </w:rPr>
        <w:t xml:space="preserve">MAK </w:t>
      </w:r>
      <w:r w:rsidRPr="002E6616">
        <w:rPr>
          <w:rFonts w:eastAsia="文鼎中黑"/>
          <w:b/>
          <w:lang w:eastAsia="zh-TW"/>
        </w:rPr>
        <w:t>代理重新啟用</w:t>
      </w:r>
      <w:r w:rsidRPr="002E6616">
        <w:rPr>
          <w:rFonts w:eastAsia="文鼎中黑"/>
          <w:lang w:eastAsia="zh-TW"/>
        </w:rPr>
        <w:t>對話方塊。</w:t>
      </w:r>
    </w:p>
    <w:p w:rsidR="004900F6" w:rsidRPr="002E6616" w:rsidRDefault="004900F6" w:rsidP="0035046F">
      <w:pPr>
        <w:pStyle w:val="NumberedList2"/>
        <w:rPr>
          <w:rFonts w:eastAsia="文鼎中黑"/>
          <w:lang w:eastAsia="zh-TW"/>
        </w:rPr>
      </w:pPr>
      <w:r w:rsidRPr="002E6616">
        <w:rPr>
          <w:rFonts w:eastAsia="文鼎中黑"/>
          <w:lang w:eastAsia="zh-TW"/>
        </w:rPr>
        <w:t>保持選取</w:t>
      </w:r>
      <w:r w:rsidRPr="002E6616">
        <w:rPr>
          <w:rFonts w:eastAsia="文鼎中黑"/>
          <w:b/>
          <w:lang w:eastAsia="zh-TW"/>
        </w:rPr>
        <w:t>安裝</w:t>
      </w:r>
      <w:r w:rsidRPr="002E6616">
        <w:rPr>
          <w:rFonts w:eastAsia="文鼎中黑"/>
          <w:b/>
          <w:lang w:eastAsia="zh-TW"/>
        </w:rPr>
        <w:t xml:space="preserve"> MAK (</w:t>
      </w:r>
      <w:r w:rsidRPr="002E6616">
        <w:rPr>
          <w:rFonts w:eastAsia="文鼎中黑"/>
          <w:b/>
          <w:lang w:eastAsia="zh-TW"/>
        </w:rPr>
        <w:t>覆寫現有的</w:t>
      </w:r>
      <w:r w:rsidRPr="002E6616">
        <w:rPr>
          <w:rFonts w:eastAsia="文鼎中黑"/>
          <w:b/>
          <w:lang w:eastAsia="zh-TW"/>
        </w:rPr>
        <w:t>)</w:t>
      </w:r>
      <w:r w:rsidRPr="002E6616">
        <w:rPr>
          <w:rFonts w:eastAsia="文鼎中黑"/>
          <w:lang w:eastAsia="zh-TW"/>
        </w:rPr>
        <w:t xml:space="preserve"> </w:t>
      </w:r>
      <w:r w:rsidRPr="002E6616">
        <w:rPr>
          <w:rFonts w:eastAsia="文鼎中黑"/>
          <w:lang w:eastAsia="zh-TW"/>
        </w:rPr>
        <w:t>核取方塊，並確定從清單中選取先前使用的</w:t>
      </w:r>
      <w:r w:rsidRPr="002E6616">
        <w:rPr>
          <w:rFonts w:eastAsia="文鼎中黑"/>
          <w:lang w:eastAsia="zh-TW"/>
        </w:rPr>
        <w:t xml:space="preserve"> MAK</w:t>
      </w:r>
      <w:r w:rsidRPr="002E6616">
        <w:rPr>
          <w:rFonts w:eastAsia="文鼎中黑"/>
          <w:lang w:eastAsia="zh-TW"/>
        </w:rPr>
        <w:t>。</w:t>
      </w:r>
    </w:p>
    <w:p w:rsidR="004900F6" w:rsidRPr="002E6616" w:rsidRDefault="004900F6" w:rsidP="0035046F">
      <w:pPr>
        <w:pStyle w:val="NumberedList2"/>
        <w:rPr>
          <w:rFonts w:eastAsia="文鼎中黑"/>
          <w:lang w:eastAsia="zh-TW"/>
        </w:rPr>
      </w:pPr>
      <w:r w:rsidRPr="002E6616">
        <w:rPr>
          <w:rFonts w:eastAsia="文鼎中黑"/>
          <w:lang w:eastAsia="zh-TW"/>
        </w:rPr>
        <w:t>保留選取</w:t>
      </w:r>
      <w:r w:rsidRPr="002E6616">
        <w:rPr>
          <w:rFonts w:eastAsia="文鼎中黑"/>
          <w:b/>
          <w:lang w:eastAsia="zh-TW"/>
        </w:rPr>
        <w:t>重新套用確認識別碼並重新啟用</w:t>
      </w:r>
      <w:r w:rsidRPr="002E6616">
        <w:rPr>
          <w:rFonts w:eastAsia="文鼎中黑"/>
          <w:lang w:eastAsia="zh-TW"/>
        </w:rPr>
        <w:t>核取方塊，以從</w:t>
      </w:r>
      <w:r w:rsidRPr="002E6616">
        <w:rPr>
          <w:rFonts w:eastAsia="文鼎中黑"/>
          <w:lang w:eastAsia="zh-TW"/>
        </w:rPr>
        <w:t xml:space="preserve"> IsolatedLabGroupwithCID.CIL </w:t>
      </w:r>
      <w:r w:rsidRPr="002E6616">
        <w:rPr>
          <w:rFonts w:eastAsia="文鼎中黑"/>
          <w:lang w:eastAsia="zh-TW"/>
        </w:rPr>
        <w:t>檔案中重新套用已儲存的</w:t>
      </w:r>
      <w:r w:rsidRPr="002E6616">
        <w:rPr>
          <w:rFonts w:eastAsia="文鼎中黑"/>
          <w:lang w:eastAsia="zh-TW"/>
        </w:rPr>
        <w:t xml:space="preserve"> CID</w:t>
      </w:r>
      <w:r w:rsidRPr="002E6616">
        <w:rPr>
          <w:rFonts w:eastAsia="文鼎中黑"/>
          <w:lang w:eastAsia="zh-TW"/>
        </w:rPr>
        <w:t>。</w:t>
      </w:r>
    </w:p>
    <w:p w:rsidR="0035046F" w:rsidRPr="002E6616" w:rsidRDefault="004900F6" w:rsidP="0035046F">
      <w:pPr>
        <w:pStyle w:val="NumberedList2"/>
        <w:rPr>
          <w:rFonts w:eastAsia="文鼎中黑"/>
          <w:lang w:eastAsia="zh-TW"/>
        </w:rPr>
      </w:pPr>
      <w:r w:rsidRPr="002E6616">
        <w:rPr>
          <w:rFonts w:eastAsia="文鼎中黑"/>
          <w:lang w:eastAsia="zh-TW"/>
        </w:rPr>
        <w:t>如果自從初始</w:t>
      </w:r>
      <w:r w:rsidRPr="002E6616">
        <w:rPr>
          <w:rFonts w:eastAsia="文鼎中黑"/>
          <w:lang w:eastAsia="zh-TW"/>
        </w:rPr>
        <w:t xml:space="preserve"> MAK </w:t>
      </w:r>
      <w:r w:rsidRPr="002E6616">
        <w:rPr>
          <w:rFonts w:eastAsia="文鼎中黑"/>
          <w:lang w:eastAsia="zh-TW"/>
        </w:rPr>
        <w:t>代理啟用之後硬體沒有變動，且您使用相同的</w:t>
      </w:r>
      <w:r w:rsidRPr="002E6616">
        <w:rPr>
          <w:rFonts w:eastAsia="文鼎中黑"/>
          <w:lang w:eastAsia="zh-TW"/>
        </w:rPr>
        <w:t xml:space="preserve"> MAK </w:t>
      </w:r>
      <w:r w:rsidRPr="002E6616">
        <w:rPr>
          <w:rFonts w:eastAsia="文鼎中黑"/>
          <w:lang w:eastAsia="zh-TW"/>
        </w:rPr>
        <w:t>來重新啟用電腦，請保持選取</w:t>
      </w:r>
      <w:r w:rsidRPr="002E6616">
        <w:rPr>
          <w:rFonts w:eastAsia="文鼎中黑"/>
          <w:b/>
          <w:lang w:eastAsia="zh-TW"/>
        </w:rPr>
        <w:t>需要</w:t>
      </w:r>
      <w:r w:rsidRPr="002E6616">
        <w:rPr>
          <w:rFonts w:eastAsia="文鼎中黑"/>
          <w:b/>
          <w:lang w:eastAsia="zh-TW"/>
        </w:rPr>
        <w:t xml:space="preserve"> IID </w:t>
      </w:r>
      <w:r w:rsidRPr="002E6616">
        <w:rPr>
          <w:rFonts w:eastAsia="文鼎中黑"/>
          <w:b/>
          <w:lang w:eastAsia="zh-TW"/>
        </w:rPr>
        <w:t>完全相符</w:t>
      </w:r>
      <w:r w:rsidRPr="002E6616">
        <w:rPr>
          <w:rFonts w:eastAsia="文鼎中黑"/>
          <w:lang w:eastAsia="zh-TW"/>
        </w:rPr>
        <w:t>核取方塊。</w:t>
      </w:r>
    </w:p>
    <w:p w:rsidR="004900F6" w:rsidRPr="002E6616" w:rsidRDefault="00826BE8" w:rsidP="001120BA">
      <w:pPr>
        <w:pStyle w:val="TextinList2"/>
        <w:jc w:val="both"/>
        <w:rPr>
          <w:rFonts w:eastAsia="文鼎中黑"/>
          <w:lang w:eastAsia="zh-TW"/>
        </w:rPr>
      </w:pPr>
      <w:r w:rsidRPr="002E6616">
        <w:rPr>
          <w:rFonts w:eastAsia="文鼎中黑"/>
          <w:lang w:eastAsia="zh-TW"/>
        </w:rPr>
        <w:t>如果硬體已變更，但您仍想要讓</w:t>
      </w:r>
      <w:r w:rsidRPr="002E6616">
        <w:rPr>
          <w:rFonts w:eastAsia="文鼎中黑"/>
          <w:lang w:eastAsia="zh-TW"/>
        </w:rPr>
        <w:t xml:space="preserve"> VAMT </w:t>
      </w:r>
      <w:r w:rsidRPr="002E6616">
        <w:rPr>
          <w:rFonts w:eastAsia="文鼎中黑"/>
          <w:lang w:eastAsia="zh-TW"/>
        </w:rPr>
        <w:t>使用先前儲存的</w:t>
      </w:r>
      <w:r w:rsidRPr="002E6616">
        <w:rPr>
          <w:rFonts w:eastAsia="文鼎中黑"/>
          <w:lang w:eastAsia="zh-TW"/>
        </w:rPr>
        <w:t xml:space="preserve"> CID </w:t>
      </w:r>
      <w:r w:rsidRPr="002E6616">
        <w:rPr>
          <w:rFonts w:eastAsia="文鼎中黑"/>
          <w:lang w:eastAsia="zh-TW"/>
        </w:rPr>
        <w:t>來嘗試重新啟用，請清除此核取方塊。請注意，在此情況中，可能無法成功重新啟用</w:t>
      </w:r>
      <w:r w:rsidRPr="002E6616">
        <w:rPr>
          <w:rFonts w:eastAsia="文鼎中黑"/>
          <w:lang w:eastAsia="zh-TW"/>
        </w:rPr>
        <w:t xml:space="preserve"> Windows</w:t>
      </w:r>
      <w:r w:rsidRPr="002E6616">
        <w:rPr>
          <w:rFonts w:eastAsia="文鼎中黑"/>
          <w:lang w:eastAsia="zh-TW"/>
        </w:rPr>
        <w:t>。</w:t>
      </w:r>
    </w:p>
    <w:p w:rsidR="005B5F56" w:rsidRPr="002E6616" w:rsidRDefault="004900F6" w:rsidP="001120BA">
      <w:pPr>
        <w:pStyle w:val="NumberedList2"/>
        <w:jc w:val="both"/>
        <w:rPr>
          <w:rFonts w:eastAsia="文鼎中黑"/>
          <w:lang w:eastAsia="zh-TW"/>
        </w:rPr>
      </w:pPr>
      <w:r w:rsidRPr="002E6616">
        <w:rPr>
          <w:rFonts w:eastAsia="文鼎中黑"/>
          <w:lang w:eastAsia="zh-TW"/>
        </w:rPr>
        <w:t>如果您啟用的電腦所需的系統管理員認證不是您目前所使用的認證，請選取</w:t>
      </w:r>
      <w:r w:rsidRPr="002E6616">
        <w:rPr>
          <w:rFonts w:eastAsia="文鼎中黑"/>
          <w:b/>
          <w:lang w:eastAsia="zh-TW"/>
        </w:rPr>
        <w:t>使用備用認證</w:t>
      </w:r>
      <w:r w:rsidRPr="002E6616">
        <w:rPr>
          <w:rFonts w:eastAsia="文鼎中黑"/>
          <w:lang w:eastAsia="zh-TW"/>
        </w:rPr>
        <w:t>核取方塊。</w:t>
      </w:r>
    </w:p>
    <w:p w:rsidR="004900F6" w:rsidRPr="002E6616" w:rsidRDefault="004900F6" w:rsidP="0035046F">
      <w:pPr>
        <w:pStyle w:val="NumberedList2"/>
        <w:rPr>
          <w:rFonts w:eastAsia="文鼎中黑"/>
        </w:rPr>
      </w:pPr>
      <w:r w:rsidRPr="002E6616">
        <w:rPr>
          <w:rFonts w:eastAsia="文鼎中黑"/>
        </w:rPr>
        <w:lastRenderedPageBreak/>
        <w:t>按一下</w:t>
      </w:r>
      <w:r w:rsidRPr="002E6616">
        <w:rPr>
          <w:rFonts w:eastAsia="文鼎中黑"/>
          <w:b/>
        </w:rPr>
        <w:t>確定</w:t>
      </w:r>
      <w:r w:rsidRPr="002E6616">
        <w:rPr>
          <w:rFonts w:eastAsia="文鼎中黑"/>
        </w:rPr>
        <w:t>。</w:t>
      </w:r>
    </w:p>
    <w:p w:rsidR="005B5F56" w:rsidRPr="002E6616" w:rsidRDefault="004900F6" w:rsidP="0035046F">
      <w:pPr>
        <w:pStyle w:val="TextinList2"/>
        <w:rPr>
          <w:rFonts w:eastAsia="文鼎中黑"/>
          <w:lang w:eastAsia="zh-TW"/>
        </w:rPr>
      </w:pPr>
      <w:r w:rsidRPr="002E6616">
        <w:rPr>
          <w:rFonts w:eastAsia="文鼎中黑"/>
          <w:lang w:eastAsia="zh-TW"/>
        </w:rPr>
        <w:t xml:space="preserve">VAMT </w:t>
      </w:r>
      <w:r w:rsidRPr="002E6616">
        <w:rPr>
          <w:rFonts w:eastAsia="文鼎中黑"/>
          <w:lang w:eastAsia="zh-TW"/>
        </w:rPr>
        <w:t>在將</w:t>
      </w:r>
      <w:r w:rsidRPr="002E6616">
        <w:rPr>
          <w:rFonts w:eastAsia="文鼎中黑"/>
          <w:lang w:eastAsia="zh-TW"/>
        </w:rPr>
        <w:t xml:space="preserve"> MAK </w:t>
      </w:r>
      <w:r w:rsidRPr="002E6616">
        <w:rPr>
          <w:rFonts w:eastAsia="文鼎中黑"/>
          <w:lang w:eastAsia="zh-TW"/>
        </w:rPr>
        <w:t>套用隔離的實驗室群組時，會顯示</w:t>
      </w:r>
      <w:r w:rsidRPr="002E6616">
        <w:rPr>
          <w:rFonts w:eastAsia="文鼎中黑"/>
          <w:b/>
          <w:lang w:eastAsia="zh-TW"/>
        </w:rPr>
        <w:t>正在指派產品金鑰</w:t>
      </w:r>
      <w:r w:rsidRPr="002E6616">
        <w:rPr>
          <w:rFonts w:eastAsia="文鼎中黑"/>
          <w:lang w:eastAsia="zh-TW"/>
        </w:rPr>
        <w:t>對話方塊。</w:t>
      </w:r>
    </w:p>
    <w:p w:rsidR="005B5F56" w:rsidRPr="002E6616" w:rsidRDefault="004900F6" w:rsidP="0035046F">
      <w:pPr>
        <w:pStyle w:val="TextinList2"/>
        <w:rPr>
          <w:rFonts w:eastAsia="文鼎中黑"/>
          <w:lang w:eastAsia="zh-TW"/>
        </w:rPr>
      </w:pPr>
      <w:r w:rsidRPr="002E6616">
        <w:rPr>
          <w:rFonts w:eastAsia="文鼎中黑"/>
          <w:lang w:eastAsia="zh-TW"/>
        </w:rPr>
        <w:t xml:space="preserve">VAMT </w:t>
      </w:r>
      <w:r w:rsidRPr="002E6616">
        <w:rPr>
          <w:rFonts w:eastAsia="文鼎中黑"/>
          <w:lang w:eastAsia="zh-TW"/>
        </w:rPr>
        <w:t>在選取的電腦上安裝</w:t>
      </w:r>
      <w:r w:rsidRPr="002E6616">
        <w:rPr>
          <w:rFonts w:eastAsia="文鼎中黑"/>
          <w:lang w:eastAsia="zh-TW"/>
        </w:rPr>
        <w:t xml:space="preserve"> CID </w:t>
      </w:r>
      <w:r w:rsidRPr="002E6616">
        <w:rPr>
          <w:rFonts w:eastAsia="文鼎中黑"/>
          <w:lang w:eastAsia="zh-TW"/>
        </w:rPr>
        <w:t>時，會顯示</w:t>
      </w:r>
      <w:r w:rsidRPr="002E6616">
        <w:rPr>
          <w:rFonts w:eastAsia="文鼎中黑"/>
          <w:b/>
          <w:lang w:eastAsia="zh-TW"/>
        </w:rPr>
        <w:t>正在指派確認識別碼</w:t>
      </w:r>
      <w:r w:rsidRPr="002E6616">
        <w:rPr>
          <w:rFonts w:eastAsia="文鼎中黑"/>
          <w:lang w:eastAsia="zh-TW"/>
        </w:rPr>
        <w:t>對話方塊。</w:t>
      </w:r>
    </w:p>
    <w:p w:rsidR="004900F6" w:rsidRPr="002E6616" w:rsidRDefault="004900F6" w:rsidP="001120BA">
      <w:pPr>
        <w:pStyle w:val="Alert"/>
        <w:ind w:left="720"/>
        <w:jc w:val="both"/>
        <w:rPr>
          <w:rFonts w:eastAsia="文鼎中黑"/>
          <w:lang w:eastAsia="zh-TW"/>
        </w:rPr>
      </w:pPr>
      <w:r w:rsidRPr="002E6616">
        <w:rPr>
          <w:rFonts w:eastAsia="文鼎中黑"/>
          <w:b/>
          <w:lang w:eastAsia="zh-TW"/>
        </w:rPr>
        <w:t>注</w:t>
      </w:r>
      <w:r w:rsidRPr="002E6616">
        <w:rPr>
          <w:rFonts w:eastAsia="文鼎中黑" w:cs="MS Reference Sans Serif"/>
          <w:b/>
          <w:bCs/>
          <w:lang w:eastAsia="zh-TW"/>
        </w:rPr>
        <w:t>：</w:t>
      </w:r>
      <w:r w:rsidRPr="002E6616">
        <w:rPr>
          <w:rFonts w:eastAsia="文鼎中黑"/>
          <w:lang w:eastAsia="zh-TW"/>
        </w:rPr>
        <w:t>選取</w:t>
      </w:r>
      <w:r w:rsidRPr="002E6616">
        <w:rPr>
          <w:rFonts w:eastAsia="文鼎中黑"/>
          <w:b/>
          <w:bCs/>
          <w:lang w:eastAsia="zh-TW"/>
        </w:rPr>
        <w:t>安裝</w:t>
      </w:r>
      <w:r w:rsidRPr="002E6616">
        <w:rPr>
          <w:rFonts w:eastAsia="文鼎中黑"/>
          <w:b/>
          <w:bCs/>
          <w:lang w:eastAsia="zh-TW"/>
        </w:rPr>
        <w:t xml:space="preserve"> MAK (</w:t>
      </w:r>
      <w:r w:rsidRPr="002E6616">
        <w:rPr>
          <w:rFonts w:eastAsia="文鼎中黑"/>
          <w:b/>
          <w:bCs/>
          <w:lang w:eastAsia="zh-TW"/>
        </w:rPr>
        <w:t>覆寫現有的</w:t>
      </w:r>
      <w:r w:rsidRPr="002E6616">
        <w:rPr>
          <w:rFonts w:eastAsia="文鼎中黑"/>
          <w:b/>
          <w:bCs/>
          <w:lang w:eastAsia="zh-TW"/>
        </w:rPr>
        <w:t>)</w:t>
      </w:r>
      <w:r w:rsidRPr="002E6616">
        <w:rPr>
          <w:rFonts w:eastAsia="文鼎中黑"/>
          <w:lang w:eastAsia="zh-TW"/>
        </w:rPr>
        <w:t xml:space="preserve"> </w:t>
      </w:r>
      <w:r w:rsidRPr="002E6616">
        <w:rPr>
          <w:rFonts w:eastAsia="文鼎中黑"/>
          <w:lang w:eastAsia="zh-TW"/>
        </w:rPr>
        <w:t>核取方塊會強制安裝</w:t>
      </w:r>
      <w:r w:rsidRPr="002E6616">
        <w:rPr>
          <w:rFonts w:eastAsia="文鼎中黑"/>
          <w:lang w:eastAsia="zh-TW"/>
        </w:rPr>
        <w:t xml:space="preserve"> MAK</w:t>
      </w:r>
      <w:r w:rsidRPr="002E6616">
        <w:rPr>
          <w:rFonts w:eastAsia="文鼎中黑"/>
          <w:lang w:eastAsia="zh-TW"/>
        </w:rPr>
        <w:t>。請小心執行此步驟。如果</w:t>
      </w:r>
      <w:r w:rsidRPr="002E6616">
        <w:rPr>
          <w:rFonts w:eastAsia="文鼎中黑"/>
          <w:lang w:eastAsia="zh-TW"/>
        </w:rPr>
        <w:t xml:space="preserve"> Windows Vista SP1 </w:t>
      </w:r>
      <w:r w:rsidRPr="002E6616">
        <w:rPr>
          <w:rFonts w:eastAsia="文鼎中黑"/>
          <w:lang w:eastAsia="zh-TW"/>
        </w:rPr>
        <w:t>以前的版本已安裝超過</w:t>
      </w:r>
      <w:r w:rsidRPr="002E6616">
        <w:rPr>
          <w:rFonts w:eastAsia="文鼎中黑"/>
          <w:lang w:eastAsia="zh-TW"/>
        </w:rPr>
        <w:t xml:space="preserve"> 30 </w:t>
      </w:r>
      <w:r w:rsidRPr="002E6616">
        <w:rPr>
          <w:rFonts w:eastAsia="文鼎中黑"/>
          <w:lang w:eastAsia="zh-TW"/>
        </w:rPr>
        <w:t>天，則其初始寬限期已到期，如果在下次登入前未成功完成啟用，它會進入</w:t>
      </w:r>
      <w:r w:rsidRPr="002E6616">
        <w:rPr>
          <w:rFonts w:eastAsia="文鼎中黑"/>
          <w:lang w:eastAsia="zh-TW"/>
        </w:rPr>
        <w:t xml:space="preserve"> RFM</w:t>
      </w:r>
      <w:r w:rsidRPr="002E6616">
        <w:rPr>
          <w:rFonts w:eastAsia="文鼎中黑"/>
          <w:lang w:eastAsia="zh-TW"/>
        </w:rPr>
        <w:t>。只要可透過網路存取適當設定的遠端電腦，就可以使用</w:t>
      </w:r>
      <w:r w:rsidRPr="002E6616">
        <w:rPr>
          <w:rFonts w:eastAsia="文鼎中黑"/>
          <w:lang w:eastAsia="zh-TW"/>
        </w:rPr>
        <w:t xml:space="preserve"> VAMT </w:t>
      </w:r>
      <w:r w:rsidRPr="002E6616">
        <w:rPr>
          <w:rFonts w:eastAsia="文鼎中黑"/>
          <w:lang w:eastAsia="zh-TW"/>
        </w:rPr>
        <w:t>將這些電腦從</w:t>
      </w:r>
      <w:r w:rsidRPr="002E6616">
        <w:rPr>
          <w:rFonts w:eastAsia="文鼎中黑"/>
          <w:lang w:eastAsia="zh-TW"/>
        </w:rPr>
        <w:t xml:space="preserve"> RFM </w:t>
      </w:r>
      <w:r w:rsidRPr="002E6616">
        <w:rPr>
          <w:rFonts w:eastAsia="文鼎中黑"/>
          <w:lang w:eastAsia="zh-TW"/>
        </w:rPr>
        <w:t>中復原。</w:t>
      </w:r>
      <w:r w:rsidRPr="002E6616">
        <w:rPr>
          <w:rFonts w:eastAsia="文鼎中黑"/>
          <w:lang w:eastAsia="zh-TW"/>
        </w:rPr>
        <w:t xml:space="preserve">RFM </w:t>
      </w:r>
      <w:r w:rsidRPr="002E6616">
        <w:rPr>
          <w:rFonts w:eastAsia="文鼎中黑"/>
          <w:lang w:eastAsia="zh-TW"/>
        </w:rPr>
        <w:t>僅適用於</w:t>
      </w:r>
      <w:r w:rsidRPr="002E6616">
        <w:rPr>
          <w:rFonts w:eastAsia="文鼎中黑"/>
          <w:lang w:eastAsia="zh-TW"/>
        </w:rPr>
        <w:t xml:space="preserve"> Windows Vista SP1 </w:t>
      </w:r>
      <w:r w:rsidRPr="002E6616">
        <w:rPr>
          <w:rFonts w:eastAsia="文鼎中黑"/>
          <w:lang w:eastAsia="zh-TW"/>
        </w:rPr>
        <w:t>以前的版本。</w:t>
      </w:r>
      <w:r w:rsidRPr="002E6616">
        <w:rPr>
          <w:rFonts w:eastAsia="文鼎中黑"/>
          <w:lang w:eastAsia="zh-TW"/>
        </w:rPr>
        <w:t>Windows Vista</w:t>
      </w:r>
      <w:r w:rsidRPr="002E6616">
        <w:rPr>
          <w:rFonts w:eastAsia="文鼎中黑"/>
          <w:lang w:eastAsia="zh-TW"/>
        </w:rPr>
        <w:t>（含</w:t>
      </w:r>
      <w:r w:rsidRPr="002E6616">
        <w:rPr>
          <w:rFonts w:eastAsia="文鼎中黑"/>
          <w:lang w:eastAsia="zh-TW"/>
        </w:rPr>
        <w:t xml:space="preserve"> SP1 </w:t>
      </w:r>
      <w:r w:rsidRPr="002E6616">
        <w:rPr>
          <w:rFonts w:eastAsia="文鼎中黑"/>
          <w:lang w:eastAsia="zh-TW"/>
        </w:rPr>
        <w:t>或更高版本）、</w:t>
      </w:r>
      <w:r w:rsidRPr="002E6616">
        <w:rPr>
          <w:rFonts w:eastAsia="文鼎中黑"/>
          <w:lang w:eastAsia="zh-TW"/>
        </w:rPr>
        <w:t>Windows 7</w:t>
      </w:r>
      <w:r w:rsidRPr="002E6616">
        <w:rPr>
          <w:rFonts w:eastAsia="文鼎中黑"/>
          <w:lang w:eastAsia="zh-TW"/>
        </w:rPr>
        <w:t>、</w:t>
      </w:r>
      <w:r w:rsidRPr="002E6616">
        <w:rPr>
          <w:rFonts w:eastAsia="文鼎中黑"/>
          <w:lang w:eastAsia="zh-TW"/>
        </w:rPr>
        <w:t xml:space="preserve">Windows Server 2008 </w:t>
      </w:r>
      <w:r w:rsidRPr="002E6616">
        <w:rPr>
          <w:rFonts w:eastAsia="文鼎中黑"/>
          <w:lang w:eastAsia="zh-TW"/>
        </w:rPr>
        <w:t>及</w:t>
      </w:r>
      <w:r w:rsidRPr="002E6616">
        <w:rPr>
          <w:rFonts w:eastAsia="文鼎中黑"/>
          <w:lang w:eastAsia="zh-TW"/>
        </w:rPr>
        <w:t xml:space="preserve"> Windows Server 2008 R2 </w:t>
      </w:r>
      <w:r w:rsidRPr="002E6616">
        <w:rPr>
          <w:rFonts w:eastAsia="文鼎中黑"/>
          <w:lang w:eastAsia="zh-TW"/>
        </w:rPr>
        <w:t>不會進入</w:t>
      </w:r>
      <w:r w:rsidRPr="002E6616">
        <w:rPr>
          <w:rFonts w:eastAsia="文鼎中黑"/>
          <w:lang w:eastAsia="zh-TW"/>
        </w:rPr>
        <w:t xml:space="preserve"> RFM</w:t>
      </w:r>
      <w:r w:rsidRPr="002E6616">
        <w:rPr>
          <w:rFonts w:eastAsia="文鼎中黑"/>
          <w:lang w:eastAsia="zh-TW"/>
        </w:rPr>
        <w:t>。</w:t>
      </w:r>
    </w:p>
    <w:p w:rsidR="004900F6" w:rsidRPr="002E6616" w:rsidRDefault="00A069ED" w:rsidP="001F5950">
      <w:pPr>
        <w:pStyle w:val="Heading3"/>
        <w:rPr>
          <w:lang w:eastAsia="zh-TW"/>
        </w:rPr>
      </w:pPr>
      <w:bookmarkStart w:id="40" w:name="_Scenario_3:_Configuring"/>
      <w:bookmarkStart w:id="41" w:name="_Toc231805868"/>
      <w:bookmarkStart w:id="42" w:name="_Toc534493637"/>
      <w:bookmarkEnd w:id="40"/>
      <w:r w:rsidRPr="002E6616">
        <w:rPr>
          <w:lang w:eastAsia="zh-TW"/>
        </w:rPr>
        <w:t xml:space="preserve">VAMT </w:t>
      </w:r>
      <w:r w:rsidRPr="002E6616">
        <w:rPr>
          <w:lang w:eastAsia="zh-TW"/>
        </w:rPr>
        <w:t>對於</w:t>
      </w:r>
      <w:r w:rsidRPr="002E6616">
        <w:rPr>
          <w:lang w:eastAsia="zh-TW"/>
        </w:rPr>
        <w:t xml:space="preserve"> KMS </w:t>
      </w:r>
      <w:r w:rsidRPr="002E6616">
        <w:rPr>
          <w:lang w:eastAsia="zh-TW"/>
        </w:rPr>
        <w:t>啟用的支援</w:t>
      </w:r>
      <w:bookmarkEnd w:id="41"/>
      <w:bookmarkEnd w:id="42"/>
    </w:p>
    <w:p w:rsidR="004900F6" w:rsidRPr="002E6616" w:rsidRDefault="004900F6" w:rsidP="001120BA">
      <w:pPr>
        <w:pStyle w:val="Norm"/>
        <w:jc w:val="both"/>
        <w:rPr>
          <w:rFonts w:eastAsia="文鼎中黑"/>
          <w:lang w:eastAsia="zh-TW"/>
        </w:rPr>
      </w:pPr>
      <w:r w:rsidRPr="002E6616">
        <w:rPr>
          <w:rFonts w:eastAsia="文鼎中黑"/>
          <w:lang w:eastAsia="zh-TW"/>
        </w:rPr>
        <w:t>在本案例中，使用</w:t>
      </w:r>
      <w:r w:rsidRPr="002E6616">
        <w:rPr>
          <w:rFonts w:eastAsia="文鼎中黑"/>
          <w:lang w:eastAsia="zh-TW"/>
        </w:rPr>
        <w:t xml:space="preserve"> VAMT </w:t>
      </w:r>
      <w:r w:rsidRPr="002E6616">
        <w:rPr>
          <w:rFonts w:eastAsia="文鼎中黑"/>
          <w:lang w:eastAsia="zh-TW"/>
        </w:rPr>
        <w:t>在核心網路電腦或隔離的實驗室電腦上安裝和啟用</w:t>
      </w:r>
      <w:r w:rsidRPr="002E6616">
        <w:rPr>
          <w:rFonts w:eastAsia="文鼎中黑"/>
          <w:lang w:eastAsia="zh-TW"/>
        </w:rPr>
        <w:t xml:space="preserve"> KMS </w:t>
      </w:r>
      <w:r w:rsidRPr="002E6616">
        <w:rPr>
          <w:rFonts w:eastAsia="文鼎中黑"/>
          <w:lang w:eastAsia="zh-TW"/>
        </w:rPr>
        <w:t>用戶端金鑰。下列描述的程序假設已安裝</w:t>
      </w:r>
      <w:r w:rsidRPr="002E6616">
        <w:rPr>
          <w:rFonts w:eastAsia="文鼎中黑"/>
          <w:lang w:eastAsia="zh-TW"/>
        </w:rPr>
        <w:t xml:space="preserve"> VAMT</w:t>
      </w:r>
      <w:r w:rsidRPr="002E6616">
        <w:rPr>
          <w:rFonts w:eastAsia="文鼎中黑"/>
          <w:lang w:eastAsia="zh-TW"/>
        </w:rPr>
        <w:t>，且電腦已新增至</w:t>
      </w:r>
      <w:r w:rsidRPr="002E6616">
        <w:rPr>
          <w:rFonts w:eastAsia="文鼎中黑"/>
          <w:lang w:eastAsia="zh-TW"/>
        </w:rPr>
        <w:t xml:space="preserve"> CIL</w:t>
      </w:r>
      <w:r w:rsidRPr="002E6616">
        <w:rPr>
          <w:rFonts w:eastAsia="文鼎中黑"/>
          <w:lang w:eastAsia="zh-TW"/>
        </w:rPr>
        <w:t>。案例</w:t>
      </w:r>
      <w:r w:rsidRPr="002E6616">
        <w:rPr>
          <w:rFonts w:eastAsia="文鼎中黑"/>
          <w:lang w:eastAsia="zh-TW"/>
        </w:rPr>
        <w:t xml:space="preserve"> 1</w:t>
      </w:r>
      <w:r w:rsidRPr="002E6616">
        <w:rPr>
          <w:rFonts w:eastAsia="文鼎中黑"/>
          <w:lang w:eastAsia="zh-TW"/>
        </w:rPr>
        <w:t>（核心網路）或案例</w:t>
      </w:r>
      <w:r w:rsidRPr="002E6616">
        <w:rPr>
          <w:rFonts w:eastAsia="文鼎中黑"/>
          <w:lang w:eastAsia="zh-TW"/>
        </w:rPr>
        <w:t xml:space="preserve"> 2</w:t>
      </w:r>
      <w:r w:rsidRPr="002E6616">
        <w:rPr>
          <w:rFonts w:eastAsia="文鼎中黑"/>
          <w:lang w:eastAsia="zh-TW"/>
        </w:rPr>
        <w:t>（隔離的實驗室工作群組）的步驟</w:t>
      </w:r>
      <w:r w:rsidRPr="002E6616">
        <w:rPr>
          <w:rFonts w:eastAsia="文鼎中黑"/>
          <w:lang w:eastAsia="zh-TW"/>
        </w:rPr>
        <w:t xml:space="preserve"> 1–4 </w:t>
      </w:r>
      <w:r w:rsidRPr="002E6616">
        <w:rPr>
          <w:rFonts w:eastAsia="文鼎中黑"/>
          <w:lang w:eastAsia="zh-TW"/>
        </w:rPr>
        <w:t>中描述這些工作。</w:t>
      </w:r>
    </w:p>
    <w:p w:rsidR="004900F6" w:rsidRPr="002E6616" w:rsidRDefault="004900F6" w:rsidP="00305166">
      <w:pPr>
        <w:pStyle w:val="NumberedList1"/>
        <w:numPr>
          <w:ilvl w:val="0"/>
          <w:numId w:val="53"/>
        </w:numPr>
        <w:ind w:left="360"/>
        <w:rPr>
          <w:rFonts w:eastAsia="文鼎中黑"/>
        </w:rPr>
      </w:pPr>
      <w:r w:rsidRPr="002E6616">
        <w:rPr>
          <w:rFonts w:eastAsia="文鼎中黑"/>
        </w:rPr>
        <w:t>開啟</w:t>
      </w:r>
      <w:r w:rsidRPr="002E6616">
        <w:rPr>
          <w:rFonts w:eastAsia="文鼎中黑"/>
        </w:rPr>
        <w:t xml:space="preserve"> VAMT </w:t>
      </w:r>
      <w:r w:rsidRPr="002E6616">
        <w:rPr>
          <w:rFonts w:eastAsia="文鼎中黑"/>
        </w:rPr>
        <w:t>主控台。</w:t>
      </w:r>
    </w:p>
    <w:p w:rsidR="005B5F56" w:rsidRPr="002E6616" w:rsidRDefault="004900F6" w:rsidP="007F64E2">
      <w:pPr>
        <w:pStyle w:val="NumberedList1"/>
        <w:rPr>
          <w:rFonts w:eastAsia="文鼎中黑"/>
          <w:lang w:eastAsia="zh-TW"/>
        </w:rPr>
      </w:pPr>
      <w:r w:rsidRPr="002E6616">
        <w:rPr>
          <w:rFonts w:eastAsia="文鼎中黑"/>
          <w:lang w:eastAsia="zh-TW"/>
        </w:rPr>
        <w:t>在樹狀檢視窗格中按一下群組，或在清單檢視窗格中選取個別電腦，以選取要啟用的電腦。</w:t>
      </w:r>
    </w:p>
    <w:p w:rsidR="004900F6" w:rsidRPr="002E6616" w:rsidRDefault="004900F6" w:rsidP="001120BA">
      <w:pPr>
        <w:pStyle w:val="NumberedList1"/>
        <w:jc w:val="both"/>
        <w:rPr>
          <w:rFonts w:eastAsia="文鼎中黑"/>
          <w:lang w:eastAsia="zh-TW"/>
        </w:rPr>
      </w:pPr>
      <w:r w:rsidRPr="002E6616">
        <w:rPr>
          <w:rFonts w:eastAsia="文鼎中黑"/>
          <w:lang w:eastAsia="zh-TW"/>
        </w:rPr>
        <w:t>以滑鼠右鍵按一下所選取的群組或電腦，然後按一下</w:t>
      </w:r>
      <w:r w:rsidRPr="002E6616">
        <w:rPr>
          <w:rFonts w:eastAsia="文鼎中黑"/>
          <w:b/>
          <w:bCs/>
          <w:lang w:eastAsia="zh-TW"/>
        </w:rPr>
        <w:t>設定</w:t>
      </w:r>
      <w:r w:rsidRPr="002E6616">
        <w:rPr>
          <w:rFonts w:eastAsia="文鼎中黑"/>
          <w:b/>
          <w:bCs/>
          <w:lang w:eastAsia="zh-TW"/>
        </w:rPr>
        <w:t xml:space="preserve"> KMS </w:t>
      </w:r>
      <w:r w:rsidRPr="002E6616">
        <w:rPr>
          <w:rFonts w:eastAsia="文鼎中黑"/>
          <w:b/>
          <w:bCs/>
          <w:lang w:eastAsia="zh-TW"/>
        </w:rPr>
        <w:t>啟用</w:t>
      </w:r>
      <w:r w:rsidRPr="002E6616">
        <w:rPr>
          <w:rFonts w:eastAsia="文鼎中黑"/>
          <w:lang w:eastAsia="zh-TW"/>
        </w:rPr>
        <w:t>，以顯示</w:t>
      </w:r>
      <w:r w:rsidRPr="002E6616">
        <w:rPr>
          <w:rFonts w:eastAsia="文鼎中黑"/>
          <w:lang w:eastAsia="zh-TW"/>
        </w:rPr>
        <w:t xml:space="preserve"> </w:t>
      </w:r>
      <w:r w:rsidRPr="002E6616">
        <w:rPr>
          <w:rFonts w:eastAsia="文鼎中黑"/>
          <w:b/>
          <w:lang w:eastAsia="zh-TW"/>
        </w:rPr>
        <w:t xml:space="preserve">KMS </w:t>
      </w:r>
      <w:r w:rsidRPr="002E6616">
        <w:rPr>
          <w:rFonts w:eastAsia="文鼎中黑"/>
          <w:b/>
          <w:lang w:eastAsia="zh-TW"/>
        </w:rPr>
        <w:t>設定</w:t>
      </w:r>
      <w:r w:rsidRPr="002E6616">
        <w:rPr>
          <w:rFonts w:eastAsia="文鼎中黑"/>
          <w:lang w:eastAsia="zh-TW"/>
        </w:rPr>
        <w:t>對話方塊。</w:t>
      </w:r>
    </w:p>
    <w:p w:rsidR="004900F6" w:rsidRPr="002E6616" w:rsidRDefault="004900F6" w:rsidP="00A70A64">
      <w:pPr>
        <w:pStyle w:val="NumberedList1"/>
        <w:jc w:val="both"/>
        <w:rPr>
          <w:rFonts w:eastAsia="文鼎中黑"/>
          <w:lang w:eastAsia="zh-TW"/>
        </w:rPr>
      </w:pPr>
      <w:r w:rsidRPr="00A70A64">
        <w:rPr>
          <w:rFonts w:eastAsia="文鼎中黑"/>
          <w:spacing w:val="-6"/>
          <w:lang w:eastAsia="zh-TW"/>
        </w:rPr>
        <w:t>選取</w:t>
      </w:r>
      <w:r w:rsidRPr="00A70A64">
        <w:rPr>
          <w:rFonts w:eastAsia="文鼎中黑"/>
          <w:b/>
          <w:spacing w:val="-6"/>
          <w:lang w:eastAsia="zh-TW"/>
        </w:rPr>
        <w:t>安裝</w:t>
      </w:r>
      <w:r w:rsidRPr="00A70A64">
        <w:rPr>
          <w:rFonts w:eastAsia="文鼎中黑"/>
          <w:b/>
          <w:spacing w:val="-6"/>
          <w:lang w:eastAsia="zh-TW"/>
        </w:rPr>
        <w:t xml:space="preserve"> KMS </w:t>
      </w:r>
      <w:r w:rsidRPr="00A70A64">
        <w:rPr>
          <w:rFonts w:eastAsia="文鼎中黑"/>
          <w:b/>
          <w:spacing w:val="-6"/>
          <w:lang w:eastAsia="zh-TW"/>
        </w:rPr>
        <w:t>用戶端金鑰</w:t>
      </w:r>
      <w:r w:rsidRPr="00A70A64">
        <w:rPr>
          <w:rFonts w:eastAsia="文鼎中黑"/>
          <w:b/>
          <w:spacing w:val="-6"/>
          <w:lang w:eastAsia="zh-TW"/>
        </w:rPr>
        <w:t xml:space="preserve"> (</w:t>
      </w:r>
      <w:r w:rsidRPr="00A70A64">
        <w:rPr>
          <w:rFonts w:eastAsia="文鼎中黑"/>
          <w:b/>
          <w:spacing w:val="-6"/>
          <w:lang w:eastAsia="zh-TW"/>
        </w:rPr>
        <w:t>覆寫現有的</w:t>
      </w:r>
      <w:r w:rsidRPr="00A70A64">
        <w:rPr>
          <w:rFonts w:eastAsia="文鼎中黑"/>
          <w:b/>
          <w:spacing w:val="-6"/>
          <w:lang w:eastAsia="zh-TW"/>
        </w:rPr>
        <w:t>)</w:t>
      </w:r>
      <w:r w:rsidRPr="00A70A64">
        <w:rPr>
          <w:rFonts w:eastAsia="文鼎中黑"/>
          <w:spacing w:val="-6"/>
          <w:lang w:eastAsia="zh-TW"/>
        </w:rPr>
        <w:t>，以指示</w:t>
      </w:r>
      <w:r w:rsidRPr="00A70A64">
        <w:rPr>
          <w:rFonts w:eastAsia="文鼎中黑"/>
          <w:spacing w:val="-6"/>
          <w:lang w:eastAsia="zh-TW"/>
        </w:rPr>
        <w:t xml:space="preserve"> VAMT </w:t>
      </w:r>
      <w:r w:rsidRPr="00A70A64">
        <w:rPr>
          <w:rFonts w:eastAsia="文鼎中黑"/>
          <w:spacing w:val="-6"/>
          <w:lang w:eastAsia="zh-TW"/>
        </w:rPr>
        <w:t>在用戶端電腦上安裝</w:t>
      </w:r>
      <w:r w:rsidRPr="00A70A64">
        <w:rPr>
          <w:rFonts w:eastAsia="文鼎中黑"/>
          <w:spacing w:val="-6"/>
          <w:lang w:eastAsia="zh-TW"/>
        </w:rPr>
        <w:t xml:space="preserve"> KMS </w:t>
      </w:r>
      <w:r w:rsidRPr="00A70A64">
        <w:rPr>
          <w:rFonts w:eastAsia="文鼎中黑"/>
          <w:spacing w:val="-6"/>
          <w:lang w:eastAsia="zh-TW"/>
        </w:rPr>
        <w:t>用戶端</w:t>
      </w:r>
      <w:r w:rsidR="00A70A64">
        <w:rPr>
          <w:rFonts w:eastAsiaTheme="minorEastAsia" w:hint="eastAsia"/>
          <w:lang w:eastAsia="zh-TW"/>
        </w:rPr>
        <w:br/>
      </w:r>
      <w:r w:rsidRPr="002E6616">
        <w:rPr>
          <w:rFonts w:eastAsia="文鼎中黑"/>
          <w:lang w:eastAsia="zh-TW"/>
        </w:rPr>
        <w:t>金鑰。</w:t>
      </w:r>
    </w:p>
    <w:p w:rsidR="004900F6" w:rsidRPr="002E6616" w:rsidRDefault="004900F6" w:rsidP="007F64E2">
      <w:pPr>
        <w:pStyle w:val="NumberedList1"/>
        <w:rPr>
          <w:rFonts w:eastAsia="文鼎中黑"/>
        </w:rPr>
      </w:pPr>
      <w:r w:rsidRPr="002E6616">
        <w:rPr>
          <w:rFonts w:eastAsia="文鼎中黑"/>
        </w:rPr>
        <w:t>選取適當的啟用選項：</w:t>
      </w:r>
    </w:p>
    <w:p w:rsidR="004900F6" w:rsidRPr="002E6616" w:rsidRDefault="004900F6" w:rsidP="00C96CC8">
      <w:pPr>
        <w:pStyle w:val="BulletedList2"/>
        <w:jc w:val="both"/>
        <w:rPr>
          <w:rFonts w:eastAsia="文鼎中黑"/>
          <w:lang w:eastAsia="zh-TW"/>
        </w:rPr>
      </w:pPr>
      <w:r w:rsidRPr="002E6616">
        <w:rPr>
          <w:rStyle w:val="Strong"/>
          <w:rFonts w:eastAsia="文鼎中黑"/>
          <w:lang w:eastAsia="zh-TW"/>
        </w:rPr>
        <w:t>使用</w:t>
      </w:r>
      <w:r w:rsidRPr="002E6616">
        <w:rPr>
          <w:rStyle w:val="Strong"/>
          <w:rFonts w:eastAsia="文鼎中黑"/>
          <w:lang w:eastAsia="zh-TW"/>
        </w:rPr>
        <w:t xml:space="preserve"> DNS </w:t>
      </w:r>
      <w:r w:rsidRPr="002E6616">
        <w:rPr>
          <w:rStyle w:val="Strong"/>
          <w:rFonts w:eastAsia="文鼎中黑"/>
          <w:lang w:eastAsia="zh-TW"/>
        </w:rPr>
        <w:t>自動探索</w:t>
      </w:r>
      <w:r w:rsidRPr="002E6616">
        <w:rPr>
          <w:rStyle w:val="Strong"/>
          <w:rFonts w:eastAsia="文鼎中黑"/>
          <w:lang w:eastAsia="zh-TW"/>
        </w:rPr>
        <w:t xml:space="preserve"> KMS </w:t>
      </w:r>
      <w:r w:rsidRPr="002E6616">
        <w:rPr>
          <w:rStyle w:val="Strong"/>
          <w:rFonts w:eastAsia="文鼎中黑"/>
          <w:lang w:eastAsia="zh-TW"/>
        </w:rPr>
        <w:t>主機。</w:t>
      </w:r>
      <w:r w:rsidRPr="002E6616">
        <w:rPr>
          <w:rFonts w:eastAsia="文鼎中黑"/>
          <w:lang w:eastAsia="zh-TW"/>
        </w:rPr>
        <w:t xml:space="preserve">VAMT </w:t>
      </w:r>
      <w:r w:rsidRPr="002E6616">
        <w:rPr>
          <w:rFonts w:eastAsia="文鼎中黑"/>
          <w:lang w:eastAsia="zh-TW"/>
        </w:rPr>
        <w:t>先清除目標電腦上先前已設定的任何</w:t>
      </w:r>
      <w:r w:rsidRPr="002E6616">
        <w:rPr>
          <w:rFonts w:eastAsia="文鼎中黑"/>
          <w:lang w:eastAsia="zh-TW"/>
        </w:rPr>
        <w:t xml:space="preserve"> KMS </w:t>
      </w:r>
      <w:r w:rsidRPr="002E6616">
        <w:rPr>
          <w:rFonts w:eastAsia="文鼎中黑"/>
          <w:lang w:eastAsia="zh-TW"/>
        </w:rPr>
        <w:t>主機，然後指示電腦查詢</w:t>
      </w:r>
      <w:r w:rsidRPr="002E6616">
        <w:rPr>
          <w:rFonts w:eastAsia="文鼎中黑"/>
          <w:lang w:eastAsia="zh-TW"/>
        </w:rPr>
        <w:t xml:space="preserve"> DNS </w:t>
      </w:r>
      <w:r w:rsidRPr="002E6616">
        <w:rPr>
          <w:rFonts w:eastAsia="文鼎中黑"/>
          <w:lang w:eastAsia="zh-TW"/>
        </w:rPr>
        <w:t>來尋找</w:t>
      </w:r>
      <w:r w:rsidRPr="002E6616">
        <w:rPr>
          <w:rFonts w:eastAsia="文鼎中黑"/>
          <w:lang w:eastAsia="zh-TW"/>
        </w:rPr>
        <w:t xml:space="preserve"> KMS </w:t>
      </w:r>
      <w:r w:rsidRPr="002E6616">
        <w:rPr>
          <w:rFonts w:eastAsia="文鼎中黑"/>
          <w:lang w:eastAsia="zh-TW"/>
        </w:rPr>
        <w:t>主機並嘗試啟用。</w:t>
      </w:r>
    </w:p>
    <w:p w:rsidR="004900F6" w:rsidRPr="002E6616" w:rsidRDefault="004900F6" w:rsidP="00C96CC8">
      <w:pPr>
        <w:pStyle w:val="BulletedList2"/>
        <w:jc w:val="both"/>
        <w:rPr>
          <w:rFonts w:eastAsia="文鼎中黑"/>
          <w:lang w:eastAsia="zh-TW"/>
        </w:rPr>
      </w:pPr>
      <w:r w:rsidRPr="002E6616">
        <w:rPr>
          <w:rStyle w:val="Strong"/>
          <w:rFonts w:eastAsia="文鼎中黑"/>
          <w:lang w:eastAsia="zh-TW"/>
        </w:rPr>
        <w:t>使用特定的</w:t>
      </w:r>
      <w:r w:rsidRPr="002E6616">
        <w:rPr>
          <w:rStyle w:val="Strong"/>
          <w:rFonts w:eastAsia="文鼎中黑"/>
          <w:lang w:eastAsia="zh-TW"/>
        </w:rPr>
        <w:t xml:space="preserve"> KMS </w:t>
      </w:r>
      <w:r w:rsidRPr="002E6616">
        <w:rPr>
          <w:rStyle w:val="Strong"/>
          <w:rFonts w:eastAsia="文鼎中黑"/>
          <w:lang w:eastAsia="zh-TW"/>
        </w:rPr>
        <w:t>主機和連接埠。</w:t>
      </w:r>
      <w:r w:rsidRPr="002E6616">
        <w:rPr>
          <w:rFonts w:eastAsia="文鼎中黑"/>
          <w:lang w:eastAsia="zh-TW"/>
        </w:rPr>
        <w:t xml:space="preserve">VAMT </w:t>
      </w:r>
      <w:r w:rsidRPr="002E6616">
        <w:rPr>
          <w:rFonts w:eastAsia="文鼎中黑"/>
          <w:lang w:eastAsia="zh-TW"/>
        </w:rPr>
        <w:t>在目標電腦上設定指定的</w:t>
      </w:r>
      <w:r w:rsidRPr="002E6616">
        <w:rPr>
          <w:rFonts w:eastAsia="文鼎中黑"/>
          <w:lang w:eastAsia="zh-TW"/>
        </w:rPr>
        <w:t xml:space="preserve"> KMS </w:t>
      </w:r>
      <w:r w:rsidRPr="002E6616">
        <w:rPr>
          <w:rFonts w:eastAsia="文鼎中黑"/>
          <w:lang w:eastAsia="zh-TW"/>
        </w:rPr>
        <w:t>主機名稱和連接埠，然後指示電腦使用特定的</w:t>
      </w:r>
      <w:r w:rsidRPr="002E6616">
        <w:rPr>
          <w:rFonts w:eastAsia="文鼎中黑"/>
          <w:lang w:eastAsia="zh-TW"/>
        </w:rPr>
        <w:t xml:space="preserve"> KMS </w:t>
      </w:r>
      <w:r w:rsidRPr="002E6616">
        <w:rPr>
          <w:rFonts w:eastAsia="文鼎中黑"/>
          <w:lang w:eastAsia="zh-TW"/>
        </w:rPr>
        <w:t>主機來嘗試啟用。</w:t>
      </w:r>
    </w:p>
    <w:p w:rsidR="005B5F56" w:rsidRPr="002E6616" w:rsidRDefault="004900F6" w:rsidP="00C96CC8">
      <w:pPr>
        <w:pStyle w:val="NumberedList1"/>
        <w:jc w:val="both"/>
        <w:rPr>
          <w:rFonts w:eastAsia="文鼎中黑"/>
          <w:lang w:eastAsia="zh-TW"/>
        </w:rPr>
      </w:pPr>
      <w:r w:rsidRPr="002E6616">
        <w:rPr>
          <w:rFonts w:eastAsia="文鼎中黑"/>
          <w:lang w:eastAsia="zh-TW"/>
        </w:rPr>
        <w:lastRenderedPageBreak/>
        <w:t>如果您啟用的電腦所需的系統管理員認證不是您目前所使用的認證，請選取</w:t>
      </w:r>
      <w:r w:rsidRPr="002E6616">
        <w:rPr>
          <w:rFonts w:eastAsia="文鼎中黑"/>
          <w:b/>
          <w:lang w:eastAsia="zh-TW"/>
        </w:rPr>
        <w:t>使用備用認證</w:t>
      </w:r>
      <w:r w:rsidRPr="002E6616">
        <w:rPr>
          <w:rFonts w:eastAsia="文鼎中黑"/>
          <w:lang w:eastAsia="zh-TW"/>
        </w:rPr>
        <w:t>核取方塊，然後按一下</w:t>
      </w:r>
      <w:r w:rsidRPr="002E6616">
        <w:rPr>
          <w:rFonts w:eastAsia="文鼎中黑"/>
          <w:b/>
          <w:lang w:eastAsia="zh-TW"/>
        </w:rPr>
        <w:t>確定</w:t>
      </w:r>
      <w:r w:rsidRPr="002E6616">
        <w:rPr>
          <w:rFonts w:eastAsia="文鼎中黑"/>
          <w:lang w:eastAsia="zh-TW"/>
        </w:rPr>
        <w:t>。</w:t>
      </w:r>
    </w:p>
    <w:p w:rsidR="004900F6" w:rsidRPr="002E6616" w:rsidRDefault="004900F6" w:rsidP="00C96CC8">
      <w:pPr>
        <w:pStyle w:val="TextinList1"/>
        <w:jc w:val="both"/>
        <w:rPr>
          <w:rFonts w:eastAsia="文鼎中黑"/>
          <w:lang w:eastAsia="zh-TW"/>
        </w:rPr>
      </w:pPr>
      <w:r w:rsidRPr="002E6616">
        <w:rPr>
          <w:rFonts w:eastAsia="文鼎中黑"/>
          <w:lang w:eastAsia="zh-TW"/>
        </w:rPr>
        <w:t xml:space="preserve">VAMT </w:t>
      </w:r>
      <w:r w:rsidRPr="002E6616">
        <w:rPr>
          <w:rFonts w:eastAsia="文鼎中黑"/>
          <w:lang w:eastAsia="zh-TW"/>
        </w:rPr>
        <w:t>會顯示</w:t>
      </w:r>
      <w:r w:rsidRPr="002E6616">
        <w:rPr>
          <w:rFonts w:eastAsia="文鼎中黑"/>
          <w:b/>
          <w:lang w:eastAsia="zh-TW"/>
        </w:rPr>
        <w:t>正在指派產品金鑰</w:t>
      </w:r>
      <w:r w:rsidRPr="002E6616">
        <w:rPr>
          <w:rFonts w:eastAsia="文鼎中黑"/>
          <w:lang w:eastAsia="zh-TW"/>
        </w:rPr>
        <w:t>對話方塊，接著顯示</w:t>
      </w:r>
      <w:r w:rsidRPr="002E6616">
        <w:rPr>
          <w:rFonts w:eastAsia="文鼎中黑"/>
          <w:b/>
          <w:lang w:eastAsia="zh-TW"/>
        </w:rPr>
        <w:t>正在啟用電腦</w:t>
      </w:r>
      <w:r w:rsidRPr="002E6616">
        <w:rPr>
          <w:rFonts w:eastAsia="文鼎中黑"/>
          <w:lang w:eastAsia="zh-TW"/>
        </w:rPr>
        <w:t>對話方塊，直到完成要求的動作為止。如果您選取</w:t>
      </w:r>
      <w:r w:rsidRPr="002E6616">
        <w:rPr>
          <w:rFonts w:eastAsia="文鼎中黑"/>
          <w:b/>
          <w:lang w:eastAsia="zh-TW"/>
        </w:rPr>
        <w:t>使用備用認證</w:t>
      </w:r>
      <w:r w:rsidRPr="002E6616">
        <w:rPr>
          <w:rFonts w:eastAsia="文鼎中黑"/>
          <w:lang w:eastAsia="zh-TW"/>
        </w:rPr>
        <w:t>核取方塊，則在出現這些對話方塊之前會提示您輸入認證。</w:t>
      </w:r>
      <w:bookmarkStart w:id="43" w:name="_Microsoft_VAMT_Privacy"/>
      <w:bookmarkEnd w:id="43"/>
    </w:p>
    <w:p w:rsidR="00761B7E" w:rsidRPr="002E6616" w:rsidRDefault="00761B7E" w:rsidP="001F5950">
      <w:pPr>
        <w:pStyle w:val="Heading3"/>
        <w:rPr>
          <w:lang w:eastAsia="zh-TW"/>
        </w:rPr>
      </w:pPr>
      <w:bookmarkStart w:id="44" w:name="_Toc534493638"/>
      <w:bookmarkStart w:id="45" w:name="_Toc231805849"/>
      <w:bookmarkStart w:id="46" w:name="_Toc231805847"/>
      <w:bookmarkStart w:id="47" w:name="_Toc231805869"/>
      <w:r w:rsidRPr="002E6616">
        <w:rPr>
          <w:lang w:eastAsia="zh-TW"/>
        </w:rPr>
        <w:t>將</w:t>
      </w:r>
      <w:r w:rsidRPr="002E6616">
        <w:rPr>
          <w:lang w:eastAsia="zh-TW"/>
        </w:rPr>
        <w:t xml:space="preserve"> KMS </w:t>
      </w:r>
      <w:r w:rsidRPr="002E6616">
        <w:rPr>
          <w:lang w:eastAsia="zh-TW"/>
        </w:rPr>
        <w:t>轉換為</w:t>
      </w:r>
      <w:r w:rsidRPr="002E6616">
        <w:rPr>
          <w:lang w:eastAsia="zh-TW"/>
        </w:rPr>
        <w:t xml:space="preserve"> MAK </w:t>
      </w:r>
      <w:r w:rsidRPr="002E6616">
        <w:rPr>
          <w:lang w:eastAsia="zh-TW"/>
        </w:rPr>
        <w:t>啟用</w:t>
      </w:r>
      <w:bookmarkEnd w:id="44"/>
    </w:p>
    <w:p w:rsidR="00761B7E" w:rsidRPr="00C96CC8" w:rsidRDefault="00761B7E" w:rsidP="00C96CC8">
      <w:pPr>
        <w:pStyle w:val="Norm"/>
        <w:jc w:val="both"/>
        <w:rPr>
          <w:rFonts w:eastAsia="文鼎中黑"/>
          <w:spacing w:val="-4"/>
        </w:rPr>
      </w:pPr>
      <w:r w:rsidRPr="00C96CC8">
        <w:rPr>
          <w:rFonts w:eastAsia="文鼎中黑"/>
          <w:spacing w:val="-4"/>
        </w:rPr>
        <w:t xml:space="preserve">Windows 7 </w:t>
      </w:r>
      <w:r w:rsidRPr="00C96CC8">
        <w:rPr>
          <w:rFonts w:eastAsia="文鼎中黑"/>
          <w:spacing w:val="-4"/>
        </w:rPr>
        <w:t>和</w:t>
      </w:r>
      <w:r w:rsidRPr="00C96CC8">
        <w:rPr>
          <w:rFonts w:eastAsia="文鼎中黑"/>
          <w:spacing w:val="-4"/>
        </w:rPr>
        <w:t xml:space="preserve"> Windows Server 2008 R2 </w:t>
      </w:r>
      <w:r w:rsidRPr="00C96CC8">
        <w:rPr>
          <w:rFonts w:eastAsia="文鼎中黑"/>
          <w:spacing w:val="-4"/>
        </w:rPr>
        <w:t>會自動作為</w:t>
      </w:r>
      <w:r w:rsidRPr="00C96CC8">
        <w:rPr>
          <w:rFonts w:eastAsia="文鼎中黑"/>
          <w:spacing w:val="-4"/>
        </w:rPr>
        <w:t xml:space="preserve"> KMS </w:t>
      </w:r>
      <w:r w:rsidRPr="00C96CC8">
        <w:rPr>
          <w:rFonts w:eastAsia="文鼎中黑"/>
          <w:spacing w:val="-4"/>
        </w:rPr>
        <w:t>用戶端進行安裝。若要將</w:t>
      </w:r>
      <w:r w:rsidRPr="00C96CC8">
        <w:rPr>
          <w:rFonts w:eastAsia="文鼎中黑"/>
          <w:spacing w:val="-4"/>
        </w:rPr>
        <w:t xml:space="preserve"> KMS </w:t>
      </w:r>
      <w:r w:rsidRPr="00C96CC8">
        <w:rPr>
          <w:rFonts w:eastAsia="文鼎中黑"/>
          <w:spacing w:val="-4"/>
        </w:rPr>
        <w:t>用戶端轉換為</w:t>
      </w:r>
      <w:r w:rsidRPr="00C96CC8">
        <w:rPr>
          <w:rFonts w:eastAsia="文鼎中黑"/>
          <w:spacing w:val="-4"/>
        </w:rPr>
        <w:t xml:space="preserve"> MAK </w:t>
      </w:r>
      <w:r w:rsidRPr="00C96CC8">
        <w:rPr>
          <w:rFonts w:eastAsia="文鼎中黑"/>
          <w:spacing w:val="-4"/>
        </w:rPr>
        <w:t>啟用，請安裝</w:t>
      </w:r>
      <w:r w:rsidRPr="00C96CC8">
        <w:rPr>
          <w:rFonts w:eastAsia="文鼎中黑"/>
          <w:spacing w:val="-4"/>
        </w:rPr>
        <w:t xml:space="preserve"> MAK</w:t>
      </w:r>
      <w:r w:rsidRPr="00C96CC8">
        <w:rPr>
          <w:rFonts w:eastAsia="文鼎中黑"/>
          <w:spacing w:val="-4"/>
        </w:rPr>
        <w:t>。</w:t>
      </w:r>
      <w:r w:rsidRPr="00C96CC8">
        <w:rPr>
          <w:rFonts w:eastAsia="文鼎中黑"/>
          <w:spacing w:val="-4"/>
        </w:rPr>
        <w:t xml:space="preserve">MAK </w:t>
      </w:r>
      <w:r w:rsidRPr="00C96CC8">
        <w:rPr>
          <w:rFonts w:eastAsia="文鼎中黑"/>
          <w:spacing w:val="-4"/>
        </w:rPr>
        <w:t>可以在安裝作業系統期間安裝，也可以在以後的任何時間安裝。</w:t>
      </w:r>
    </w:p>
    <w:p w:rsidR="00761B7E" w:rsidRPr="00C96CC8" w:rsidRDefault="00761B7E" w:rsidP="00C96CC8">
      <w:pPr>
        <w:pStyle w:val="Norm"/>
        <w:jc w:val="both"/>
        <w:rPr>
          <w:rFonts w:eastAsia="文鼎中黑"/>
          <w:spacing w:val="-4"/>
        </w:rPr>
      </w:pPr>
      <w:r w:rsidRPr="00C96CC8">
        <w:rPr>
          <w:rFonts w:eastAsia="文鼎中黑"/>
          <w:spacing w:val="-4"/>
        </w:rPr>
        <w:t>可以將</w:t>
      </w:r>
      <w:r w:rsidRPr="00C96CC8">
        <w:rPr>
          <w:rFonts w:eastAsia="文鼎中黑"/>
          <w:spacing w:val="-4"/>
        </w:rPr>
        <w:t xml:space="preserve"> MAK </w:t>
      </w:r>
      <w:r w:rsidRPr="00C96CC8">
        <w:rPr>
          <w:rFonts w:eastAsia="文鼎中黑"/>
          <w:spacing w:val="-4"/>
        </w:rPr>
        <w:t>金鑰安裝在</w:t>
      </w:r>
      <w:r w:rsidRPr="00C96CC8">
        <w:rPr>
          <w:rFonts w:eastAsia="文鼎中黑"/>
          <w:spacing w:val="-4"/>
        </w:rPr>
        <w:t xml:space="preserve"> Windows 7 </w:t>
      </w:r>
      <w:r w:rsidRPr="00C96CC8">
        <w:rPr>
          <w:rFonts w:eastAsia="文鼎中黑"/>
          <w:spacing w:val="-4"/>
        </w:rPr>
        <w:t>和</w:t>
      </w:r>
      <w:r w:rsidRPr="00C96CC8">
        <w:rPr>
          <w:rFonts w:eastAsia="文鼎中黑"/>
          <w:spacing w:val="-4"/>
        </w:rPr>
        <w:t xml:space="preserve"> Windows Server 2008 R2 </w:t>
      </w:r>
      <w:r w:rsidRPr="00C96CC8">
        <w:rPr>
          <w:rFonts w:eastAsia="文鼎中黑"/>
          <w:spacing w:val="-4"/>
        </w:rPr>
        <w:t>的參照映像上，以使從該映像進行的全部安裝使用</w:t>
      </w:r>
      <w:r w:rsidRPr="00C96CC8">
        <w:rPr>
          <w:rFonts w:eastAsia="文鼎中黑"/>
          <w:spacing w:val="-4"/>
        </w:rPr>
        <w:t xml:space="preserve"> MAK </w:t>
      </w:r>
      <w:r w:rsidRPr="00C96CC8">
        <w:rPr>
          <w:rFonts w:eastAsia="文鼎中黑"/>
          <w:spacing w:val="-4"/>
        </w:rPr>
        <w:t>啟用（而非預設的</w:t>
      </w:r>
      <w:r w:rsidRPr="00C96CC8">
        <w:rPr>
          <w:rFonts w:eastAsia="文鼎中黑"/>
          <w:spacing w:val="-4"/>
        </w:rPr>
        <w:t xml:space="preserve"> KMS </w:t>
      </w:r>
      <w:r w:rsidRPr="00C96CC8">
        <w:rPr>
          <w:rFonts w:eastAsia="文鼎中黑"/>
          <w:spacing w:val="-4"/>
        </w:rPr>
        <w:t>啟用）。這樣可以不必在自動安裝檔案中指定</w:t>
      </w:r>
      <w:r w:rsidRPr="00C96CC8">
        <w:rPr>
          <w:rFonts w:eastAsia="文鼎中黑"/>
          <w:spacing w:val="-4"/>
        </w:rPr>
        <w:t xml:space="preserve"> MAK</w:t>
      </w:r>
      <w:r w:rsidRPr="00C96CC8">
        <w:rPr>
          <w:rFonts w:eastAsia="文鼎中黑"/>
          <w:spacing w:val="-4"/>
        </w:rPr>
        <w:t>。</w:t>
      </w:r>
    </w:p>
    <w:p w:rsidR="00761B7E" w:rsidRPr="002E6616" w:rsidRDefault="00761B7E" w:rsidP="00761B7E">
      <w:pPr>
        <w:pStyle w:val="Heading4"/>
        <w:rPr>
          <w:rFonts w:eastAsia="文鼎中黑"/>
          <w:lang w:eastAsia="zh-TW"/>
        </w:rPr>
      </w:pPr>
      <w:bookmarkStart w:id="48" w:name="_Toc230000279"/>
      <w:bookmarkStart w:id="49" w:name="_Toc224402184"/>
      <w:bookmarkStart w:id="50" w:name="_Toc224402121"/>
      <w:bookmarkStart w:id="51" w:name="_Toc224392046"/>
      <w:r w:rsidRPr="002E6616">
        <w:rPr>
          <w:rFonts w:eastAsia="文鼎中黑"/>
          <w:lang w:eastAsia="zh-TW"/>
        </w:rPr>
        <w:t>在安裝作業系統期間安裝</w:t>
      </w:r>
      <w:r w:rsidRPr="002E6616">
        <w:rPr>
          <w:rFonts w:eastAsia="文鼎中黑"/>
          <w:lang w:eastAsia="zh-TW"/>
        </w:rPr>
        <w:t xml:space="preserve"> MAK</w:t>
      </w:r>
      <w:bookmarkEnd w:id="48"/>
      <w:bookmarkEnd w:id="49"/>
      <w:bookmarkEnd w:id="50"/>
      <w:bookmarkEnd w:id="51"/>
    </w:p>
    <w:p w:rsidR="00761B7E" w:rsidRPr="002E6616" w:rsidRDefault="00DF1109" w:rsidP="00686FD3">
      <w:pPr>
        <w:pStyle w:val="Norm"/>
        <w:rPr>
          <w:rFonts w:eastAsia="文鼎中黑"/>
        </w:rPr>
      </w:pPr>
      <w:r w:rsidRPr="002E6616">
        <w:rPr>
          <w:rFonts w:eastAsia="文鼎中黑"/>
        </w:rPr>
        <w:t>您可以在最初安裝</w:t>
      </w:r>
      <w:r w:rsidRPr="002E6616">
        <w:rPr>
          <w:rFonts w:eastAsia="文鼎中黑"/>
        </w:rPr>
        <w:t xml:space="preserve"> Windows 7 </w:t>
      </w:r>
      <w:r w:rsidRPr="002E6616">
        <w:rPr>
          <w:rFonts w:eastAsia="文鼎中黑"/>
        </w:rPr>
        <w:t>或</w:t>
      </w:r>
      <w:r w:rsidRPr="002E6616">
        <w:rPr>
          <w:rFonts w:eastAsia="文鼎中黑"/>
        </w:rPr>
        <w:t xml:space="preserve"> Windows Server 2008 R2 </w:t>
      </w:r>
      <w:r w:rsidRPr="002E6616">
        <w:rPr>
          <w:rFonts w:eastAsia="文鼎中黑"/>
        </w:rPr>
        <w:t>時，透過將</w:t>
      </w:r>
      <w:r w:rsidRPr="002E6616">
        <w:rPr>
          <w:rFonts w:eastAsia="文鼎中黑"/>
        </w:rPr>
        <w:t xml:space="preserve"> MAK </w:t>
      </w:r>
      <w:r w:rsidRPr="002E6616">
        <w:rPr>
          <w:rFonts w:eastAsia="文鼎中黑"/>
        </w:rPr>
        <w:t>包含在自動安裝</w:t>
      </w:r>
      <w:r w:rsidRPr="002E6616">
        <w:rPr>
          <w:rFonts w:eastAsia="文鼎中黑"/>
        </w:rPr>
        <w:t xml:space="preserve"> (Unattend.xml) </w:t>
      </w:r>
      <w:r w:rsidRPr="002E6616">
        <w:rPr>
          <w:rFonts w:eastAsia="文鼎中黑"/>
        </w:rPr>
        <w:t>檔案中，將</w:t>
      </w:r>
      <w:r w:rsidRPr="002E6616">
        <w:rPr>
          <w:rFonts w:eastAsia="文鼎中黑"/>
        </w:rPr>
        <w:t xml:space="preserve"> KMS </w:t>
      </w:r>
      <w:r w:rsidRPr="002E6616">
        <w:rPr>
          <w:rFonts w:eastAsia="文鼎中黑"/>
        </w:rPr>
        <w:t>用戶端轉換為</w:t>
      </w:r>
      <w:r w:rsidRPr="002E6616">
        <w:rPr>
          <w:rFonts w:eastAsia="文鼎中黑"/>
        </w:rPr>
        <w:t xml:space="preserve"> MAK </w:t>
      </w:r>
      <w:r w:rsidRPr="002E6616">
        <w:rPr>
          <w:rFonts w:eastAsia="文鼎中黑"/>
        </w:rPr>
        <w:t>用戶端。</w:t>
      </w:r>
      <w:r w:rsidRPr="002E6616">
        <w:rPr>
          <w:rFonts w:eastAsia="文鼎中黑"/>
        </w:rPr>
        <w:t xml:space="preserve">Unattend.xml </w:t>
      </w:r>
      <w:r w:rsidRPr="002E6616">
        <w:rPr>
          <w:rFonts w:eastAsia="文鼎中黑"/>
        </w:rPr>
        <w:t>檔案可與</w:t>
      </w:r>
      <w:r w:rsidRPr="002E6616">
        <w:rPr>
          <w:rFonts w:eastAsia="文鼎中黑"/>
        </w:rPr>
        <w:t xml:space="preserve"> Setup.exe </w:t>
      </w:r>
      <w:r w:rsidRPr="002E6616">
        <w:rPr>
          <w:rFonts w:eastAsia="文鼎中黑"/>
        </w:rPr>
        <w:t>或</w:t>
      </w:r>
      <w:r w:rsidRPr="002E6616">
        <w:rPr>
          <w:rFonts w:eastAsia="文鼎中黑"/>
        </w:rPr>
        <w:t xml:space="preserve"> Windows </w:t>
      </w:r>
      <w:r w:rsidRPr="002E6616">
        <w:rPr>
          <w:rFonts w:eastAsia="文鼎中黑"/>
        </w:rPr>
        <w:t>部署服務一起使用。如需詳細資訊，請參閱</w:t>
      </w:r>
      <w:r w:rsidRPr="002E6616">
        <w:rPr>
          <w:rFonts w:eastAsia="文鼎中黑"/>
        </w:rPr>
        <w:t xml:space="preserve"> Windows AIK </w:t>
      </w:r>
      <w:r w:rsidRPr="002E6616">
        <w:rPr>
          <w:rFonts w:eastAsia="文鼎中黑"/>
        </w:rPr>
        <w:t>中的說明檔</w:t>
      </w:r>
      <w:r w:rsidRPr="002E6616">
        <w:rPr>
          <w:rFonts w:eastAsia="文鼎中黑"/>
        </w:rPr>
        <w:t xml:space="preserve"> </w:t>
      </w:r>
      <w:r w:rsidRPr="002E6616">
        <w:rPr>
          <w:rStyle w:val="Emphasis"/>
          <w:rFonts w:eastAsia="文鼎中黑"/>
        </w:rPr>
        <w:t>Unattended Windows Setup Reference</w:t>
      </w:r>
      <w:r w:rsidRPr="002E6616">
        <w:rPr>
          <w:rFonts w:eastAsia="文鼎中黑"/>
        </w:rPr>
        <w:t>（</w:t>
      </w:r>
      <w:r w:rsidRPr="002E6616">
        <w:rPr>
          <w:rFonts w:eastAsia="文鼎中黑"/>
        </w:rPr>
        <w:t xml:space="preserve">Windows </w:t>
      </w:r>
      <w:r w:rsidRPr="002E6616">
        <w:rPr>
          <w:rFonts w:eastAsia="文鼎中黑"/>
        </w:rPr>
        <w:t>安裝程式自動安裝參考）</w:t>
      </w:r>
      <w:r w:rsidRPr="002E6616">
        <w:rPr>
          <w:rFonts w:eastAsia="文鼎中黑"/>
        </w:rPr>
        <w:t>(</w:t>
      </w:r>
      <w:hyperlink r:id="rId39" w:history="1">
        <w:r w:rsidRPr="002E6616">
          <w:rPr>
            <w:rStyle w:val="Hyperlink"/>
            <w:rFonts w:eastAsia="文鼎中黑"/>
          </w:rPr>
          <w:t>http://go.microsoft.com/fwlink/?LinkId=136976</w:t>
        </w:r>
      </w:hyperlink>
      <w:r w:rsidRPr="002E6616">
        <w:rPr>
          <w:rFonts w:eastAsia="文鼎中黑"/>
        </w:rPr>
        <w:t>)</w:t>
      </w:r>
      <w:r w:rsidRPr="002E6616">
        <w:rPr>
          <w:rFonts w:eastAsia="文鼎中黑"/>
        </w:rPr>
        <w:t>。</w:t>
      </w:r>
    </w:p>
    <w:p w:rsidR="00761B7E" w:rsidRPr="002E6616" w:rsidRDefault="00761B7E" w:rsidP="00686FD3">
      <w:pPr>
        <w:pStyle w:val="Alert"/>
        <w:rPr>
          <w:rFonts w:eastAsia="文鼎中黑"/>
        </w:rPr>
      </w:pPr>
      <w:r w:rsidRPr="002E6616">
        <w:rPr>
          <w:rStyle w:val="Strong"/>
          <w:rFonts w:eastAsia="文鼎中黑"/>
        </w:rPr>
        <w:t>注</w:t>
      </w:r>
      <w:r w:rsidRPr="002E6616">
        <w:rPr>
          <w:rFonts w:eastAsia="文鼎中黑" w:cs="Cambria Math"/>
        </w:rPr>
        <w:t>：</w:t>
      </w:r>
      <w:r w:rsidRPr="002E6616">
        <w:rPr>
          <w:rFonts w:eastAsia="文鼎中黑"/>
        </w:rPr>
        <w:t xml:space="preserve">MAK </w:t>
      </w:r>
      <w:r w:rsidRPr="002E6616">
        <w:rPr>
          <w:rFonts w:eastAsia="文鼎中黑"/>
        </w:rPr>
        <w:t>以純文字的形式儲存於</w:t>
      </w:r>
      <w:r w:rsidRPr="002E6616">
        <w:rPr>
          <w:rFonts w:eastAsia="文鼎中黑"/>
        </w:rPr>
        <w:t xml:space="preserve"> Unattend.xml </w:t>
      </w:r>
      <w:r w:rsidRPr="002E6616">
        <w:rPr>
          <w:rFonts w:eastAsia="文鼎中黑"/>
        </w:rPr>
        <w:t>檔案中。在自動安裝期間，</w:t>
      </w:r>
      <w:r w:rsidRPr="002E6616">
        <w:rPr>
          <w:rFonts w:eastAsia="文鼎中黑"/>
        </w:rPr>
        <w:t xml:space="preserve">Unattend.xml </w:t>
      </w:r>
      <w:r w:rsidRPr="002E6616">
        <w:rPr>
          <w:rFonts w:eastAsia="文鼎中黑"/>
        </w:rPr>
        <w:t>或</w:t>
      </w:r>
      <w:r w:rsidRPr="002E6616">
        <w:rPr>
          <w:rFonts w:eastAsia="文鼎中黑"/>
        </w:rPr>
        <w:t xml:space="preserve"> AutoUnattend.xml </w:t>
      </w:r>
      <w:r w:rsidRPr="002E6616">
        <w:rPr>
          <w:rFonts w:eastAsia="文鼎中黑"/>
        </w:rPr>
        <w:t>檔案複製到目標電腦的</w:t>
      </w:r>
      <w:r w:rsidRPr="002E6616">
        <w:rPr>
          <w:rFonts w:eastAsia="文鼎中黑"/>
        </w:rPr>
        <w:t xml:space="preserve"> %SystemRoot%\Panther </w:t>
      </w:r>
      <w:r w:rsidRPr="002E6616">
        <w:rPr>
          <w:rFonts w:eastAsia="文鼎中黑"/>
        </w:rPr>
        <w:t>資料夾下。但是，在安裝程序結束時，安裝程式將使用「</w:t>
      </w:r>
      <w:r w:rsidRPr="002E6616">
        <w:rPr>
          <w:rFonts w:eastAsia="文鼎中黑"/>
        </w:rPr>
        <w:t>SENSITIVE*DATA*DELETED</w:t>
      </w:r>
      <w:r w:rsidRPr="002E6616">
        <w:rPr>
          <w:rFonts w:eastAsia="文鼎中黑"/>
        </w:rPr>
        <w:t>」將其取代。</w:t>
      </w:r>
    </w:p>
    <w:p w:rsidR="00761B7E" w:rsidRPr="002E6616" w:rsidRDefault="00761B7E" w:rsidP="00761B7E">
      <w:pPr>
        <w:pStyle w:val="Heading4"/>
        <w:rPr>
          <w:rFonts w:eastAsia="文鼎中黑"/>
          <w:lang w:eastAsia="zh-TW"/>
        </w:rPr>
      </w:pPr>
      <w:bookmarkStart w:id="52" w:name="_Toc230000280"/>
      <w:bookmarkStart w:id="53" w:name="_Toc224402185"/>
      <w:bookmarkStart w:id="54" w:name="_Toc224402122"/>
      <w:bookmarkStart w:id="55" w:name="_Toc224392047"/>
      <w:r w:rsidRPr="002E6616">
        <w:rPr>
          <w:rFonts w:eastAsia="文鼎中黑"/>
          <w:lang w:eastAsia="zh-TW"/>
        </w:rPr>
        <w:lastRenderedPageBreak/>
        <w:t>在安裝作業系統後安裝</w:t>
      </w:r>
      <w:r w:rsidRPr="002E6616">
        <w:rPr>
          <w:rFonts w:eastAsia="文鼎中黑"/>
          <w:lang w:eastAsia="zh-TW"/>
        </w:rPr>
        <w:t xml:space="preserve"> MAK</w:t>
      </w:r>
      <w:bookmarkEnd w:id="52"/>
      <w:bookmarkEnd w:id="53"/>
      <w:bookmarkEnd w:id="54"/>
      <w:bookmarkEnd w:id="55"/>
    </w:p>
    <w:p w:rsidR="00761B7E" w:rsidRPr="002E6616" w:rsidRDefault="00BC5AF1" w:rsidP="003F7DDE">
      <w:pPr>
        <w:pStyle w:val="Norm"/>
        <w:rPr>
          <w:rFonts w:eastAsia="文鼎中黑"/>
        </w:rPr>
      </w:pPr>
      <w:r w:rsidRPr="002E6616">
        <w:rPr>
          <w:rFonts w:eastAsia="文鼎中黑"/>
        </w:rPr>
        <w:t>您可以使用</w:t>
      </w:r>
      <w:r w:rsidR="007951C4" w:rsidRPr="007951C4">
        <w:rPr>
          <w:rFonts w:eastAsia="文鼎中黑"/>
        </w:rPr>
        <w:t>「控制台」「系統」</w:t>
      </w:r>
      <w:r w:rsidRPr="002E6616">
        <w:rPr>
          <w:rFonts w:eastAsia="文鼎中黑"/>
        </w:rPr>
        <w:t>項目或執行</w:t>
      </w:r>
      <w:r w:rsidRPr="002E6616">
        <w:rPr>
          <w:rFonts w:eastAsia="文鼎中黑"/>
        </w:rPr>
        <w:t xml:space="preserve"> Slmgr.vbs </w:t>
      </w:r>
      <w:r w:rsidRPr="002E6616">
        <w:rPr>
          <w:rFonts w:eastAsia="文鼎中黑"/>
        </w:rPr>
        <w:t>指令碼，以設定</w:t>
      </w:r>
      <w:r w:rsidRPr="002E6616">
        <w:rPr>
          <w:rFonts w:eastAsia="文鼎中黑"/>
        </w:rPr>
        <w:t xml:space="preserve"> Windows 7 </w:t>
      </w:r>
      <w:r w:rsidRPr="002E6616">
        <w:rPr>
          <w:rFonts w:eastAsia="文鼎中黑"/>
        </w:rPr>
        <w:t>和</w:t>
      </w:r>
      <w:r w:rsidRPr="002E6616">
        <w:rPr>
          <w:rFonts w:eastAsia="文鼎中黑"/>
        </w:rPr>
        <w:t xml:space="preserve"> Windows Server 2008 R2 </w:t>
      </w:r>
      <w:r w:rsidRPr="002E6616">
        <w:rPr>
          <w:rFonts w:eastAsia="文鼎中黑"/>
        </w:rPr>
        <w:t>大量授權版本來使用</w:t>
      </w:r>
      <w:r w:rsidRPr="002E6616">
        <w:rPr>
          <w:rFonts w:eastAsia="文鼎中黑"/>
        </w:rPr>
        <w:t xml:space="preserve"> MAK </w:t>
      </w:r>
      <w:r w:rsidRPr="002E6616">
        <w:rPr>
          <w:rFonts w:eastAsia="文鼎中黑"/>
        </w:rPr>
        <w:t>啟用：</w:t>
      </w:r>
    </w:p>
    <w:p w:rsidR="00761B7E" w:rsidRPr="002E6616" w:rsidRDefault="00761B7E" w:rsidP="00761B7E">
      <w:pPr>
        <w:pStyle w:val="BulletedList1"/>
        <w:numPr>
          <w:ilvl w:val="0"/>
          <w:numId w:val="48"/>
        </w:numPr>
        <w:rPr>
          <w:rFonts w:eastAsia="文鼎中黑"/>
          <w:lang w:eastAsia="zh-TW"/>
        </w:rPr>
      </w:pPr>
      <w:r w:rsidRPr="002E6616">
        <w:rPr>
          <w:rFonts w:eastAsia="文鼎中黑"/>
          <w:lang w:eastAsia="zh-TW"/>
        </w:rPr>
        <w:t>若要透過使用「系統」應用程式安裝</w:t>
      </w:r>
      <w:r w:rsidRPr="002E6616">
        <w:rPr>
          <w:rFonts w:eastAsia="文鼎中黑"/>
          <w:lang w:eastAsia="zh-TW"/>
        </w:rPr>
        <w:t xml:space="preserve"> MAK</w:t>
      </w:r>
      <w:r w:rsidRPr="002E6616">
        <w:rPr>
          <w:rFonts w:eastAsia="文鼎中黑"/>
          <w:lang w:eastAsia="zh-TW"/>
        </w:rPr>
        <w:t>，請按一下</w:t>
      </w:r>
      <w:r w:rsidRPr="002E6616">
        <w:rPr>
          <w:rStyle w:val="Strong"/>
          <w:rFonts w:eastAsia="文鼎中黑"/>
          <w:lang w:eastAsia="zh-TW"/>
        </w:rPr>
        <w:t>變更產品金鑰</w:t>
      </w:r>
      <w:r w:rsidRPr="002E6616">
        <w:rPr>
          <w:rFonts w:eastAsia="文鼎中黑"/>
          <w:lang w:eastAsia="zh-TW"/>
        </w:rPr>
        <w:t>連結，然後在</w:t>
      </w:r>
      <w:r w:rsidRPr="002E6616">
        <w:rPr>
          <w:rStyle w:val="Strong"/>
          <w:rFonts w:eastAsia="文鼎中黑"/>
          <w:lang w:eastAsia="zh-TW"/>
        </w:rPr>
        <w:t>變更您的啟用產品金鑰</w:t>
      </w:r>
      <w:r w:rsidRPr="002E6616">
        <w:rPr>
          <w:rFonts w:eastAsia="文鼎中黑"/>
          <w:lang w:eastAsia="zh-TW"/>
        </w:rPr>
        <w:t>對話方塊中鍵入</w:t>
      </w:r>
      <w:r w:rsidRPr="002E6616">
        <w:rPr>
          <w:rFonts w:eastAsia="文鼎中黑"/>
          <w:lang w:eastAsia="zh-TW"/>
        </w:rPr>
        <w:t xml:space="preserve"> MAK</w:t>
      </w:r>
      <w:r w:rsidRPr="002E6616">
        <w:rPr>
          <w:rFonts w:eastAsia="文鼎中黑"/>
          <w:lang w:eastAsia="zh-TW"/>
        </w:rPr>
        <w:t>。</w:t>
      </w:r>
    </w:p>
    <w:p w:rsidR="00761B7E" w:rsidRPr="002E6616" w:rsidRDefault="00761B7E" w:rsidP="00761B7E">
      <w:pPr>
        <w:pStyle w:val="BulletedList1"/>
        <w:numPr>
          <w:ilvl w:val="0"/>
          <w:numId w:val="48"/>
        </w:numPr>
        <w:rPr>
          <w:rFonts w:eastAsia="文鼎中黑"/>
          <w:lang w:eastAsia="zh-TW"/>
        </w:rPr>
      </w:pPr>
      <w:r w:rsidRPr="002E6616">
        <w:rPr>
          <w:rFonts w:eastAsia="文鼎中黑"/>
          <w:lang w:eastAsia="zh-TW"/>
        </w:rPr>
        <w:t>若要使用</w:t>
      </w:r>
      <w:r w:rsidRPr="002E6616">
        <w:rPr>
          <w:rFonts w:eastAsia="文鼎中黑"/>
          <w:lang w:eastAsia="zh-TW"/>
        </w:rPr>
        <w:t xml:space="preserve"> Slmgr.vbs </w:t>
      </w:r>
      <w:r w:rsidRPr="002E6616">
        <w:rPr>
          <w:rFonts w:eastAsia="文鼎中黑"/>
          <w:lang w:eastAsia="zh-TW"/>
        </w:rPr>
        <w:t>安裝</w:t>
      </w:r>
      <w:r w:rsidRPr="002E6616">
        <w:rPr>
          <w:rFonts w:eastAsia="文鼎中黑"/>
          <w:lang w:eastAsia="zh-TW"/>
        </w:rPr>
        <w:t xml:space="preserve"> MAK</w:t>
      </w:r>
      <w:r w:rsidRPr="002E6616">
        <w:rPr>
          <w:rFonts w:eastAsia="文鼎中黑"/>
          <w:lang w:eastAsia="zh-TW"/>
        </w:rPr>
        <w:t>，請在命令提示字元下執行下列命令：</w:t>
      </w:r>
    </w:p>
    <w:p w:rsidR="00761B7E" w:rsidRPr="002E6616" w:rsidRDefault="00761B7E" w:rsidP="001F06D0">
      <w:pPr>
        <w:pStyle w:val="TextinList1"/>
        <w:rPr>
          <w:rStyle w:val="CodeEmbedded"/>
          <w:rFonts w:ascii="Verdana" w:eastAsia="文鼎中黑" w:hAnsi="Verdana"/>
          <w:lang w:eastAsia="zh-TW"/>
        </w:rPr>
      </w:pPr>
      <w:r w:rsidRPr="00B3615F">
        <w:rPr>
          <w:rStyle w:val="CodeEmbedded"/>
          <w:rFonts w:eastAsia="文鼎中黑" w:cs="Courier New"/>
          <w:lang w:eastAsia="zh-TW"/>
        </w:rPr>
        <w:t>slmgr.vbs /ipk</w:t>
      </w:r>
      <w:r w:rsidRPr="002E6616">
        <w:rPr>
          <w:rStyle w:val="CodeEmbedded"/>
          <w:rFonts w:ascii="Verdana" w:eastAsia="文鼎中黑" w:hAnsi="Verdana"/>
          <w:lang w:eastAsia="zh-TW"/>
        </w:rPr>
        <w:t xml:space="preserve"> </w:t>
      </w:r>
      <w:r w:rsidRPr="000F4E7C">
        <w:rPr>
          <w:rStyle w:val="CodeEmbedded"/>
          <w:rFonts w:ascii="PMingLiU" w:eastAsia="PMingLiU" w:hAnsi="PMingLiU"/>
          <w:lang w:eastAsia="zh-TW"/>
        </w:rPr>
        <w:t>&lt;多重啟用金鑰&gt;</w:t>
      </w:r>
    </w:p>
    <w:p w:rsidR="00761B7E" w:rsidRPr="002E6616" w:rsidRDefault="00761B7E" w:rsidP="001F06D0">
      <w:pPr>
        <w:pStyle w:val="TextinList1"/>
        <w:rPr>
          <w:rFonts w:eastAsia="文鼎中黑"/>
          <w:lang w:eastAsia="zh-TW"/>
        </w:rPr>
      </w:pPr>
      <w:r w:rsidRPr="002E6616">
        <w:rPr>
          <w:rFonts w:eastAsia="文鼎中黑"/>
          <w:lang w:eastAsia="zh-TW"/>
        </w:rPr>
        <w:t>其中</w:t>
      </w:r>
      <w:r w:rsidRPr="002E6616">
        <w:rPr>
          <w:rFonts w:eastAsia="文鼎中黑"/>
          <w:lang w:eastAsia="zh-TW"/>
        </w:rPr>
        <w:t xml:space="preserve"> </w:t>
      </w:r>
      <w:r w:rsidRPr="002E6616">
        <w:rPr>
          <w:rStyle w:val="Emphasis"/>
          <w:rFonts w:eastAsia="文鼎中黑"/>
          <w:lang w:eastAsia="zh-TW"/>
        </w:rPr>
        <w:t>多重啟用金鑰</w:t>
      </w:r>
      <w:r w:rsidRPr="002E6616">
        <w:rPr>
          <w:rFonts w:eastAsia="文鼎中黑"/>
          <w:lang w:eastAsia="zh-TW"/>
        </w:rPr>
        <w:t xml:space="preserve"> </w:t>
      </w:r>
      <w:r w:rsidRPr="002E6616">
        <w:rPr>
          <w:rFonts w:eastAsia="文鼎中黑"/>
          <w:lang w:eastAsia="zh-TW"/>
        </w:rPr>
        <w:t>為</w:t>
      </w:r>
      <w:r w:rsidRPr="002E6616">
        <w:rPr>
          <w:rFonts w:eastAsia="文鼎中黑"/>
          <w:lang w:eastAsia="zh-TW"/>
        </w:rPr>
        <w:t xml:space="preserve"> MAK</w:t>
      </w:r>
      <w:r w:rsidRPr="002E6616">
        <w:rPr>
          <w:rFonts w:eastAsia="文鼎中黑"/>
          <w:lang w:eastAsia="zh-TW"/>
        </w:rPr>
        <w:t>。</w:t>
      </w:r>
    </w:p>
    <w:p w:rsidR="00761B7E" w:rsidRPr="002E6616" w:rsidRDefault="00761B7E" w:rsidP="005A162A">
      <w:pPr>
        <w:pStyle w:val="Norm"/>
        <w:jc w:val="both"/>
        <w:rPr>
          <w:rFonts w:eastAsia="文鼎中黑"/>
          <w:lang w:eastAsia="zh-TW"/>
        </w:rPr>
      </w:pPr>
      <w:r w:rsidRPr="002E6616">
        <w:rPr>
          <w:rFonts w:eastAsia="文鼎中黑"/>
          <w:lang w:eastAsia="zh-TW"/>
        </w:rPr>
        <w:t>如果使用者使用使用者介面</w:t>
      </w:r>
      <w:r w:rsidRPr="002E6616">
        <w:rPr>
          <w:rFonts w:eastAsia="文鼎中黑"/>
          <w:lang w:eastAsia="zh-TW"/>
        </w:rPr>
        <w:t xml:space="preserve"> (UI) </w:t>
      </w:r>
      <w:r w:rsidRPr="002E6616">
        <w:rPr>
          <w:rFonts w:eastAsia="文鼎中黑"/>
          <w:lang w:eastAsia="zh-TW"/>
        </w:rPr>
        <w:t>安裝</w:t>
      </w:r>
      <w:r w:rsidRPr="002E6616">
        <w:rPr>
          <w:rFonts w:eastAsia="文鼎中黑"/>
          <w:lang w:eastAsia="zh-TW"/>
        </w:rPr>
        <w:t xml:space="preserve"> MAK</w:t>
      </w:r>
      <w:r w:rsidRPr="002E6616">
        <w:rPr>
          <w:rFonts w:eastAsia="文鼎中黑"/>
          <w:lang w:eastAsia="zh-TW"/>
        </w:rPr>
        <w:t>，則</w:t>
      </w:r>
      <w:r w:rsidRPr="002E6616">
        <w:rPr>
          <w:rFonts w:eastAsia="文鼎中黑"/>
          <w:lang w:eastAsia="zh-TW"/>
        </w:rPr>
        <w:t xml:space="preserve"> MAK </w:t>
      </w:r>
      <w:r w:rsidRPr="002E6616">
        <w:rPr>
          <w:rFonts w:eastAsia="文鼎中黑"/>
          <w:lang w:eastAsia="zh-TW"/>
        </w:rPr>
        <w:t>用戶端會嘗試透過網際網路進行一次啟用。</w:t>
      </w:r>
      <w:r w:rsidRPr="005A162A">
        <w:rPr>
          <w:rFonts w:eastAsia="文鼎中黑"/>
          <w:spacing w:val="-4"/>
          <w:lang w:eastAsia="zh-TW"/>
        </w:rPr>
        <w:t>如果使用者使用</w:t>
      </w:r>
      <w:r w:rsidRPr="005A162A">
        <w:rPr>
          <w:rFonts w:eastAsia="文鼎中黑"/>
          <w:spacing w:val="-4"/>
          <w:lang w:eastAsia="zh-TW"/>
        </w:rPr>
        <w:t xml:space="preserve"> Slmgr.vbs </w:t>
      </w:r>
      <w:r w:rsidRPr="005A162A">
        <w:rPr>
          <w:rFonts w:eastAsia="文鼎中黑"/>
          <w:spacing w:val="-4"/>
          <w:lang w:eastAsia="zh-TW"/>
        </w:rPr>
        <w:t>指令碼安裝</w:t>
      </w:r>
      <w:r w:rsidRPr="005A162A">
        <w:rPr>
          <w:rFonts w:eastAsia="文鼎中黑"/>
          <w:spacing w:val="-4"/>
          <w:lang w:eastAsia="zh-TW"/>
        </w:rPr>
        <w:t xml:space="preserve"> MAK </w:t>
      </w:r>
      <w:r w:rsidRPr="005A162A">
        <w:rPr>
          <w:rFonts w:eastAsia="文鼎中黑"/>
          <w:spacing w:val="-4"/>
          <w:lang w:eastAsia="zh-TW"/>
        </w:rPr>
        <w:t>金鑰，則</w:t>
      </w:r>
      <w:r w:rsidRPr="005A162A">
        <w:rPr>
          <w:rFonts w:eastAsia="文鼎中黑"/>
          <w:spacing w:val="-4"/>
          <w:lang w:eastAsia="zh-TW"/>
        </w:rPr>
        <w:t xml:space="preserve"> MAK </w:t>
      </w:r>
      <w:r w:rsidRPr="005A162A">
        <w:rPr>
          <w:rFonts w:eastAsia="文鼎中黑"/>
          <w:spacing w:val="-4"/>
          <w:lang w:eastAsia="zh-TW"/>
        </w:rPr>
        <w:t>用戶端不會嘗試自動啟用。使用者</w:t>
      </w:r>
      <w:r w:rsidR="005A162A">
        <w:rPr>
          <w:rFonts w:eastAsiaTheme="minorEastAsia" w:hint="eastAsia"/>
          <w:lang w:eastAsia="zh-TW"/>
        </w:rPr>
        <w:br/>
      </w:r>
      <w:r w:rsidRPr="002E6616">
        <w:rPr>
          <w:rFonts w:eastAsia="文鼎中黑"/>
          <w:lang w:eastAsia="zh-TW"/>
        </w:rPr>
        <w:t>可以使用</w:t>
      </w:r>
      <w:r w:rsidRPr="002E6616">
        <w:rPr>
          <w:rFonts w:eastAsia="文鼎中黑"/>
          <w:lang w:eastAsia="zh-TW"/>
        </w:rPr>
        <w:t xml:space="preserve"> </w:t>
      </w:r>
      <w:r w:rsidRPr="002E6616">
        <w:rPr>
          <w:rFonts w:eastAsia="文鼎中黑"/>
          <w:b/>
          <w:lang w:eastAsia="zh-TW"/>
        </w:rPr>
        <w:t>Slmgr.vbs /ato</w:t>
      </w:r>
      <w:r w:rsidRPr="002E6616">
        <w:rPr>
          <w:rFonts w:eastAsia="文鼎中黑"/>
          <w:lang w:eastAsia="zh-TW"/>
        </w:rPr>
        <w:t>，以透過網際網路來手動啟用</w:t>
      </w:r>
      <w:r w:rsidRPr="002E6616">
        <w:rPr>
          <w:rFonts w:eastAsia="文鼎中黑"/>
          <w:lang w:eastAsia="zh-TW"/>
        </w:rPr>
        <w:t xml:space="preserve"> MAK</w:t>
      </w:r>
      <w:r w:rsidRPr="002E6616">
        <w:rPr>
          <w:rFonts w:eastAsia="文鼎中黑"/>
          <w:lang w:eastAsia="zh-TW"/>
        </w:rPr>
        <w:t>。</w:t>
      </w:r>
    </w:p>
    <w:p w:rsidR="00B07399" w:rsidRPr="002E6616" w:rsidRDefault="00B07399" w:rsidP="00B07399">
      <w:pPr>
        <w:pStyle w:val="Heading1"/>
        <w:rPr>
          <w:rFonts w:eastAsia="文鼎中黑"/>
          <w:lang w:eastAsia="zh-TW"/>
        </w:rPr>
      </w:pPr>
      <w:bookmarkStart w:id="56" w:name="_Toc534493639"/>
      <w:r w:rsidRPr="002E6616">
        <w:rPr>
          <w:rFonts w:eastAsia="文鼎中黑"/>
          <w:lang w:eastAsia="zh-TW"/>
        </w:rPr>
        <w:lastRenderedPageBreak/>
        <w:t xml:space="preserve">KMS </w:t>
      </w:r>
      <w:r w:rsidRPr="002E6616">
        <w:rPr>
          <w:rFonts w:eastAsia="文鼎中黑"/>
          <w:lang w:eastAsia="zh-TW"/>
        </w:rPr>
        <w:t>主機金鑰與產品的對照</w:t>
      </w:r>
      <w:bookmarkEnd w:id="45"/>
      <w:bookmarkEnd w:id="56"/>
    </w:p>
    <w:p w:rsidR="00B07399" w:rsidRPr="002E6616" w:rsidRDefault="0056665F" w:rsidP="00B64390">
      <w:pPr>
        <w:pStyle w:val="Norm"/>
        <w:rPr>
          <w:rFonts w:eastAsia="文鼎中黑"/>
          <w:lang w:eastAsia="zh-TW"/>
        </w:rPr>
      </w:pPr>
      <w:r w:rsidRPr="002E6616">
        <w:rPr>
          <w:rFonts w:eastAsia="文鼎中黑"/>
          <w:lang w:eastAsia="zh-TW"/>
        </w:rPr>
        <w:t>表</w:t>
      </w:r>
      <w:r w:rsidR="00AC4339">
        <w:rPr>
          <w:rFonts w:eastAsia="文鼎中黑"/>
          <w:lang w:eastAsia="zh-TW"/>
        </w:rPr>
        <w:t> 7</w:t>
      </w:r>
      <w:r w:rsidRPr="002E6616">
        <w:rPr>
          <w:rFonts w:eastAsia="文鼎中黑"/>
          <w:lang w:eastAsia="zh-TW"/>
        </w:rPr>
        <w:t xml:space="preserve"> </w:t>
      </w:r>
      <w:r w:rsidRPr="002E6616">
        <w:rPr>
          <w:rFonts w:eastAsia="文鼎中黑"/>
          <w:lang w:eastAsia="zh-TW"/>
        </w:rPr>
        <w:t>描述每一部</w:t>
      </w:r>
      <w:r w:rsidRPr="002E6616">
        <w:rPr>
          <w:rFonts w:eastAsia="文鼎中黑"/>
          <w:lang w:eastAsia="zh-TW"/>
        </w:rPr>
        <w:t xml:space="preserve"> KMS </w:t>
      </w:r>
      <w:r w:rsidRPr="002E6616">
        <w:rPr>
          <w:rFonts w:eastAsia="文鼎中黑"/>
          <w:lang w:eastAsia="zh-TW"/>
        </w:rPr>
        <w:t>主機可以啟用的產品。</w:t>
      </w:r>
    </w:p>
    <w:p w:rsidR="00B07399" w:rsidRPr="002E6616" w:rsidRDefault="0056665F" w:rsidP="00B07399">
      <w:pPr>
        <w:pStyle w:val="Label"/>
        <w:rPr>
          <w:rFonts w:eastAsia="文鼎中黑"/>
          <w:lang w:eastAsia="zh-TW"/>
        </w:rPr>
      </w:pPr>
      <w:r w:rsidRPr="002E6616">
        <w:rPr>
          <w:rFonts w:eastAsia="文鼎中黑"/>
          <w:lang w:eastAsia="zh-TW"/>
        </w:rPr>
        <w:t>表</w:t>
      </w:r>
      <w:r w:rsidRPr="002E6616">
        <w:rPr>
          <w:rFonts w:eastAsia="文鼎中黑"/>
          <w:lang w:eastAsia="zh-TW"/>
        </w:rPr>
        <w:t xml:space="preserve"> 7. KMS </w:t>
      </w:r>
      <w:r w:rsidRPr="002E6616">
        <w:rPr>
          <w:rFonts w:eastAsia="文鼎中黑"/>
          <w:lang w:eastAsia="zh-TW"/>
        </w:rPr>
        <w:t>主機金鑰與其啟用之產品的對照</w:t>
      </w:r>
    </w:p>
    <w:p w:rsidR="002F3940" w:rsidRPr="002E6616" w:rsidRDefault="002F3940" w:rsidP="002F3940">
      <w:pPr>
        <w:pStyle w:val="TableSpacing"/>
        <w:rPr>
          <w:rFonts w:eastAsia="文鼎中黑"/>
          <w:lang w:eastAsia="zh-TW"/>
        </w:rPr>
      </w:pPr>
    </w:p>
    <w:tbl>
      <w:tblPr>
        <w:tblStyle w:val="TableGrid"/>
        <w:tblW w:w="0" w:type="auto"/>
        <w:tblInd w:w="108" w:type="dxa"/>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single" w:sz="4" w:space="0" w:color="4F81BD" w:themeColor="accent1"/>
        </w:tblBorders>
        <w:tblLook w:val="04A0"/>
      </w:tblPr>
      <w:tblGrid>
        <w:gridCol w:w="2036"/>
        <w:gridCol w:w="3759"/>
        <w:gridCol w:w="998"/>
        <w:gridCol w:w="2675"/>
      </w:tblGrid>
      <w:tr w:rsidR="00B07399" w:rsidRPr="002E6616" w:rsidTr="002F3940">
        <w:trPr>
          <w:tblHeader/>
        </w:trPr>
        <w:tc>
          <w:tcPr>
            <w:tcW w:w="2036" w:type="dxa"/>
            <w:shd w:val="clear" w:color="auto" w:fill="B8CCE4" w:themeFill="accent1" w:themeFillTint="66"/>
          </w:tcPr>
          <w:p w:rsidR="00B07399" w:rsidRPr="002E6616" w:rsidRDefault="001B2987" w:rsidP="00C34320">
            <w:pPr>
              <w:pStyle w:val="tabletext"/>
              <w:rPr>
                <w:rStyle w:val="Strong"/>
                <w:rFonts w:eastAsia="文鼎中黑"/>
              </w:rPr>
            </w:pPr>
            <w:r w:rsidRPr="002E6616">
              <w:rPr>
                <w:rStyle w:val="Strong"/>
                <w:rFonts w:eastAsia="文鼎中黑"/>
              </w:rPr>
              <w:t>大量授權產品群組</w:t>
            </w:r>
          </w:p>
        </w:tc>
        <w:tc>
          <w:tcPr>
            <w:tcW w:w="0" w:type="auto"/>
            <w:shd w:val="clear" w:color="auto" w:fill="B8CCE4" w:themeFill="accent1" w:themeFillTint="66"/>
          </w:tcPr>
          <w:p w:rsidR="00B07399" w:rsidRPr="002E6616" w:rsidRDefault="001B2987" w:rsidP="00C34320">
            <w:pPr>
              <w:pStyle w:val="tabletext"/>
              <w:rPr>
                <w:rStyle w:val="Strong"/>
                <w:rFonts w:eastAsia="文鼎中黑"/>
              </w:rPr>
            </w:pPr>
            <w:r w:rsidRPr="002E6616">
              <w:rPr>
                <w:rStyle w:val="Strong"/>
                <w:rFonts w:eastAsia="文鼎中黑"/>
              </w:rPr>
              <w:t xml:space="preserve">Windows </w:t>
            </w:r>
            <w:r w:rsidRPr="002E6616">
              <w:rPr>
                <w:rStyle w:val="Strong"/>
                <w:rFonts w:eastAsia="文鼎中黑"/>
              </w:rPr>
              <w:t>產品</w:t>
            </w:r>
          </w:p>
        </w:tc>
        <w:tc>
          <w:tcPr>
            <w:tcW w:w="0" w:type="auto"/>
            <w:shd w:val="clear" w:color="auto" w:fill="B8CCE4" w:themeFill="accent1" w:themeFillTint="66"/>
          </w:tcPr>
          <w:p w:rsidR="00B07399" w:rsidRPr="002E6616" w:rsidRDefault="001B2987" w:rsidP="00C34320">
            <w:pPr>
              <w:pStyle w:val="tabletext"/>
              <w:rPr>
                <w:rStyle w:val="Strong"/>
                <w:rFonts w:eastAsia="文鼎中黑"/>
              </w:rPr>
            </w:pPr>
            <w:r w:rsidRPr="002E6616">
              <w:rPr>
                <w:rStyle w:val="Strong"/>
                <w:rFonts w:eastAsia="文鼎中黑"/>
              </w:rPr>
              <w:t>金鑰</w:t>
            </w:r>
            <w:r w:rsidR="00C428D4">
              <w:rPr>
                <w:rStyle w:val="Strong"/>
                <w:rFonts w:eastAsiaTheme="minorEastAsia" w:hint="eastAsia"/>
                <w:lang w:eastAsia="zh-CN"/>
              </w:rPr>
              <w:br/>
            </w:r>
            <w:r w:rsidRPr="002E6616">
              <w:rPr>
                <w:rStyle w:val="Strong"/>
                <w:rFonts w:eastAsia="文鼎中黑"/>
              </w:rPr>
              <w:t>類型</w:t>
            </w:r>
          </w:p>
        </w:tc>
        <w:tc>
          <w:tcPr>
            <w:tcW w:w="0" w:type="auto"/>
            <w:shd w:val="clear" w:color="auto" w:fill="B8CCE4" w:themeFill="accent1" w:themeFillTint="66"/>
          </w:tcPr>
          <w:p w:rsidR="00B07399" w:rsidRPr="002E6616" w:rsidRDefault="001B2987" w:rsidP="00C34320">
            <w:pPr>
              <w:pStyle w:val="tabletext"/>
              <w:rPr>
                <w:rStyle w:val="Strong"/>
                <w:rFonts w:eastAsia="文鼎中黑"/>
                <w:lang w:eastAsia="zh-TW"/>
              </w:rPr>
            </w:pPr>
            <w:r w:rsidRPr="002E6616">
              <w:rPr>
                <w:rStyle w:val="Strong"/>
                <w:rFonts w:eastAsia="文鼎中黑"/>
                <w:lang w:eastAsia="zh-TW"/>
              </w:rPr>
              <w:t>金鑰類型所啟用的產品</w:t>
            </w:r>
          </w:p>
        </w:tc>
      </w:tr>
      <w:tr w:rsidR="00B07399" w:rsidRPr="002E6616" w:rsidTr="002F3940">
        <w:tc>
          <w:tcPr>
            <w:tcW w:w="2036" w:type="dxa"/>
          </w:tcPr>
          <w:p w:rsidR="00B07399" w:rsidRPr="002E6616" w:rsidRDefault="001B2987" w:rsidP="00C34320">
            <w:pPr>
              <w:pStyle w:val="tabletext"/>
              <w:rPr>
                <w:rFonts w:eastAsia="文鼎中黑"/>
              </w:rPr>
            </w:pPr>
            <w:r w:rsidRPr="002E6616">
              <w:rPr>
                <w:rFonts w:eastAsia="文鼎中黑"/>
              </w:rPr>
              <w:t xml:space="preserve">Windows Vista </w:t>
            </w:r>
          </w:p>
        </w:tc>
        <w:tc>
          <w:tcPr>
            <w:tcW w:w="0" w:type="auto"/>
          </w:tcPr>
          <w:p w:rsidR="00B07399" w:rsidRPr="002E6616" w:rsidRDefault="001B2987" w:rsidP="00C34320">
            <w:pPr>
              <w:pStyle w:val="tabletext"/>
              <w:rPr>
                <w:rFonts w:eastAsia="文鼎中黑"/>
              </w:rPr>
            </w:pPr>
            <w:r w:rsidRPr="002E6616">
              <w:rPr>
                <w:rFonts w:eastAsia="文鼎中黑"/>
              </w:rPr>
              <w:t>Windows Vista Business</w:t>
            </w:r>
          </w:p>
          <w:p w:rsidR="00B07399" w:rsidRPr="002E6616" w:rsidRDefault="001B2987" w:rsidP="00C34320">
            <w:pPr>
              <w:pStyle w:val="tabletext"/>
              <w:rPr>
                <w:rFonts w:eastAsia="文鼎中黑"/>
              </w:rPr>
            </w:pPr>
            <w:r w:rsidRPr="002E6616">
              <w:rPr>
                <w:rFonts w:eastAsia="文鼎中黑"/>
              </w:rPr>
              <w:t xml:space="preserve">Windows Vista Enterprise </w:t>
            </w:r>
          </w:p>
        </w:tc>
        <w:tc>
          <w:tcPr>
            <w:tcW w:w="0" w:type="auto"/>
          </w:tcPr>
          <w:p w:rsidR="00B07399" w:rsidRPr="002E6616" w:rsidRDefault="001B2987" w:rsidP="00C34320">
            <w:pPr>
              <w:pStyle w:val="tabletext"/>
              <w:rPr>
                <w:rFonts w:eastAsia="文鼎中黑"/>
              </w:rPr>
            </w:pPr>
            <w:r w:rsidRPr="002E6616">
              <w:rPr>
                <w:rFonts w:eastAsia="文鼎中黑"/>
              </w:rPr>
              <w:t xml:space="preserve">KMS </w:t>
            </w:r>
          </w:p>
        </w:tc>
        <w:tc>
          <w:tcPr>
            <w:tcW w:w="0" w:type="auto"/>
          </w:tcPr>
          <w:p w:rsidR="00B07399" w:rsidRPr="002E6616" w:rsidRDefault="001B2987" w:rsidP="00C34320">
            <w:pPr>
              <w:pStyle w:val="tabletext"/>
              <w:rPr>
                <w:rFonts w:eastAsia="文鼎中黑"/>
              </w:rPr>
            </w:pPr>
            <w:r w:rsidRPr="002E6616">
              <w:rPr>
                <w:rFonts w:eastAsia="文鼎中黑"/>
              </w:rPr>
              <w:t>Windows Vista Business</w:t>
            </w:r>
          </w:p>
          <w:p w:rsidR="00B07399" w:rsidRPr="002E6616" w:rsidRDefault="001B2987" w:rsidP="00C34320">
            <w:pPr>
              <w:pStyle w:val="tabletext"/>
              <w:rPr>
                <w:rFonts w:eastAsia="文鼎中黑"/>
              </w:rPr>
            </w:pPr>
            <w:r w:rsidRPr="002E6616">
              <w:rPr>
                <w:rFonts w:eastAsia="文鼎中黑"/>
              </w:rPr>
              <w:t xml:space="preserve">Windows Vista Enterprise </w:t>
            </w:r>
          </w:p>
        </w:tc>
      </w:tr>
      <w:tr w:rsidR="00B07399" w:rsidRPr="002E6616" w:rsidTr="002F3940">
        <w:tc>
          <w:tcPr>
            <w:tcW w:w="2036" w:type="dxa"/>
          </w:tcPr>
          <w:p w:rsidR="00B07399" w:rsidRPr="002E6616" w:rsidRDefault="001B2987" w:rsidP="00C34320">
            <w:pPr>
              <w:pStyle w:val="tabletext"/>
              <w:rPr>
                <w:rFonts w:eastAsia="文鼎中黑"/>
              </w:rPr>
            </w:pPr>
            <w:r w:rsidRPr="002E6616">
              <w:rPr>
                <w:rFonts w:eastAsia="文鼎中黑"/>
              </w:rPr>
              <w:t>Windows 7</w:t>
            </w:r>
          </w:p>
        </w:tc>
        <w:tc>
          <w:tcPr>
            <w:tcW w:w="0" w:type="auto"/>
          </w:tcPr>
          <w:p w:rsidR="00B07399" w:rsidRPr="002E6616" w:rsidRDefault="001B2987" w:rsidP="00C34320">
            <w:pPr>
              <w:pStyle w:val="tabletext"/>
              <w:rPr>
                <w:rFonts w:eastAsia="文鼎中黑"/>
              </w:rPr>
            </w:pPr>
            <w:r w:rsidRPr="002E6616">
              <w:rPr>
                <w:rFonts w:eastAsia="文鼎中黑"/>
              </w:rPr>
              <w:t>Windows 7 Professional</w:t>
            </w:r>
          </w:p>
          <w:p w:rsidR="00B07399" w:rsidRPr="002E6616" w:rsidRDefault="001B2987" w:rsidP="00C34320">
            <w:pPr>
              <w:pStyle w:val="tabletext"/>
              <w:rPr>
                <w:rFonts w:eastAsia="文鼎中黑"/>
              </w:rPr>
            </w:pPr>
            <w:r w:rsidRPr="002E6616">
              <w:rPr>
                <w:rFonts w:eastAsia="文鼎中黑"/>
              </w:rPr>
              <w:t>Windows 7 Enterprise</w:t>
            </w:r>
          </w:p>
        </w:tc>
        <w:tc>
          <w:tcPr>
            <w:tcW w:w="0" w:type="auto"/>
          </w:tcPr>
          <w:p w:rsidR="00B07399" w:rsidRPr="002E6616" w:rsidRDefault="001B2987" w:rsidP="00C34320">
            <w:pPr>
              <w:pStyle w:val="tabletext"/>
              <w:rPr>
                <w:rFonts w:eastAsia="文鼎中黑"/>
              </w:rPr>
            </w:pPr>
            <w:r w:rsidRPr="002E6616">
              <w:rPr>
                <w:rFonts w:eastAsia="文鼎中黑"/>
              </w:rPr>
              <w:t>KMS</w:t>
            </w:r>
          </w:p>
        </w:tc>
        <w:tc>
          <w:tcPr>
            <w:tcW w:w="0" w:type="auto"/>
          </w:tcPr>
          <w:p w:rsidR="00B07399" w:rsidRPr="002E6616" w:rsidRDefault="001B2987" w:rsidP="00C34320">
            <w:pPr>
              <w:pStyle w:val="tabletext"/>
              <w:rPr>
                <w:rFonts w:eastAsia="文鼎中黑"/>
              </w:rPr>
            </w:pPr>
            <w:r w:rsidRPr="002E6616">
              <w:rPr>
                <w:rFonts w:eastAsia="文鼎中黑"/>
              </w:rPr>
              <w:t>Windows Vista Business</w:t>
            </w:r>
          </w:p>
          <w:p w:rsidR="00B07399" w:rsidRPr="002E6616" w:rsidRDefault="001B2987" w:rsidP="00C34320">
            <w:pPr>
              <w:pStyle w:val="tabletext"/>
              <w:rPr>
                <w:rFonts w:eastAsia="文鼎中黑"/>
              </w:rPr>
            </w:pPr>
            <w:r w:rsidRPr="002E6616">
              <w:rPr>
                <w:rFonts w:eastAsia="文鼎中黑"/>
              </w:rPr>
              <w:t>Windows Vista Enterprise</w:t>
            </w:r>
          </w:p>
          <w:p w:rsidR="00B07399" w:rsidRPr="002E6616" w:rsidRDefault="001B2987" w:rsidP="00C34320">
            <w:pPr>
              <w:pStyle w:val="tabletext"/>
              <w:rPr>
                <w:rFonts w:eastAsia="文鼎中黑"/>
              </w:rPr>
            </w:pPr>
            <w:r w:rsidRPr="002E6616">
              <w:rPr>
                <w:rFonts w:eastAsia="文鼎中黑"/>
              </w:rPr>
              <w:t>Windows 7 Professional</w:t>
            </w:r>
          </w:p>
          <w:p w:rsidR="00B07399" w:rsidRPr="002E6616" w:rsidRDefault="001B2987" w:rsidP="00C34320">
            <w:pPr>
              <w:pStyle w:val="tabletext"/>
              <w:rPr>
                <w:rFonts w:eastAsia="文鼎中黑"/>
              </w:rPr>
            </w:pPr>
            <w:r w:rsidRPr="002E6616">
              <w:rPr>
                <w:rFonts w:eastAsia="文鼎中黑"/>
              </w:rPr>
              <w:t xml:space="preserve">Windows 7 Enterprise </w:t>
            </w:r>
          </w:p>
        </w:tc>
      </w:tr>
      <w:tr w:rsidR="00B07399" w:rsidRPr="002E6616" w:rsidTr="002F3940">
        <w:tc>
          <w:tcPr>
            <w:tcW w:w="2036" w:type="dxa"/>
          </w:tcPr>
          <w:p w:rsidR="00B07399" w:rsidRPr="002E6616" w:rsidRDefault="001B2987" w:rsidP="00C34320">
            <w:pPr>
              <w:pStyle w:val="tabletext"/>
              <w:rPr>
                <w:rFonts w:eastAsia="文鼎中黑"/>
              </w:rPr>
            </w:pPr>
            <w:r w:rsidRPr="002E6616">
              <w:rPr>
                <w:rFonts w:eastAsia="文鼎中黑"/>
              </w:rPr>
              <w:t>Windows Server 2008 R2</w:t>
            </w:r>
          </w:p>
          <w:p w:rsidR="00B07399" w:rsidRPr="002E6616" w:rsidRDefault="001B2987" w:rsidP="00C34320">
            <w:pPr>
              <w:pStyle w:val="tabletext"/>
              <w:rPr>
                <w:rFonts w:eastAsia="文鼎中黑"/>
              </w:rPr>
            </w:pPr>
            <w:r w:rsidRPr="002E6616">
              <w:rPr>
                <w:rFonts w:eastAsia="文鼎中黑"/>
              </w:rPr>
              <w:t>伺服器群組</w:t>
            </w:r>
            <w:r w:rsidRPr="002E6616">
              <w:rPr>
                <w:rFonts w:eastAsia="文鼎中黑"/>
              </w:rPr>
              <w:t> A</w:t>
            </w:r>
            <w:r w:rsidRPr="002E6616">
              <w:rPr>
                <w:rFonts w:eastAsia="文鼎中黑"/>
              </w:rPr>
              <w:t>：</w:t>
            </w:r>
            <w:r w:rsidRPr="002E6616">
              <w:rPr>
                <w:rFonts w:eastAsia="文鼎中黑"/>
              </w:rPr>
              <w:t xml:space="preserve"> </w:t>
            </w:r>
          </w:p>
        </w:tc>
        <w:tc>
          <w:tcPr>
            <w:tcW w:w="0" w:type="auto"/>
          </w:tcPr>
          <w:p w:rsidR="00B07399" w:rsidRPr="002E6616" w:rsidRDefault="001B2987" w:rsidP="00C34320">
            <w:pPr>
              <w:pStyle w:val="tabletext"/>
              <w:rPr>
                <w:rFonts w:eastAsia="文鼎中黑"/>
              </w:rPr>
            </w:pPr>
            <w:r w:rsidRPr="002E6616">
              <w:rPr>
                <w:rFonts w:eastAsia="文鼎中黑"/>
              </w:rPr>
              <w:t>Windows Web Server</w:t>
            </w:r>
            <w:r w:rsidRPr="007951C4">
              <w:rPr>
                <w:rFonts w:eastAsia="文鼎中黑"/>
                <w:vertAlign w:val="superscript"/>
              </w:rPr>
              <w:t>®</w:t>
            </w:r>
            <w:r w:rsidRPr="002E6616">
              <w:rPr>
                <w:rFonts w:eastAsia="文鼎中黑"/>
              </w:rPr>
              <w:t> 2008 R2</w:t>
            </w:r>
          </w:p>
          <w:p w:rsidR="00B07399" w:rsidRPr="002E6616" w:rsidRDefault="001B2987" w:rsidP="00C34320">
            <w:pPr>
              <w:pStyle w:val="tabletext"/>
              <w:rPr>
                <w:rFonts w:eastAsia="文鼎中黑"/>
              </w:rPr>
            </w:pPr>
            <w:r w:rsidRPr="002E6616">
              <w:rPr>
                <w:rFonts w:eastAsia="文鼎中黑"/>
              </w:rPr>
              <w:t>Windows Server 2008 R2 HPC Edition</w:t>
            </w:r>
          </w:p>
          <w:p w:rsidR="00B07399" w:rsidRPr="002E6616" w:rsidRDefault="001B2987" w:rsidP="00C34320">
            <w:pPr>
              <w:pStyle w:val="tabletext"/>
              <w:rPr>
                <w:rFonts w:eastAsia="文鼎中黑"/>
              </w:rPr>
            </w:pPr>
            <w:r w:rsidRPr="002E6616">
              <w:rPr>
                <w:rFonts w:eastAsia="文鼎中黑"/>
              </w:rPr>
              <w:t xml:space="preserve">Windows HPC Server 2008 R2 </w:t>
            </w:r>
          </w:p>
        </w:tc>
        <w:tc>
          <w:tcPr>
            <w:tcW w:w="0" w:type="auto"/>
          </w:tcPr>
          <w:p w:rsidR="00B07399" w:rsidRPr="002E6616" w:rsidRDefault="001B2987" w:rsidP="00C34320">
            <w:pPr>
              <w:pStyle w:val="tabletext"/>
              <w:rPr>
                <w:rFonts w:eastAsia="文鼎中黑"/>
              </w:rPr>
            </w:pPr>
            <w:r w:rsidRPr="002E6616">
              <w:rPr>
                <w:rFonts w:eastAsia="文鼎中黑"/>
              </w:rPr>
              <w:t xml:space="preserve">KMS_A </w:t>
            </w:r>
          </w:p>
        </w:tc>
        <w:tc>
          <w:tcPr>
            <w:tcW w:w="0" w:type="auto"/>
          </w:tcPr>
          <w:p w:rsidR="007054E8" w:rsidRPr="002E6616" w:rsidRDefault="001B2987" w:rsidP="00C34320">
            <w:pPr>
              <w:pStyle w:val="tabletext"/>
              <w:rPr>
                <w:rFonts w:eastAsia="文鼎中黑"/>
              </w:rPr>
            </w:pPr>
            <w:r w:rsidRPr="002E6616">
              <w:rPr>
                <w:rFonts w:eastAsia="文鼎中黑"/>
              </w:rPr>
              <w:t xml:space="preserve">Windows Server 2008 R2 </w:t>
            </w:r>
            <w:r w:rsidRPr="002E6616">
              <w:rPr>
                <w:rFonts w:eastAsia="文鼎中黑"/>
              </w:rPr>
              <w:t>群組</w:t>
            </w:r>
            <w:r w:rsidRPr="002E6616">
              <w:rPr>
                <w:rFonts w:eastAsia="文鼎中黑"/>
              </w:rPr>
              <w:t xml:space="preserve"> A</w:t>
            </w:r>
          </w:p>
          <w:p w:rsidR="00B07399" w:rsidRPr="002E6616" w:rsidRDefault="001B2987" w:rsidP="00C34320">
            <w:pPr>
              <w:pStyle w:val="tabletext"/>
              <w:rPr>
                <w:rFonts w:eastAsia="文鼎中黑"/>
              </w:rPr>
            </w:pPr>
            <w:r w:rsidRPr="002E6616">
              <w:rPr>
                <w:rFonts w:eastAsia="文鼎中黑"/>
              </w:rPr>
              <w:t xml:space="preserve">Windows Server 2008 </w:t>
            </w:r>
            <w:r w:rsidRPr="002E6616">
              <w:rPr>
                <w:rFonts w:eastAsia="文鼎中黑"/>
              </w:rPr>
              <w:t>群組</w:t>
            </w:r>
            <w:r w:rsidRPr="002E6616">
              <w:rPr>
                <w:rFonts w:eastAsia="文鼎中黑"/>
              </w:rPr>
              <w:t xml:space="preserve"> A</w:t>
            </w:r>
          </w:p>
          <w:p w:rsidR="00B07399" w:rsidRPr="002E6616" w:rsidRDefault="001B2987" w:rsidP="00C34320">
            <w:pPr>
              <w:pStyle w:val="tabletext"/>
              <w:rPr>
                <w:rFonts w:eastAsia="文鼎中黑"/>
              </w:rPr>
            </w:pPr>
            <w:r w:rsidRPr="002E6616">
              <w:rPr>
                <w:rFonts w:eastAsia="文鼎中黑"/>
              </w:rPr>
              <w:t xml:space="preserve">Windows Vista </w:t>
            </w:r>
            <w:r w:rsidRPr="002E6616">
              <w:rPr>
                <w:rFonts w:eastAsia="文鼎中黑"/>
              </w:rPr>
              <w:t>大量</w:t>
            </w:r>
            <w:r w:rsidR="00983944">
              <w:rPr>
                <w:rFonts w:eastAsiaTheme="minorEastAsia" w:hint="eastAsia"/>
                <w:lang w:eastAsia="zh-CN"/>
              </w:rPr>
              <w:br/>
            </w:r>
            <w:r w:rsidRPr="002E6616">
              <w:rPr>
                <w:rFonts w:eastAsia="文鼎中黑"/>
              </w:rPr>
              <w:t>授權版本</w:t>
            </w:r>
          </w:p>
          <w:p w:rsidR="00B07399" w:rsidRPr="002E6616" w:rsidRDefault="001B2987" w:rsidP="00C34320">
            <w:pPr>
              <w:pStyle w:val="tabletext"/>
              <w:rPr>
                <w:rFonts w:eastAsia="文鼎中黑"/>
              </w:rPr>
            </w:pPr>
            <w:r w:rsidRPr="002E6616">
              <w:rPr>
                <w:rFonts w:eastAsia="文鼎中黑"/>
              </w:rPr>
              <w:t xml:space="preserve">Windows 7 </w:t>
            </w:r>
            <w:r w:rsidRPr="002E6616">
              <w:rPr>
                <w:rFonts w:eastAsia="文鼎中黑"/>
              </w:rPr>
              <w:t>大量授權</w:t>
            </w:r>
            <w:r w:rsidR="00983944">
              <w:rPr>
                <w:rFonts w:eastAsiaTheme="minorEastAsia" w:hint="eastAsia"/>
                <w:lang w:eastAsia="zh-CN"/>
              </w:rPr>
              <w:br/>
            </w:r>
            <w:r w:rsidRPr="002E6616">
              <w:rPr>
                <w:rFonts w:eastAsia="文鼎中黑"/>
              </w:rPr>
              <w:t>版本</w:t>
            </w:r>
          </w:p>
        </w:tc>
      </w:tr>
      <w:tr w:rsidR="00B07399" w:rsidRPr="002E6616" w:rsidTr="002F3940">
        <w:tc>
          <w:tcPr>
            <w:tcW w:w="2036" w:type="dxa"/>
          </w:tcPr>
          <w:p w:rsidR="00B07399" w:rsidRPr="002E6616" w:rsidRDefault="001B2987" w:rsidP="00C34320">
            <w:pPr>
              <w:pStyle w:val="tabletext"/>
              <w:rPr>
                <w:rFonts w:eastAsia="文鼎中黑"/>
              </w:rPr>
            </w:pPr>
            <w:r w:rsidRPr="002E6616">
              <w:rPr>
                <w:rFonts w:eastAsia="文鼎中黑"/>
              </w:rPr>
              <w:t>Windows Server 2008 R2</w:t>
            </w:r>
          </w:p>
          <w:p w:rsidR="00B07399" w:rsidRPr="002E6616" w:rsidRDefault="001B2987" w:rsidP="00C34320">
            <w:pPr>
              <w:pStyle w:val="tabletext"/>
              <w:rPr>
                <w:rFonts w:eastAsia="文鼎中黑"/>
              </w:rPr>
            </w:pPr>
            <w:r w:rsidRPr="002E6616">
              <w:rPr>
                <w:rFonts w:eastAsia="文鼎中黑"/>
              </w:rPr>
              <w:t>伺服器群組</w:t>
            </w:r>
            <w:r w:rsidRPr="002E6616">
              <w:rPr>
                <w:rFonts w:eastAsia="文鼎中黑"/>
              </w:rPr>
              <w:t xml:space="preserve"> B </w:t>
            </w:r>
          </w:p>
        </w:tc>
        <w:tc>
          <w:tcPr>
            <w:tcW w:w="0" w:type="auto"/>
          </w:tcPr>
          <w:p w:rsidR="00B07399" w:rsidRPr="002E6616" w:rsidRDefault="001B2987" w:rsidP="00C34320">
            <w:pPr>
              <w:pStyle w:val="tabletext"/>
              <w:rPr>
                <w:rFonts w:eastAsia="文鼎中黑"/>
              </w:rPr>
            </w:pPr>
            <w:r w:rsidRPr="002E6616">
              <w:rPr>
                <w:rFonts w:eastAsia="文鼎中黑"/>
              </w:rPr>
              <w:t>Windows Server 2008 R2 Standard</w:t>
            </w:r>
          </w:p>
          <w:p w:rsidR="00B07399" w:rsidRPr="002E6616" w:rsidRDefault="001B2987" w:rsidP="00C34320">
            <w:pPr>
              <w:pStyle w:val="tabletext"/>
              <w:rPr>
                <w:rFonts w:eastAsia="文鼎中黑"/>
              </w:rPr>
            </w:pPr>
            <w:r w:rsidRPr="002E6616">
              <w:rPr>
                <w:rFonts w:eastAsia="文鼎中黑"/>
              </w:rPr>
              <w:t xml:space="preserve">Windows Server 2008 R2 Enterprise </w:t>
            </w:r>
          </w:p>
        </w:tc>
        <w:tc>
          <w:tcPr>
            <w:tcW w:w="0" w:type="auto"/>
          </w:tcPr>
          <w:p w:rsidR="00B07399" w:rsidRPr="002E6616" w:rsidRDefault="001B2987" w:rsidP="00C34320">
            <w:pPr>
              <w:pStyle w:val="tabletext"/>
              <w:rPr>
                <w:rFonts w:eastAsia="文鼎中黑"/>
              </w:rPr>
            </w:pPr>
            <w:r w:rsidRPr="002E6616">
              <w:rPr>
                <w:rFonts w:eastAsia="文鼎中黑"/>
              </w:rPr>
              <w:t xml:space="preserve">KMS_B </w:t>
            </w:r>
          </w:p>
        </w:tc>
        <w:tc>
          <w:tcPr>
            <w:tcW w:w="0" w:type="auto"/>
          </w:tcPr>
          <w:p w:rsidR="007054E8" w:rsidRPr="002E6616" w:rsidRDefault="001B2987" w:rsidP="00C34320">
            <w:pPr>
              <w:pStyle w:val="tabletext"/>
              <w:rPr>
                <w:rFonts w:eastAsia="文鼎中黑"/>
              </w:rPr>
            </w:pPr>
            <w:r w:rsidRPr="002E6616">
              <w:rPr>
                <w:rFonts w:eastAsia="文鼎中黑"/>
              </w:rPr>
              <w:t xml:space="preserve">Windows Server 2008 R2 </w:t>
            </w:r>
            <w:r w:rsidRPr="002E6616">
              <w:rPr>
                <w:rFonts w:eastAsia="文鼎中黑"/>
              </w:rPr>
              <w:t>群組</w:t>
            </w:r>
            <w:r w:rsidRPr="002E6616">
              <w:rPr>
                <w:rFonts w:eastAsia="文鼎中黑"/>
              </w:rPr>
              <w:t xml:space="preserve"> A</w:t>
            </w:r>
          </w:p>
          <w:p w:rsidR="007054E8" w:rsidRPr="002E6616" w:rsidRDefault="001B2987" w:rsidP="00C34320">
            <w:pPr>
              <w:pStyle w:val="tabletext"/>
              <w:rPr>
                <w:rFonts w:eastAsia="文鼎中黑"/>
              </w:rPr>
            </w:pPr>
            <w:r w:rsidRPr="002E6616">
              <w:rPr>
                <w:rFonts w:eastAsia="文鼎中黑"/>
              </w:rPr>
              <w:t xml:space="preserve">Windows Server 2008 </w:t>
            </w:r>
            <w:r w:rsidRPr="002E6616">
              <w:rPr>
                <w:rFonts w:eastAsia="文鼎中黑"/>
              </w:rPr>
              <w:t>群組</w:t>
            </w:r>
            <w:r w:rsidRPr="002E6616">
              <w:rPr>
                <w:rFonts w:eastAsia="文鼎中黑"/>
              </w:rPr>
              <w:t xml:space="preserve"> A</w:t>
            </w:r>
          </w:p>
          <w:p w:rsidR="007054E8" w:rsidRPr="002E6616" w:rsidRDefault="001B2987" w:rsidP="00C34320">
            <w:pPr>
              <w:pStyle w:val="tabletext"/>
              <w:rPr>
                <w:rFonts w:eastAsia="文鼎中黑"/>
              </w:rPr>
            </w:pPr>
            <w:r w:rsidRPr="002E6616">
              <w:rPr>
                <w:rFonts w:eastAsia="文鼎中黑"/>
              </w:rPr>
              <w:t xml:space="preserve">Windows Server 2008 R2 </w:t>
            </w:r>
            <w:r w:rsidRPr="002E6616">
              <w:rPr>
                <w:rFonts w:eastAsia="文鼎中黑"/>
              </w:rPr>
              <w:t>群組</w:t>
            </w:r>
            <w:r w:rsidRPr="002E6616">
              <w:rPr>
                <w:rFonts w:eastAsia="文鼎中黑"/>
              </w:rPr>
              <w:t xml:space="preserve"> B</w:t>
            </w:r>
          </w:p>
          <w:p w:rsidR="00B07399" w:rsidRPr="002E6616" w:rsidRDefault="001B2987" w:rsidP="00C34320">
            <w:pPr>
              <w:pStyle w:val="tabletext"/>
              <w:rPr>
                <w:rFonts w:eastAsia="文鼎中黑"/>
              </w:rPr>
            </w:pPr>
            <w:r w:rsidRPr="002E6616">
              <w:rPr>
                <w:rFonts w:eastAsia="文鼎中黑"/>
              </w:rPr>
              <w:t xml:space="preserve">Windows Server 2008 </w:t>
            </w:r>
            <w:r w:rsidRPr="002E6616">
              <w:rPr>
                <w:rFonts w:eastAsia="文鼎中黑"/>
              </w:rPr>
              <w:t>群組</w:t>
            </w:r>
            <w:r w:rsidRPr="002E6616">
              <w:rPr>
                <w:rFonts w:eastAsia="文鼎中黑"/>
              </w:rPr>
              <w:t xml:space="preserve"> B</w:t>
            </w:r>
          </w:p>
          <w:p w:rsidR="00B07399" w:rsidRPr="002E6616" w:rsidRDefault="001B2987" w:rsidP="00C34320">
            <w:pPr>
              <w:pStyle w:val="tabletext"/>
              <w:rPr>
                <w:rFonts w:eastAsia="文鼎中黑"/>
              </w:rPr>
            </w:pPr>
            <w:r w:rsidRPr="002E6616">
              <w:rPr>
                <w:rFonts w:eastAsia="文鼎中黑"/>
              </w:rPr>
              <w:t xml:space="preserve">Windows Vista </w:t>
            </w:r>
            <w:r w:rsidRPr="002E6616">
              <w:rPr>
                <w:rFonts w:eastAsia="文鼎中黑"/>
              </w:rPr>
              <w:t>大量</w:t>
            </w:r>
            <w:r w:rsidR="00983944">
              <w:rPr>
                <w:rFonts w:eastAsiaTheme="minorEastAsia" w:hint="eastAsia"/>
                <w:lang w:eastAsia="zh-CN"/>
              </w:rPr>
              <w:br/>
            </w:r>
            <w:r w:rsidRPr="002E6616">
              <w:rPr>
                <w:rFonts w:eastAsia="文鼎中黑"/>
              </w:rPr>
              <w:t>授權版本</w:t>
            </w:r>
          </w:p>
          <w:p w:rsidR="00B07399" w:rsidRPr="002E6616" w:rsidRDefault="001B2987" w:rsidP="00C34320">
            <w:pPr>
              <w:pStyle w:val="tabletext"/>
              <w:rPr>
                <w:rFonts w:eastAsia="文鼎中黑"/>
              </w:rPr>
            </w:pPr>
            <w:r w:rsidRPr="002E6616">
              <w:rPr>
                <w:rFonts w:eastAsia="文鼎中黑"/>
              </w:rPr>
              <w:t xml:space="preserve">Windows 7 </w:t>
            </w:r>
            <w:r w:rsidRPr="002E6616">
              <w:rPr>
                <w:rFonts w:eastAsia="文鼎中黑"/>
              </w:rPr>
              <w:t>大量授權</w:t>
            </w:r>
            <w:r w:rsidR="00983944">
              <w:rPr>
                <w:rFonts w:eastAsiaTheme="minorEastAsia" w:hint="eastAsia"/>
                <w:lang w:eastAsia="zh-CN"/>
              </w:rPr>
              <w:br/>
            </w:r>
            <w:r w:rsidRPr="002E6616">
              <w:rPr>
                <w:rFonts w:eastAsia="文鼎中黑"/>
              </w:rPr>
              <w:t>版本</w:t>
            </w:r>
          </w:p>
        </w:tc>
      </w:tr>
      <w:tr w:rsidR="00B07399" w:rsidRPr="002E6616" w:rsidTr="002F3940">
        <w:tc>
          <w:tcPr>
            <w:tcW w:w="2036" w:type="dxa"/>
          </w:tcPr>
          <w:p w:rsidR="00B07399" w:rsidRPr="002E6616" w:rsidRDefault="001B2987" w:rsidP="00C34320">
            <w:pPr>
              <w:pStyle w:val="tabletext"/>
              <w:rPr>
                <w:rFonts w:eastAsia="文鼎中黑"/>
              </w:rPr>
            </w:pPr>
            <w:r w:rsidRPr="002E6616">
              <w:rPr>
                <w:rFonts w:eastAsia="文鼎中黑"/>
              </w:rPr>
              <w:t>Windows Server 2008 R2</w:t>
            </w:r>
          </w:p>
          <w:p w:rsidR="00B07399" w:rsidRPr="002E6616" w:rsidRDefault="001B2987" w:rsidP="00C34320">
            <w:pPr>
              <w:pStyle w:val="tabletext"/>
              <w:rPr>
                <w:rFonts w:eastAsia="文鼎中黑"/>
              </w:rPr>
            </w:pPr>
            <w:r w:rsidRPr="002E6616">
              <w:rPr>
                <w:rFonts w:eastAsia="文鼎中黑"/>
              </w:rPr>
              <w:lastRenderedPageBreak/>
              <w:t>伺服器群組</w:t>
            </w:r>
            <w:r w:rsidRPr="002E6616">
              <w:rPr>
                <w:rFonts w:eastAsia="文鼎中黑"/>
              </w:rPr>
              <w:t xml:space="preserve"> C </w:t>
            </w:r>
          </w:p>
        </w:tc>
        <w:tc>
          <w:tcPr>
            <w:tcW w:w="0" w:type="auto"/>
          </w:tcPr>
          <w:p w:rsidR="00B07399" w:rsidRPr="002E6616" w:rsidRDefault="001B2987" w:rsidP="00C34320">
            <w:pPr>
              <w:pStyle w:val="tabletext"/>
              <w:rPr>
                <w:rFonts w:eastAsia="文鼎中黑"/>
              </w:rPr>
            </w:pPr>
            <w:r w:rsidRPr="002E6616">
              <w:rPr>
                <w:rFonts w:eastAsia="文鼎中黑"/>
              </w:rPr>
              <w:lastRenderedPageBreak/>
              <w:t>Windows Server 2008 R2 Datacenter</w:t>
            </w:r>
          </w:p>
          <w:p w:rsidR="00B07399" w:rsidRPr="002E6616" w:rsidRDefault="001B2987" w:rsidP="00C34320">
            <w:pPr>
              <w:pStyle w:val="tabletext"/>
              <w:rPr>
                <w:rFonts w:eastAsia="文鼎中黑"/>
              </w:rPr>
            </w:pPr>
            <w:r w:rsidRPr="002E6616">
              <w:rPr>
                <w:rFonts w:eastAsia="文鼎中黑"/>
              </w:rPr>
              <w:lastRenderedPageBreak/>
              <w:t xml:space="preserve">Itanium </w:t>
            </w:r>
            <w:r w:rsidRPr="002E6616">
              <w:rPr>
                <w:rFonts w:eastAsia="文鼎中黑"/>
              </w:rPr>
              <w:t>型系統適用的</w:t>
            </w:r>
            <w:r w:rsidRPr="002E6616">
              <w:rPr>
                <w:rFonts w:eastAsia="文鼎中黑"/>
              </w:rPr>
              <w:t xml:space="preserve"> Windows Server 2008 R2 </w:t>
            </w:r>
          </w:p>
        </w:tc>
        <w:tc>
          <w:tcPr>
            <w:tcW w:w="0" w:type="auto"/>
          </w:tcPr>
          <w:p w:rsidR="00B07399" w:rsidRPr="002E6616" w:rsidRDefault="001B2987" w:rsidP="00C34320">
            <w:pPr>
              <w:pStyle w:val="tabletext"/>
              <w:rPr>
                <w:rFonts w:eastAsia="文鼎中黑"/>
              </w:rPr>
            </w:pPr>
            <w:r w:rsidRPr="002E6616">
              <w:rPr>
                <w:rFonts w:eastAsia="文鼎中黑"/>
              </w:rPr>
              <w:lastRenderedPageBreak/>
              <w:t xml:space="preserve">KMS_C </w:t>
            </w:r>
          </w:p>
        </w:tc>
        <w:tc>
          <w:tcPr>
            <w:tcW w:w="0" w:type="auto"/>
          </w:tcPr>
          <w:p w:rsidR="00FB080B" w:rsidRPr="002E6616" w:rsidRDefault="001B2987" w:rsidP="00C34320">
            <w:pPr>
              <w:pStyle w:val="tabletext"/>
              <w:rPr>
                <w:rFonts w:eastAsia="文鼎中黑"/>
              </w:rPr>
            </w:pPr>
            <w:r w:rsidRPr="002E6616">
              <w:rPr>
                <w:rFonts w:eastAsia="文鼎中黑"/>
              </w:rPr>
              <w:t xml:space="preserve">Windows Server 2008 R2 </w:t>
            </w:r>
            <w:r w:rsidRPr="002E6616">
              <w:rPr>
                <w:rFonts w:eastAsia="文鼎中黑"/>
              </w:rPr>
              <w:t>群組</w:t>
            </w:r>
            <w:r w:rsidRPr="002E6616">
              <w:rPr>
                <w:rFonts w:eastAsia="文鼎中黑"/>
              </w:rPr>
              <w:t xml:space="preserve"> A</w:t>
            </w:r>
          </w:p>
          <w:p w:rsidR="00FB080B" w:rsidRPr="002E6616" w:rsidRDefault="001B2987" w:rsidP="00C34320">
            <w:pPr>
              <w:pStyle w:val="tabletext"/>
              <w:rPr>
                <w:rFonts w:eastAsia="文鼎中黑"/>
              </w:rPr>
            </w:pPr>
            <w:r w:rsidRPr="002E6616">
              <w:rPr>
                <w:rFonts w:eastAsia="文鼎中黑"/>
              </w:rPr>
              <w:lastRenderedPageBreak/>
              <w:t xml:space="preserve">Windows Server 2008 </w:t>
            </w:r>
            <w:r w:rsidRPr="002E6616">
              <w:rPr>
                <w:rFonts w:eastAsia="文鼎中黑"/>
              </w:rPr>
              <w:t>群組</w:t>
            </w:r>
            <w:r w:rsidRPr="002E6616">
              <w:rPr>
                <w:rFonts w:eastAsia="文鼎中黑"/>
              </w:rPr>
              <w:t xml:space="preserve"> A</w:t>
            </w:r>
          </w:p>
          <w:p w:rsidR="00FB080B" w:rsidRPr="002E6616" w:rsidRDefault="001B2987" w:rsidP="00C34320">
            <w:pPr>
              <w:pStyle w:val="tabletext"/>
              <w:rPr>
                <w:rFonts w:eastAsia="文鼎中黑"/>
              </w:rPr>
            </w:pPr>
            <w:r w:rsidRPr="002E6616">
              <w:rPr>
                <w:rFonts w:eastAsia="文鼎中黑"/>
              </w:rPr>
              <w:t xml:space="preserve">Windows Server 2008 R2 </w:t>
            </w:r>
            <w:r w:rsidRPr="002E6616">
              <w:rPr>
                <w:rFonts w:eastAsia="文鼎中黑"/>
              </w:rPr>
              <w:t>群組</w:t>
            </w:r>
            <w:r w:rsidRPr="002E6616">
              <w:rPr>
                <w:rFonts w:eastAsia="文鼎中黑"/>
              </w:rPr>
              <w:t xml:space="preserve"> B</w:t>
            </w:r>
          </w:p>
          <w:p w:rsidR="00FB080B" w:rsidRPr="002E6616" w:rsidRDefault="001B2987" w:rsidP="00C34320">
            <w:pPr>
              <w:pStyle w:val="tabletext"/>
              <w:rPr>
                <w:rFonts w:eastAsia="文鼎中黑"/>
              </w:rPr>
            </w:pPr>
            <w:r w:rsidRPr="002E6616">
              <w:rPr>
                <w:rFonts w:eastAsia="文鼎中黑"/>
              </w:rPr>
              <w:t xml:space="preserve">Windows Server 2008 </w:t>
            </w:r>
            <w:r w:rsidRPr="002E6616">
              <w:rPr>
                <w:rFonts w:eastAsia="文鼎中黑"/>
              </w:rPr>
              <w:t>群組</w:t>
            </w:r>
            <w:r w:rsidRPr="002E6616">
              <w:rPr>
                <w:rFonts w:eastAsia="文鼎中黑"/>
              </w:rPr>
              <w:t xml:space="preserve"> B</w:t>
            </w:r>
          </w:p>
          <w:p w:rsidR="00FB080B" w:rsidRPr="002E6616" w:rsidRDefault="001B2987" w:rsidP="00C34320">
            <w:pPr>
              <w:pStyle w:val="tabletext"/>
              <w:rPr>
                <w:rFonts w:eastAsia="文鼎中黑"/>
              </w:rPr>
            </w:pPr>
            <w:r w:rsidRPr="002E6616">
              <w:rPr>
                <w:rFonts w:eastAsia="文鼎中黑"/>
              </w:rPr>
              <w:t xml:space="preserve">Windows Server 2008 R2 </w:t>
            </w:r>
            <w:r w:rsidRPr="002E6616">
              <w:rPr>
                <w:rFonts w:eastAsia="文鼎中黑"/>
              </w:rPr>
              <w:t>群組</w:t>
            </w:r>
            <w:r w:rsidRPr="002E6616">
              <w:rPr>
                <w:rFonts w:eastAsia="文鼎中黑"/>
              </w:rPr>
              <w:t xml:space="preserve"> C</w:t>
            </w:r>
          </w:p>
          <w:p w:rsidR="00B07399" w:rsidRPr="002E6616" w:rsidRDefault="001B2987" w:rsidP="00C34320">
            <w:pPr>
              <w:pStyle w:val="tabletext"/>
              <w:rPr>
                <w:rFonts w:eastAsia="文鼎中黑"/>
              </w:rPr>
            </w:pPr>
            <w:r w:rsidRPr="002E6616">
              <w:rPr>
                <w:rFonts w:eastAsia="文鼎中黑"/>
              </w:rPr>
              <w:t xml:space="preserve">Windows Server 2008 </w:t>
            </w:r>
            <w:r w:rsidRPr="002E6616">
              <w:rPr>
                <w:rFonts w:eastAsia="文鼎中黑"/>
              </w:rPr>
              <w:t>群組</w:t>
            </w:r>
            <w:r w:rsidRPr="002E6616">
              <w:rPr>
                <w:rFonts w:eastAsia="文鼎中黑"/>
              </w:rPr>
              <w:t xml:space="preserve"> C</w:t>
            </w:r>
          </w:p>
          <w:p w:rsidR="00B07399" w:rsidRPr="002E6616" w:rsidRDefault="001B2987" w:rsidP="00C34320">
            <w:pPr>
              <w:pStyle w:val="tabletext"/>
              <w:rPr>
                <w:rFonts w:eastAsia="文鼎中黑"/>
              </w:rPr>
            </w:pPr>
            <w:r w:rsidRPr="002E6616">
              <w:rPr>
                <w:rFonts w:eastAsia="文鼎中黑"/>
              </w:rPr>
              <w:t xml:space="preserve">Windows Vista </w:t>
            </w:r>
            <w:r w:rsidRPr="002E6616">
              <w:rPr>
                <w:rFonts w:eastAsia="文鼎中黑"/>
              </w:rPr>
              <w:t>大量</w:t>
            </w:r>
            <w:r w:rsidR="00983944">
              <w:rPr>
                <w:rFonts w:eastAsiaTheme="minorEastAsia" w:hint="eastAsia"/>
                <w:lang w:eastAsia="zh-CN"/>
              </w:rPr>
              <w:br/>
            </w:r>
            <w:r w:rsidRPr="002E6616">
              <w:rPr>
                <w:rFonts w:eastAsia="文鼎中黑"/>
              </w:rPr>
              <w:t>授權版本</w:t>
            </w:r>
          </w:p>
          <w:p w:rsidR="00B07399" w:rsidRPr="002E6616" w:rsidRDefault="001B2987" w:rsidP="00C34320">
            <w:pPr>
              <w:pStyle w:val="tabletext"/>
              <w:rPr>
                <w:rFonts w:eastAsia="文鼎中黑"/>
              </w:rPr>
            </w:pPr>
            <w:r w:rsidRPr="002E6616">
              <w:rPr>
                <w:rFonts w:eastAsia="文鼎中黑"/>
              </w:rPr>
              <w:t xml:space="preserve">Windows 7 </w:t>
            </w:r>
            <w:r w:rsidRPr="002E6616">
              <w:rPr>
                <w:rFonts w:eastAsia="文鼎中黑"/>
              </w:rPr>
              <w:t>大量授權</w:t>
            </w:r>
            <w:r w:rsidR="00983944">
              <w:rPr>
                <w:rFonts w:eastAsiaTheme="minorEastAsia" w:hint="eastAsia"/>
                <w:lang w:eastAsia="zh-CN"/>
              </w:rPr>
              <w:br/>
            </w:r>
            <w:r w:rsidRPr="002E6616">
              <w:rPr>
                <w:rFonts w:eastAsia="文鼎中黑"/>
              </w:rPr>
              <w:t>版本</w:t>
            </w:r>
          </w:p>
        </w:tc>
      </w:tr>
      <w:tr w:rsidR="00B07399" w:rsidRPr="002E6616" w:rsidTr="002F3940">
        <w:tc>
          <w:tcPr>
            <w:tcW w:w="9468" w:type="dxa"/>
            <w:gridSpan w:val="4"/>
          </w:tcPr>
          <w:p w:rsidR="00B07399" w:rsidRPr="00983944" w:rsidRDefault="001B2987" w:rsidP="00983944">
            <w:pPr>
              <w:pStyle w:val="tabletext"/>
              <w:jc w:val="both"/>
              <w:rPr>
                <w:rFonts w:eastAsia="文鼎中黑"/>
                <w:spacing w:val="-8"/>
              </w:rPr>
            </w:pPr>
            <w:r w:rsidRPr="00983944">
              <w:rPr>
                <w:rFonts w:eastAsia="文鼎中黑"/>
                <w:spacing w:val="-8"/>
              </w:rPr>
              <w:lastRenderedPageBreak/>
              <w:t xml:space="preserve">Windows Server 2008 R2 KMS </w:t>
            </w:r>
            <w:r w:rsidRPr="00983944">
              <w:rPr>
                <w:rFonts w:eastAsia="文鼎中黑"/>
                <w:spacing w:val="-8"/>
              </w:rPr>
              <w:t>金鑰所採用的階層（群組</w:t>
            </w:r>
            <w:r w:rsidRPr="00983944">
              <w:rPr>
                <w:rFonts w:eastAsia="文鼎中黑"/>
                <w:spacing w:val="-8"/>
              </w:rPr>
              <w:t xml:space="preserve"> A</w:t>
            </w:r>
            <w:r w:rsidRPr="00983944">
              <w:rPr>
                <w:rFonts w:eastAsia="文鼎中黑"/>
                <w:spacing w:val="-8"/>
              </w:rPr>
              <w:t>、</w:t>
            </w:r>
            <w:r w:rsidRPr="00983944">
              <w:rPr>
                <w:rFonts w:eastAsia="文鼎中黑"/>
                <w:spacing w:val="-8"/>
              </w:rPr>
              <w:t>B</w:t>
            </w:r>
            <w:r w:rsidRPr="00983944">
              <w:rPr>
                <w:rFonts w:eastAsia="文鼎中黑"/>
                <w:spacing w:val="-8"/>
              </w:rPr>
              <w:t>、</w:t>
            </w:r>
            <w:r w:rsidRPr="00983944">
              <w:rPr>
                <w:rFonts w:eastAsia="文鼎中黑"/>
                <w:spacing w:val="-8"/>
              </w:rPr>
              <w:t>C</w:t>
            </w:r>
            <w:r w:rsidRPr="00983944">
              <w:rPr>
                <w:rFonts w:eastAsia="文鼎中黑"/>
                <w:spacing w:val="-8"/>
              </w:rPr>
              <w:t>）與</w:t>
            </w:r>
            <w:r w:rsidRPr="00983944">
              <w:rPr>
                <w:rFonts w:eastAsia="文鼎中黑"/>
                <w:spacing w:val="-8"/>
              </w:rPr>
              <w:t xml:space="preserve"> Windows Server 2008 </w:t>
            </w:r>
            <w:r w:rsidRPr="00983944">
              <w:rPr>
                <w:rFonts w:eastAsia="文鼎中黑"/>
                <w:spacing w:val="-8"/>
              </w:rPr>
              <w:t>相同，另外再加上</w:t>
            </w:r>
            <w:r w:rsidRPr="00983944">
              <w:rPr>
                <w:rFonts w:eastAsia="文鼎中黑"/>
                <w:spacing w:val="-8"/>
              </w:rPr>
              <w:t xml:space="preserve"> Windows Server 2008 Datacenter</w:t>
            </w:r>
            <w:r w:rsidRPr="00983944">
              <w:rPr>
                <w:rFonts w:eastAsia="文鼎中黑"/>
                <w:spacing w:val="-8"/>
              </w:rPr>
              <w:t>（不含</w:t>
            </w:r>
            <w:r w:rsidRPr="00983944">
              <w:rPr>
                <w:rFonts w:eastAsia="文鼎中黑"/>
                <w:spacing w:val="-8"/>
              </w:rPr>
              <w:t xml:space="preserve"> Hyper-V</w:t>
            </w:r>
            <w:r w:rsidRPr="00983944">
              <w:rPr>
                <w:rFonts w:eastAsia="SimSun" w:cs="SimSun"/>
                <w:spacing w:val="-8"/>
              </w:rPr>
              <w:t>™</w:t>
            </w:r>
            <w:r w:rsidRPr="00983944">
              <w:rPr>
                <w:rFonts w:eastAsia="文鼎中黑"/>
                <w:spacing w:val="-8"/>
              </w:rPr>
              <w:t>）、</w:t>
            </w:r>
            <w:r w:rsidRPr="00983944">
              <w:rPr>
                <w:rFonts w:eastAsia="文鼎中黑"/>
                <w:spacing w:val="-8"/>
              </w:rPr>
              <w:t>Windows Server </w:t>
            </w:r>
            <w:r w:rsidR="00983944">
              <w:rPr>
                <w:rFonts w:eastAsiaTheme="minorEastAsia" w:hint="eastAsia"/>
                <w:spacing w:val="-8"/>
                <w:lang w:eastAsia="zh-CN"/>
              </w:rPr>
              <w:br/>
            </w:r>
            <w:r w:rsidRPr="00983944">
              <w:rPr>
                <w:rFonts w:eastAsia="文鼎中黑"/>
                <w:spacing w:val="-8"/>
              </w:rPr>
              <w:t>2008 Enterprise</w:t>
            </w:r>
            <w:r w:rsidRPr="00983944">
              <w:rPr>
                <w:rFonts w:eastAsia="文鼎中黑"/>
                <w:spacing w:val="-8"/>
              </w:rPr>
              <w:t>（不含</w:t>
            </w:r>
            <w:r w:rsidRPr="00983944">
              <w:rPr>
                <w:rFonts w:eastAsia="文鼎中黑"/>
                <w:spacing w:val="-8"/>
              </w:rPr>
              <w:t xml:space="preserve"> Hyper-V</w:t>
            </w:r>
            <w:r w:rsidRPr="00983944">
              <w:rPr>
                <w:rFonts w:eastAsia="文鼎中黑"/>
                <w:spacing w:val="-8"/>
              </w:rPr>
              <w:t>）及</w:t>
            </w:r>
            <w:r w:rsidRPr="00983944">
              <w:rPr>
                <w:rFonts w:eastAsia="文鼎中黑"/>
                <w:spacing w:val="-8"/>
              </w:rPr>
              <w:t xml:space="preserve"> Windows Server 2008 Standard</w:t>
            </w:r>
            <w:r w:rsidRPr="00983944">
              <w:rPr>
                <w:rFonts w:eastAsia="文鼎中黑"/>
                <w:spacing w:val="-8"/>
              </w:rPr>
              <w:t>（不含</w:t>
            </w:r>
            <w:r w:rsidRPr="00983944">
              <w:rPr>
                <w:rFonts w:eastAsia="文鼎中黑"/>
                <w:spacing w:val="-8"/>
              </w:rPr>
              <w:t xml:space="preserve"> Hyper-V</w:t>
            </w:r>
            <w:r w:rsidRPr="00983944">
              <w:rPr>
                <w:rFonts w:eastAsia="文鼎中黑"/>
                <w:spacing w:val="-8"/>
              </w:rPr>
              <w:t>）。主要差別在於</w:t>
            </w:r>
            <w:r w:rsidRPr="00983944">
              <w:rPr>
                <w:rFonts w:eastAsia="文鼎中黑"/>
                <w:spacing w:val="-8"/>
              </w:rPr>
              <w:t xml:space="preserve"> Windows Server 2008 R2 KMS </w:t>
            </w:r>
            <w:r w:rsidRPr="00983944">
              <w:rPr>
                <w:rFonts w:eastAsia="文鼎中黑"/>
                <w:spacing w:val="-8"/>
              </w:rPr>
              <w:t>金鑰可用來啟用</w:t>
            </w:r>
            <w:r w:rsidRPr="00983944">
              <w:rPr>
                <w:rFonts w:eastAsia="文鼎中黑"/>
                <w:spacing w:val="-8"/>
              </w:rPr>
              <w:t xml:space="preserve"> KMS </w:t>
            </w:r>
            <w:r w:rsidRPr="00983944">
              <w:rPr>
                <w:rFonts w:eastAsia="文鼎中黑"/>
                <w:spacing w:val="-8"/>
              </w:rPr>
              <w:t>主機，再由主機啟用</w:t>
            </w:r>
            <w:r w:rsidRPr="00983944">
              <w:rPr>
                <w:rFonts w:eastAsia="文鼎中黑"/>
                <w:spacing w:val="-8"/>
              </w:rPr>
              <w:t xml:space="preserve"> Windows Server 2008</w:t>
            </w:r>
            <w:r w:rsidRPr="00983944">
              <w:rPr>
                <w:rFonts w:eastAsia="文鼎中黑"/>
                <w:spacing w:val="-8"/>
              </w:rPr>
              <w:t>、</w:t>
            </w:r>
            <w:r w:rsidRPr="00983944">
              <w:rPr>
                <w:rFonts w:eastAsia="文鼎中黑"/>
                <w:spacing w:val="-8"/>
              </w:rPr>
              <w:t xml:space="preserve">Windows 7 </w:t>
            </w:r>
            <w:r w:rsidRPr="00983944">
              <w:rPr>
                <w:rFonts w:eastAsia="文鼎中黑"/>
                <w:spacing w:val="-8"/>
              </w:rPr>
              <w:t>及</w:t>
            </w:r>
            <w:r w:rsidRPr="00983944">
              <w:rPr>
                <w:rFonts w:eastAsia="文鼎中黑"/>
                <w:spacing w:val="-8"/>
              </w:rPr>
              <w:t xml:space="preserve"> Windows Vista</w:t>
            </w:r>
            <w:r w:rsidRPr="00983944">
              <w:rPr>
                <w:rFonts w:eastAsia="文鼎中黑"/>
                <w:spacing w:val="-8"/>
              </w:rPr>
              <w:t>。</w:t>
            </w:r>
          </w:p>
          <w:p w:rsidR="00B07399" w:rsidRPr="002E6616" w:rsidRDefault="001B2987" w:rsidP="00C34320">
            <w:pPr>
              <w:pStyle w:val="tabletext"/>
              <w:rPr>
                <w:rFonts w:eastAsia="文鼎中黑"/>
              </w:rPr>
            </w:pPr>
            <w:r w:rsidRPr="00983944">
              <w:rPr>
                <w:rFonts w:eastAsia="文鼎中黑"/>
              </w:rPr>
              <w:t xml:space="preserve">Windows Server 2008 </w:t>
            </w:r>
            <w:r w:rsidRPr="00983944">
              <w:rPr>
                <w:rFonts w:eastAsia="文鼎中黑"/>
              </w:rPr>
              <w:t>和</w:t>
            </w:r>
            <w:r w:rsidRPr="00983944">
              <w:rPr>
                <w:rFonts w:eastAsia="文鼎中黑"/>
              </w:rPr>
              <w:t xml:space="preserve"> Windows Vista </w:t>
            </w:r>
            <w:r w:rsidRPr="00983944">
              <w:rPr>
                <w:rFonts w:eastAsia="文鼎中黑"/>
              </w:rPr>
              <w:t>金鑰無法啟用</w:t>
            </w:r>
            <w:r w:rsidRPr="00983944">
              <w:rPr>
                <w:rFonts w:eastAsia="文鼎中黑"/>
              </w:rPr>
              <w:t xml:space="preserve"> Windows 7 </w:t>
            </w:r>
            <w:r w:rsidRPr="00983944">
              <w:rPr>
                <w:rFonts w:eastAsia="文鼎中黑"/>
              </w:rPr>
              <w:t>或</w:t>
            </w:r>
            <w:r w:rsidRPr="00983944">
              <w:rPr>
                <w:rFonts w:eastAsia="文鼎中黑"/>
              </w:rPr>
              <w:t xml:space="preserve"> </w:t>
            </w:r>
            <w:r w:rsidR="00B17C41">
              <w:rPr>
                <w:rFonts w:eastAsiaTheme="minorEastAsia" w:hint="eastAsia"/>
                <w:lang w:eastAsia="zh-CN"/>
              </w:rPr>
              <w:br/>
            </w:r>
            <w:r w:rsidRPr="00983944">
              <w:rPr>
                <w:rFonts w:eastAsia="文鼎中黑"/>
              </w:rPr>
              <w:t xml:space="preserve">Windows Server 2008 R2 </w:t>
            </w:r>
            <w:r w:rsidRPr="00983944">
              <w:rPr>
                <w:rFonts w:eastAsia="文鼎中黑"/>
                <w:spacing w:val="-8"/>
              </w:rPr>
              <w:t>系統。</w:t>
            </w:r>
          </w:p>
        </w:tc>
      </w:tr>
    </w:tbl>
    <w:p w:rsidR="00B07399" w:rsidRPr="002E6616" w:rsidRDefault="00B07399" w:rsidP="00C34320">
      <w:pPr>
        <w:pStyle w:val="TableSpacing"/>
        <w:rPr>
          <w:rFonts w:eastAsia="文鼎中黑"/>
        </w:rPr>
      </w:pPr>
    </w:p>
    <w:p w:rsidR="00B07399" w:rsidRPr="002E6616" w:rsidRDefault="00B07399" w:rsidP="00B07399">
      <w:pPr>
        <w:pStyle w:val="Heading1"/>
        <w:rPr>
          <w:rFonts w:eastAsia="文鼎中黑"/>
        </w:rPr>
      </w:pPr>
      <w:bookmarkStart w:id="57" w:name="_Toc231805850"/>
      <w:bookmarkStart w:id="58" w:name="_Ref234388489"/>
      <w:bookmarkStart w:id="59" w:name="_Toc534493640"/>
      <w:r w:rsidRPr="002E6616">
        <w:rPr>
          <w:rFonts w:eastAsia="文鼎中黑"/>
        </w:rPr>
        <w:lastRenderedPageBreak/>
        <w:t>啟用原則值</w:t>
      </w:r>
      <w:bookmarkEnd w:id="57"/>
      <w:bookmarkEnd w:id="58"/>
      <w:bookmarkEnd w:id="59"/>
    </w:p>
    <w:p w:rsidR="00B07399" w:rsidRPr="002E6616" w:rsidRDefault="000B4715" w:rsidP="000B4715">
      <w:pPr>
        <w:pStyle w:val="Norm"/>
        <w:rPr>
          <w:rFonts w:eastAsia="文鼎中黑"/>
        </w:rPr>
      </w:pPr>
      <w:r w:rsidRPr="002E6616">
        <w:rPr>
          <w:rFonts w:eastAsia="文鼎中黑"/>
        </w:rPr>
        <w:t>表</w:t>
      </w:r>
      <w:r w:rsidR="00AC4339">
        <w:rPr>
          <w:rFonts w:eastAsia="文鼎中黑"/>
        </w:rPr>
        <w:t> 8</w:t>
      </w:r>
      <w:r w:rsidRPr="002E6616">
        <w:rPr>
          <w:rFonts w:eastAsia="文鼎中黑"/>
        </w:rPr>
        <w:t xml:space="preserve"> </w:t>
      </w:r>
      <w:r w:rsidRPr="002E6616">
        <w:rPr>
          <w:rFonts w:eastAsia="文鼎中黑"/>
        </w:rPr>
        <w:t>列出</w:t>
      </w:r>
      <w:r w:rsidRPr="002E6616">
        <w:rPr>
          <w:rFonts w:eastAsia="文鼎中黑"/>
        </w:rPr>
        <w:t xml:space="preserve"> Windows 7 </w:t>
      </w:r>
      <w:r w:rsidRPr="002E6616">
        <w:rPr>
          <w:rFonts w:eastAsia="文鼎中黑"/>
        </w:rPr>
        <w:t>和</w:t>
      </w:r>
      <w:r w:rsidRPr="002E6616">
        <w:rPr>
          <w:rFonts w:eastAsia="文鼎中黑"/>
        </w:rPr>
        <w:t xml:space="preserve"> Windows Server 2008 R2 </w:t>
      </w:r>
      <w:r w:rsidRPr="002E6616">
        <w:rPr>
          <w:rFonts w:eastAsia="文鼎中黑"/>
        </w:rPr>
        <w:t>的原則值。</w:t>
      </w:r>
    </w:p>
    <w:p w:rsidR="00B07399" w:rsidRPr="002E6616" w:rsidRDefault="000B4715" w:rsidP="00B07399">
      <w:pPr>
        <w:pStyle w:val="Label"/>
        <w:rPr>
          <w:rFonts w:eastAsia="文鼎中黑"/>
        </w:rPr>
      </w:pPr>
      <w:r w:rsidRPr="002E6616">
        <w:rPr>
          <w:rFonts w:eastAsia="文鼎中黑"/>
        </w:rPr>
        <w:t>表</w:t>
      </w:r>
      <w:r w:rsidRPr="002E6616">
        <w:rPr>
          <w:rFonts w:eastAsia="文鼎中黑"/>
        </w:rPr>
        <w:t xml:space="preserve"> 8. Windows 7 </w:t>
      </w:r>
      <w:r w:rsidRPr="002E6616">
        <w:rPr>
          <w:rFonts w:eastAsia="文鼎中黑"/>
        </w:rPr>
        <w:t>和</w:t>
      </w:r>
      <w:r w:rsidRPr="002E6616">
        <w:rPr>
          <w:rFonts w:eastAsia="文鼎中黑"/>
        </w:rPr>
        <w:t xml:space="preserve"> Windows Server 2008 R2 </w:t>
      </w:r>
      <w:r w:rsidRPr="002E6616">
        <w:rPr>
          <w:rFonts w:eastAsia="文鼎中黑"/>
        </w:rPr>
        <w:t>原則值</w:t>
      </w:r>
    </w:p>
    <w:p w:rsidR="002F3940" w:rsidRPr="002E6616" w:rsidRDefault="002F3940" w:rsidP="002F3940">
      <w:pPr>
        <w:pStyle w:val="TableSpacing"/>
        <w:rPr>
          <w:rFonts w:eastAsia="文鼎中黑"/>
        </w:rPr>
      </w:pPr>
    </w:p>
    <w:tbl>
      <w:tblPr>
        <w:tblStyle w:val="TableGrid"/>
        <w:tblW w:w="0" w:type="auto"/>
        <w:tblInd w:w="108" w:type="dxa"/>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single" w:sz="4" w:space="0" w:color="4F81BD" w:themeColor="accent1"/>
        </w:tblBorders>
        <w:tblLook w:val="04A0"/>
      </w:tblPr>
      <w:tblGrid>
        <w:gridCol w:w="2584"/>
        <w:gridCol w:w="1800"/>
        <w:gridCol w:w="1826"/>
        <w:gridCol w:w="1993"/>
      </w:tblGrid>
      <w:tr w:rsidR="00B07399" w:rsidRPr="002E6616" w:rsidTr="002F3940">
        <w:trPr>
          <w:tblHeader/>
        </w:trPr>
        <w:tc>
          <w:tcPr>
            <w:tcW w:w="2584" w:type="dxa"/>
            <w:shd w:val="clear" w:color="auto" w:fill="B8CCE4" w:themeFill="accent1" w:themeFillTint="66"/>
          </w:tcPr>
          <w:p w:rsidR="00B07399" w:rsidRPr="002E6616" w:rsidRDefault="00B07399" w:rsidP="00A40A85">
            <w:pPr>
              <w:pStyle w:val="tabletext"/>
              <w:rPr>
                <w:rStyle w:val="Strong"/>
                <w:rFonts w:eastAsia="文鼎中黑"/>
              </w:rPr>
            </w:pPr>
            <w:r w:rsidRPr="002E6616">
              <w:rPr>
                <w:rStyle w:val="Strong"/>
                <w:rFonts w:eastAsia="文鼎中黑"/>
              </w:rPr>
              <w:t>元素</w:t>
            </w:r>
          </w:p>
        </w:tc>
        <w:tc>
          <w:tcPr>
            <w:tcW w:w="1800" w:type="dxa"/>
            <w:shd w:val="clear" w:color="auto" w:fill="B8CCE4" w:themeFill="accent1" w:themeFillTint="66"/>
          </w:tcPr>
          <w:p w:rsidR="00B07399" w:rsidRPr="002E6616" w:rsidRDefault="00B07399" w:rsidP="00A40A85">
            <w:pPr>
              <w:pStyle w:val="tabletext"/>
              <w:rPr>
                <w:rStyle w:val="Strong"/>
                <w:rFonts w:eastAsia="文鼎中黑"/>
              </w:rPr>
            </w:pPr>
            <w:r w:rsidRPr="002E6616">
              <w:rPr>
                <w:rStyle w:val="Strong"/>
                <w:rFonts w:eastAsia="文鼎中黑"/>
              </w:rPr>
              <w:t>用戶端值</w:t>
            </w:r>
          </w:p>
        </w:tc>
        <w:tc>
          <w:tcPr>
            <w:tcW w:w="1826" w:type="dxa"/>
            <w:shd w:val="clear" w:color="auto" w:fill="B8CCE4" w:themeFill="accent1" w:themeFillTint="66"/>
          </w:tcPr>
          <w:p w:rsidR="00B07399" w:rsidRPr="002E6616" w:rsidRDefault="00B07399" w:rsidP="00A40A85">
            <w:pPr>
              <w:pStyle w:val="tabletext"/>
              <w:rPr>
                <w:rStyle w:val="Strong"/>
                <w:rFonts w:eastAsia="文鼎中黑"/>
              </w:rPr>
            </w:pPr>
            <w:r w:rsidRPr="002E6616">
              <w:rPr>
                <w:rStyle w:val="Strong"/>
                <w:rFonts w:eastAsia="文鼎中黑"/>
              </w:rPr>
              <w:t>伺服器值</w:t>
            </w:r>
          </w:p>
        </w:tc>
        <w:tc>
          <w:tcPr>
            <w:tcW w:w="1993" w:type="dxa"/>
            <w:shd w:val="clear" w:color="auto" w:fill="B8CCE4" w:themeFill="accent1" w:themeFillTint="66"/>
          </w:tcPr>
          <w:p w:rsidR="00B07399" w:rsidRPr="002E6616" w:rsidRDefault="00B07399" w:rsidP="00A40A85">
            <w:pPr>
              <w:pStyle w:val="tabletext"/>
              <w:rPr>
                <w:rStyle w:val="Strong"/>
                <w:rFonts w:eastAsia="文鼎中黑"/>
              </w:rPr>
            </w:pPr>
            <w:r w:rsidRPr="002E6616">
              <w:rPr>
                <w:rStyle w:val="Strong"/>
                <w:rFonts w:eastAsia="文鼎中黑"/>
              </w:rPr>
              <w:t>範圍</w:t>
            </w:r>
          </w:p>
        </w:tc>
      </w:tr>
      <w:tr w:rsidR="00B07399" w:rsidRPr="002E6616" w:rsidTr="002F3940">
        <w:tc>
          <w:tcPr>
            <w:tcW w:w="2584" w:type="dxa"/>
          </w:tcPr>
          <w:p w:rsidR="00B07399" w:rsidRPr="002E6616" w:rsidRDefault="00B07399" w:rsidP="00A40A85">
            <w:pPr>
              <w:pStyle w:val="tabletext"/>
              <w:rPr>
                <w:rFonts w:eastAsia="文鼎中黑"/>
              </w:rPr>
            </w:pPr>
            <w:r w:rsidRPr="002E6616">
              <w:rPr>
                <w:rFonts w:eastAsia="文鼎中黑"/>
              </w:rPr>
              <w:t>重設授權狀態限制</w:t>
            </w:r>
          </w:p>
        </w:tc>
        <w:tc>
          <w:tcPr>
            <w:tcW w:w="1800" w:type="dxa"/>
          </w:tcPr>
          <w:p w:rsidR="00B07399" w:rsidRPr="002E6616" w:rsidRDefault="00B07399" w:rsidP="00A40A85">
            <w:pPr>
              <w:pStyle w:val="tabletext"/>
              <w:rPr>
                <w:rFonts w:eastAsia="文鼎中黑"/>
              </w:rPr>
            </w:pPr>
            <w:r w:rsidRPr="002E6616">
              <w:rPr>
                <w:rFonts w:eastAsia="文鼎中黑"/>
              </w:rPr>
              <w:t>3</w:t>
            </w:r>
          </w:p>
        </w:tc>
        <w:tc>
          <w:tcPr>
            <w:tcW w:w="1826" w:type="dxa"/>
          </w:tcPr>
          <w:p w:rsidR="00B07399" w:rsidRPr="002E6616" w:rsidRDefault="00B07399" w:rsidP="00A40A85">
            <w:pPr>
              <w:pStyle w:val="tabletext"/>
              <w:rPr>
                <w:rFonts w:eastAsia="文鼎中黑"/>
              </w:rPr>
            </w:pPr>
            <w:r w:rsidRPr="002E6616">
              <w:rPr>
                <w:rFonts w:eastAsia="文鼎中黑"/>
              </w:rPr>
              <w:t>3</w:t>
            </w:r>
          </w:p>
        </w:tc>
        <w:tc>
          <w:tcPr>
            <w:tcW w:w="1993" w:type="dxa"/>
          </w:tcPr>
          <w:p w:rsidR="00B07399" w:rsidRPr="002E6616" w:rsidRDefault="00B07399" w:rsidP="00A40A85">
            <w:pPr>
              <w:pStyle w:val="tabletext"/>
              <w:rPr>
                <w:rFonts w:eastAsia="文鼎中黑"/>
              </w:rPr>
            </w:pPr>
            <w:r w:rsidRPr="002E6616">
              <w:rPr>
                <w:rFonts w:eastAsia="文鼎中黑"/>
              </w:rPr>
              <w:t>無法設定</w:t>
            </w:r>
          </w:p>
        </w:tc>
      </w:tr>
      <w:tr w:rsidR="00B07399" w:rsidRPr="002E6616" w:rsidTr="002F3940">
        <w:tc>
          <w:tcPr>
            <w:tcW w:w="2584" w:type="dxa"/>
          </w:tcPr>
          <w:p w:rsidR="00B07399" w:rsidRPr="002E6616" w:rsidRDefault="00B07399" w:rsidP="00A40A85">
            <w:pPr>
              <w:pStyle w:val="tabletext"/>
              <w:rPr>
                <w:rFonts w:eastAsia="文鼎中黑"/>
                <w:lang w:eastAsia="zh-TW"/>
              </w:rPr>
            </w:pPr>
            <w:r w:rsidRPr="002E6616">
              <w:rPr>
                <w:rFonts w:eastAsia="文鼎中黑"/>
                <w:lang w:eastAsia="zh-TW"/>
              </w:rPr>
              <w:t xml:space="preserve">KMS </w:t>
            </w:r>
            <w:r w:rsidRPr="002E6616">
              <w:rPr>
                <w:rFonts w:eastAsia="文鼎中黑"/>
                <w:lang w:eastAsia="zh-TW"/>
              </w:rPr>
              <w:t>用戶端計數臨界值</w:t>
            </w:r>
          </w:p>
        </w:tc>
        <w:tc>
          <w:tcPr>
            <w:tcW w:w="1800" w:type="dxa"/>
          </w:tcPr>
          <w:p w:rsidR="00B07399" w:rsidRPr="002E6616" w:rsidRDefault="00B07399" w:rsidP="00A40A85">
            <w:pPr>
              <w:pStyle w:val="tabletext"/>
              <w:rPr>
                <w:rFonts w:eastAsia="文鼎中黑"/>
              </w:rPr>
            </w:pPr>
            <w:r w:rsidRPr="002E6616">
              <w:rPr>
                <w:rFonts w:eastAsia="文鼎中黑"/>
              </w:rPr>
              <w:t>25</w:t>
            </w:r>
          </w:p>
        </w:tc>
        <w:tc>
          <w:tcPr>
            <w:tcW w:w="1826" w:type="dxa"/>
          </w:tcPr>
          <w:p w:rsidR="00B07399" w:rsidRPr="002E6616" w:rsidRDefault="00B07399" w:rsidP="00A40A85">
            <w:pPr>
              <w:pStyle w:val="tabletext"/>
              <w:rPr>
                <w:rFonts w:eastAsia="文鼎中黑"/>
              </w:rPr>
            </w:pPr>
            <w:r w:rsidRPr="002E6616">
              <w:rPr>
                <w:rFonts w:eastAsia="文鼎中黑"/>
              </w:rPr>
              <w:t>5</w:t>
            </w:r>
          </w:p>
        </w:tc>
        <w:tc>
          <w:tcPr>
            <w:tcW w:w="1993" w:type="dxa"/>
          </w:tcPr>
          <w:p w:rsidR="00B07399" w:rsidRPr="002E6616" w:rsidRDefault="00B07399" w:rsidP="00A40A85">
            <w:pPr>
              <w:pStyle w:val="tabletext"/>
              <w:rPr>
                <w:rFonts w:eastAsia="文鼎中黑"/>
              </w:rPr>
            </w:pPr>
            <w:r w:rsidRPr="002E6616">
              <w:rPr>
                <w:rFonts w:eastAsia="文鼎中黑"/>
              </w:rPr>
              <w:t>無法設定</w:t>
            </w:r>
          </w:p>
        </w:tc>
      </w:tr>
      <w:tr w:rsidR="00B07399" w:rsidRPr="002E6616" w:rsidTr="002F3940">
        <w:tc>
          <w:tcPr>
            <w:tcW w:w="2584" w:type="dxa"/>
          </w:tcPr>
          <w:p w:rsidR="00B07399" w:rsidRPr="002E6616" w:rsidRDefault="00B07399" w:rsidP="00A40A85">
            <w:pPr>
              <w:pStyle w:val="tabletext"/>
              <w:rPr>
                <w:rFonts w:eastAsia="文鼎中黑"/>
              </w:rPr>
            </w:pPr>
            <w:r w:rsidRPr="002E6616">
              <w:rPr>
                <w:rFonts w:eastAsia="文鼎中黑"/>
              </w:rPr>
              <w:t xml:space="preserve">KMS </w:t>
            </w:r>
            <w:r w:rsidRPr="002E6616">
              <w:rPr>
                <w:rFonts w:eastAsia="文鼎中黑"/>
              </w:rPr>
              <w:t>啟用持續時間</w:t>
            </w:r>
          </w:p>
        </w:tc>
        <w:tc>
          <w:tcPr>
            <w:tcW w:w="1800" w:type="dxa"/>
          </w:tcPr>
          <w:p w:rsidR="00B07399" w:rsidRPr="002E6616" w:rsidRDefault="00B07399" w:rsidP="00A40A85">
            <w:pPr>
              <w:pStyle w:val="tabletext"/>
              <w:rPr>
                <w:rFonts w:eastAsia="文鼎中黑"/>
              </w:rPr>
            </w:pPr>
            <w:r w:rsidRPr="002E6616">
              <w:rPr>
                <w:rFonts w:eastAsia="文鼎中黑"/>
              </w:rPr>
              <w:t xml:space="preserve">180 </w:t>
            </w:r>
            <w:r w:rsidRPr="002E6616">
              <w:rPr>
                <w:rFonts w:eastAsia="文鼎中黑"/>
              </w:rPr>
              <w:t>天</w:t>
            </w:r>
          </w:p>
        </w:tc>
        <w:tc>
          <w:tcPr>
            <w:tcW w:w="1826" w:type="dxa"/>
          </w:tcPr>
          <w:p w:rsidR="00B07399" w:rsidRPr="002E6616" w:rsidRDefault="00B07399" w:rsidP="00A40A85">
            <w:pPr>
              <w:pStyle w:val="tabletext"/>
              <w:rPr>
                <w:rFonts w:eastAsia="文鼎中黑"/>
              </w:rPr>
            </w:pPr>
            <w:r w:rsidRPr="002E6616">
              <w:rPr>
                <w:rFonts w:eastAsia="文鼎中黑"/>
              </w:rPr>
              <w:t xml:space="preserve">180 </w:t>
            </w:r>
            <w:r w:rsidRPr="002E6616">
              <w:rPr>
                <w:rFonts w:eastAsia="文鼎中黑"/>
              </w:rPr>
              <w:t>天</w:t>
            </w:r>
          </w:p>
        </w:tc>
        <w:tc>
          <w:tcPr>
            <w:tcW w:w="1993" w:type="dxa"/>
          </w:tcPr>
          <w:p w:rsidR="00B07399" w:rsidRPr="002E6616" w:rsidRDefault="00B07399" w:rsidP="00A40A85">
            <w:pPr>
              <w:pStyle w:val="tabletext"/>
              <w:rPr>
                <w:rFonts w:eastAsia="文鼎中黑"/>
              </w:rPr>
            </w:pPr>
            <w:r w:rsidRPr="002E6616">
              <w:rPr>
                <w:rFonts w:eastAsia="文鼎中黑"/>
              </w:rPr>
              <w:t>無法設定</w:t>
            </w:r>
          </w:p>
        </w:tc>
      </w:tr>
      <w:tr w:rsidR="00B07399" w:rsidRPr="002E6616" w:rsidTr="002F3940">
        <w:tc>
          <w:tcPr>
            <w:tcW w:w="2584" w:type="dxa"/>
          </w:tcPr>
          <w:p w:rsidR="00B07399" w:rsidRPr="002E6616" w:rsidRDefault="00B07399" w:rsidP="00A40A85">
            <w:pPr>
              <w:pStyle w:val="tabletext"/>
              <w:rPr>
                <w:rFonts w:eastAsia="文鼎中黑"/>
                <w:lang w:eastAsia="zh-TW"/>
              </w:rPr>
            </w:pPr>
            <w:r w:rsidRPr="002E6616">
              <w:rPr>
                <w:rFonts w:eastAsia="文鼎中黑"/>
                <w:lang w:eastAsia="zh-TW"/>
              </w:rPr>
              <w:t xml:space="preserve">KMS </w:t>
            </w:r>
            <w:r w:rsidRPr="002E6616">
              <w:rPr>
                <w:rFonts w:eastAsia="文鼎中黑"/>
                <w:lang w:eastAsia="zh-TW"/>
              </w:rPr>
              <w:t>主機接聽連接埠</w:t>
            </w:r>
          </w:p>
        </w:tc>
        <w:tc>
          <w:tcPr>
            <w:tcW w:w="1800" w:type="dxa"/>
          </w:tcPr>
          <w:p w:rsidR="00B07399" w:rsidRPr="002E6616" w:rsidRDefault="00B07399" w:rsidP="00A40A85">
            <w:pPr>
              <w:pStyle w:val="tabletext"/>
              <w:rPr>
                <w:rFonts w:eastAsia="文鼎中黑"/>
              </w:rPr>
            </w:pPr>
            <w:r w:rsidRPr="002E6616">
              <w:rPr>
                <w:rFonts w:eastAsia="文鼎中黑"/>
              </w:rPr>
              <w:t>1688</w:t>
            </w:r>
          </w:p>
        </w:tc>
        <w:tc>
          <w:tcPr>
            <w:tcW w:w="1826" w:type="dxa"/>
          </w:tcPr>
          <w:p w:rsidR="00B07399" w:rsidRPr="002E6616" w:rsidRDefault="00B07399" w:rsidP="00A40A85">
            <w:pPr>
              <w:pStyle w:val="tabletext"/>
              <w:rPr>
                <w:rFonts w:eastAsia="文鼎中黑"/>
              </w:rPr>
            </w:pPr>
            <w:r w:rsidRPr="002E6616">
              <w:rPr>
                <w:rFonts w:eastAsia="文鼎中黑"/>
              </w:rPr>
              <w:t>1688</w:t>
            </w:r>
          </w:p>
        </w:tc>
        <w:tc>
          <w:tcPr>
            <w:tcW w:w="1993" w:type="dxa"/>
          </w:tcPr>
          <w:p w:rsidR="00B07399" w:rsidRPr="002E6616" w:rsidRDefault="00B07399" w:rsidP="00A40A85">
            <w:pPr>
              <w:pStyle w:val="tabletext"/>
              <w:rPr>
                <w:rFonts w:eastAsia="文鼎中黑"/>
                <w:lang w:eastAsia="zh-TW"/>
              </w:rPr>
            </w:pPr>
            <w:r w:rsidRPr="002E6616">
              <w:rPr>
                <w:rFonts w:eastAsia="文鼎中黑"/>
                <w:lang w:eastAsia="zh-TW"/>
              </w:rPr>
              <w:t>任何開啟的</w:t>
            </w:r>
            <w:r w:rsidRPr="002E6616">
              <w:rPr>
                <w:rFonts w:eastAsia="文鼎中黑"/>
                <w:lang w:eastAsia="zh-TW"/>
              </w:rPr>
              <w:t xml:space="preserve"> TCP </w:t>
            </w:r>
            <w:r w:rsidRPr="002E6616">
              <w:rPr>
                <w:rFonts w:eastAsia="文鼎中黑"/>
                <w:lang w:eastAsia="zh-TW"/>
              </w:rPr>
              <w:t>連接埠</w:t>
            </w:r>
          </w:p>
        </w:tc>
      </w:tr>
      <w:tr w:rsidR="00B07399" w:rsidRPr="002E6616" w:rsidTr="002F3940">
        <w:tc>
          <w:tcPr>
            <w:tcW w:w="2584" w:type="dxa"/>
          </w:tcPr>
          <w:p w:rsidR="00B07399" w:rsidRPr="002E6616" w:rsidRDefault="00B07399" w:rsidP="00A40A85">
            <w:pPr>
              <w:pStyle w:val="tabletext"/>
              <w:rPr>
                <w:rFonts w:eastAsia="文鼎中黑"/>
              </w:rPr>
            </w:pPr>
            <w:r w:rsidRPr="002E6616">
              <w:rPr>
                <w:rFonts w:eastAsia="文鼎中黑"/>
              </w:rPr>
              <w:t xml:space="preserve">OOB </w:t>
            </w:r>
            <w:r w:rsidRPr="002E6616">
              <w:rPr>
                <w:rFonts w:eastAsia="文鼎中黑"/>
              </w:rPr>
              <w:t>寬限期</w:t>
            </w:r>
          </w:p>
        </w:tc>
        <w:tc>
          <w:tcPr>
            <w:tcW w:w="1800" w:type="dxa"/>
          </w:tcPr>
          <w:p w:rsidR="00B07399" w:rsidRPr="002E6616" w:rsidRDefault="00B07399" w:rsidP="00A40A85">
            <w:pPr>
              <w:pStyle w:val="tabletext"/>
              <w:rPr>
                <w:rFonts w:eastAsia="文鼎中黑"/>
              </w:rPr>
            </w:pPr>
            <w:r w:rsidRPr="002E6616">
              <w:rPr>
                <w:rFonts w:eastAsia="文鼎中黑"/>
              </w:rPr>
              <w:t xml:space="preserve">30 </w:t>
            </w:r>
            <w:r w:rsidRPr="002E6616">
              <w:rPr>
                <w:rFonts w:eastAsia="文鼎中黑"/>
              </w:rPr>
              <w:t>天</w:t>
            </w:r>
          </w:p>
        </w:tc>
        <w:tc>
          <w:tcPr>
            <w:tcW w:w="1826" w:type="dxa"/>
          </w:tcPr>
          <w:p w:rsidR="00B07399" w:rsidRPr="002E6616" w:rsidRDefault="00B07399" w:rsidP="00A40A85">
            <w:pPr>
              <w:pStyle w:val="tabletext"/>
              <w:rPr>
                <w:rFonts w:eastAsia="文鼎中黑"/>
              </w:rPr>
            </w:pPr>
            <w:r w:rsidRPr="002E6616">
              <w:rPr>
                <w:rFonts w:eastAsia="文鼎中黑"/>
              </w:rPr>
              <w:t xml:space="preserve">30 </w:t>
            </w:r>
            <w:r w:rsidRPr="002E6616">
              <w:rPr>
                <w:rFonts w:eastAsia="文鼎中黑"/>
              </w:rPr>
              <w:t>天</w:t>
            </w:r>
          </w:p>
        </w:tc>
        <w:tc>
          <w:tcPr>
            <w:tcW w:w="1993" w:type="dxa"/>
          </w:tcPr>
          <w:p w:rsidR="00B07399" w:rsidRPr="002E6616" w:rsidRDefault="00B07399" w:rsidP="00A40A85">
            <w:pPr>
              <w:pStyle w:val="tabletext"/>
              <w:rPr>
                <w:rFonts w:eastAsia="文鼎中黑"/>
              </w:rPr>
            </w:pPr>
            <w:r w:rsidRPr="002E6616">
              <w:rPr>
                <w:rFonts w:eastAsia="文鼎中黑"/>
              </w:rPr>
              <w:t>無法設定</w:t>
            </w:r>
          </w:p>
        </w:tc>
      </w:tr>
      <w:tr w:rsidR="00B07399" w:rsidRPr="002E6616" w:rsidTr="002F3940">
        <w:tc>
          <w:tcPr>
            <w:tcW w:w="2584" w:type="dxa"/>
          </w:tcPr>
          <w:p w:rsidR="00B07399" w:rsidRPr="002E6616" w:rsidRDefault="00B07399" w:rsidP="00A40A85">
            <w:pPr>
              <w:pStyle w:val="tabletext"/>
              <w:rPr>
                <w:rFonts w:eastAsia="文鼎中黑"/>
              </w:rPr>
            </w:pPr>
            <w:r w:rsidRPr="002E6616">
              <w:rPr>
                <w:rFonts w:eastAsia="文鼎中黑"/>
              </w:rPr>
              <w:t xml:space="preserve">OOT </w:t>
            </w:r>
            <w:r w:rsidRPr="002E6616">
              <w:rPr>
                <w:rFonts w:eastAsia="文鼎中黑"/>
              </w:rPr>
              <w:t>寬限期</w:t>
            </w:r>
          </w:p>
        </w:tc>
        <w:tc>
          <w:tcPr>
            <w:tcW w:w="1800" w:type="dxa"/>
          </w:tcPr>
          <w:p w:rsidR="00B07399" w:rsidRPr="002E6616" w:rsidRDefault="00B07399" w:rsidP="00A40A85">
            <w:pPr>
              <w:pStyle w:val="tabletext"/>
              <w:rPr>
                <w:rFonts w:eastAsia="文鼎中黑"/>
              </w:rPr>
            </w:pPr>
            <w:r w:rsidRPr="002E6616">
              <w:rPr>
                <w:rFonts w:eastAsia="文鼎中黑"/>
              </w:rPr>
              <w:t xml:space="preserve">30 </w:t>
            </w:r>
            <w:r w:rsidRPr="002E6616">
              <w:rPr>
                <w:rFonts w:eastAsia="文鼎中黑"/>
              </w:rPr>
              <w:t>天</w:t>
            </w:r>
          </w:p>
        </w:tc>
        <w:tc>
          <w:tcPr>
            <w:tcW w:w="1826" w:type="dxa"/>
          </w:tcPr>
          <w:p w:rsidR="00B07399" w:rsidRPr="002E6616" w:rsidRDefault="00B07399" w:rsidP="00A40A85">
            <w:pPr>
              <w:pStyle w:val="tabletext"/>
              <w:rPr>
                <w:rFonts w:eastAsia="文鼎中黑"/>
              </w:rPr>
            </w:pPr>
            <w:r w:rsidRPr="002E6616">
              <w:rPr>
                <w:rFonts w:eastAsia="文鼎中黑"/>
              </w:rPr>
              <w:t xml:space="preserve">30 </w:t>
            </w:r>
            <w:r w:rsidRPr="002E6616">
              <w:rPr>
                <w:rFonts w:eastAsia="文鼎中黑"/>
              </w:rPr>
              <w:t>天</w:t>
            </w:r>
          </w:p>
        </w:tc>
        <w:tc>
          <w:tcPr>
            <w:tcW w:w="1993" w:type="dxa"/>
          </w:tcPr>
          <w:p w:rsidR="00B07399" w:rsidRPr="002E6616" w:rsidRDefault="00B07399" w:rsidP="00A40A85">
            <w:pPr>
              <w:pStyle w:val="tabletext"/>
              <w:rPr>
                <w:rFonts w:eastAsia="文鼎中黑"/>
              </w:rPr>
            </w:pPr>
            <w:r w:rsidRPr="002E6616">
              <w:rPr>
                <w:rFonts w:eastAsia="文鼎中黑"/>
              </w:rPr>
              <w:t>無法設定</w:t>
            </w:r>
          </w:p>
        </w:tc>
      </w:tr>
      <w:tr w:rsidR="00B07399" w:rsidRPr="002E6616" w:rsidTr="002F3940">
        <w:tc>
          <w:tcPr>
            <w:tcW w:w="2584" w:type="dxa"/>
          </w:tcPr>
          <w:p w:rsidR="00B07399" w:rsidRPr="002E6616" w:rsidRDefault="00B07399" w:rsidP="00A40A85">
            <w:pPr>
              <w:pStyle w:val="tabletext"/>
              <w:rPr>
                <w:rFonts w:eastAsia="文鼎中黑"/>
                <w:lang w:eastAsia="zh-TW"/>
              </w:rPr>
            </w:pPr>
            <w:r w:rsidRPr="002E6616">
              <w:rPr>
                <w:rFonts w:eastAsia="文鼎中黑"/>
                <w:lang w:eastAsia="zh-TW"/>
              </w:rPr>
              <w:t xml:space="preserve">KMS </w:t>
            </w:r>
            <w:r w:rsidRPr="002E6616">
              <w:rPr>
                <w:rFonts w:eastAsia="文鼎中黑"/>
                <w:lang w:eastAsia="zh-TW"/>
              </w:rPr>
              <w:t>用戶端重新啟用（分鐘）</w:t>
            </w:r>
          </w:p>
        </w:tc>
        <w:tc>
          <w:tcPr>
            <w:tcW w:w="1800" w:type="dxa"/>
          </w:tcPr>
          <w:p w:rsidR="00B07399" w:rsidRPr="002E6616" w:rsidRDefault="00B07399" w:rsidP="00A40A85">
            <w:pPr>
              <w:pStyle w:val="tabletext"/>
              <w:rPr>
                <w:rFonts w:eastAsia="文鼎中黑"/>
                <w:lang w:eastAsia="zh-TW"/>
              </w:rPr>
            </w:pPr>
            <w:r w:rsidRPr="002E6616">
              <w:rPr>
                <w:rFonts w:eastAsia="文鼎中黑"/>
                <w:lang w:eastAsia="zh-TW"/>
              </w:rPr>
              <w:t xml:space="preserve">10,080 </w:t>
            </w:r>
            <w:r w:rsidRPr="002E6616">
              <w:rPr>
                <w:rFonts w:eastAsia="文鼎中黑"/>
                <w:lang w:eastAsia="zh-TW"/>
              </w:rPr>
              <w:t>分鐘</w:t>
            </w:r>
          </w:p>
          <w:p w:rsidR="00B07399" w:rsidRPr="002E6616" w:rsidRDefault="00B07399" w:rsidP="00A40A85">
            <w:pPr>
              <w:pStyle w:val="tabletext"/>
              <w:rPr>
                <w:rFonts w:eastAsia="文鼎中黑"/>
                <w:lang w:eastAsia="zh-TW"/>
              </w:rPr>
            </w:pPr>
            <w:r w:rsidRPr="002E6616">
              <w:rPr>
                <w:rFonts w:eastAsia="文鼎中黑"/>
                <w:lang w:eastAsia="zh-TW"/>
              </w:rPr>
              <w:t>（</w:t>
            </w:r>
            <w:r w:rsidRPr="002E6616">
              <w:rPr>
                <w:rFonts w:eastAsia="文鼎中黑"/>
                <w:lang w:eastAsia="zh-TW"/>
              </w:rPr>
              <w:t xml:space="preserve">7 </w:t>
            </w:r>
            <w:r w:rsidRPr="002E6616">
              <w:rPr>
                <w:rFonts w:eastAsia="文鼎中黑"/>
                <w:lang w:eastAsia="zh-TW"/>
              </w:rPr>
              <w:t>天</w:t>
            </w:r>
            <w:r w:rsidRPr="002E6616">
              <w:rPr>
                <w:rFonts w:eastAsia="文鼎中黑"/>
                <w:lang w:eastAsia="zh-TW"/>
              </w:rPr>
              <w:t xml:space="preserve"> - </w:t>
            </w:r>
            <w:r w:rsidR="00B96309">
              <w:rPr>
                <w:rFonts w:eastAsiaTheme="minorEastAsia" w:hint="eastAsia"/>
                <w:lang w:eastAsia="zh-TW"/>
              </w:rPr>
              <w:br/>
            </w:r>
            <w:r w:rsidRPr="002E6616">
              <w:rPr>
                <w:rFonts w:eastAsia="文鼎中黑"/>
                <w:lang w:eastAsia="zh-TW"/>
              </w:rPr>
              <w:t>預設值）</w:t>
            </w:r>
          </w:p>
        </w:tc>
        <w:tc>
          <w:tcPr>
            <w:tcW w:w="1826" w:type="dxa"/>
          </w:tcPr>
          <w:p w:rsidR="00B07399" w:rsidRPr="002E6616" w:rsidRDefault="00B07399" w:rsidP="00A40A85">
            <w:pPr>
              <w:pStyle w:val="tabletext"/>
              <w:rPr>
                <w:rFonts w:eastAsia="文鼎中黑"/>
                <w:lang w:eastAsia="zh-TW"/>
              </w:rPr>
            </w:pPr>
            <w:r w:rsidRPr="002E6616">
              <w:rPr>
                <w:rFonts w:eastAsia="文鼎中黑"/>
                <w:lang w:eastAsia="zh-TW"/>
              </w:rPr>
              <w:t xml:space="preserve">10,080 </w:t>
            </w:r>
            <w:r w:rsidRPr="002E6616">
              <w:rPr>
                <w:rFonts w:eastAsia="文鼎中黑"/>
                <w:lang w:eastAsia="zh-TW"/>
              </w:rPr>
              <w:t>分鐘</w:t>
            </w:r>
          </w:p>
          <w:p w:rsidR="00B07399" w:rsidRPr="002E6616" w:rsidRDefault="00B07399" w:rsidP="00B96309">
            <w:pPr>
              <w:pStyle w:val="tabletext"/>
              <w:rPr>
                <w:rFonts w:eastAsia="文鼎中黑"/>
                <w:lang w:eastAsia="zh-TW"/>
              </w:rPr>
            </w:pPr>
            <w:r w:rsidRPr="002E6616">
              <w:rPr>
                <w:rFonts w:eastAsia="文鼎中黑"/>
                <w:lang w:eastAsia="zh-TW"/>
              </w:rPr>
              <w:t>（</w:t>
            </w:r>
            <w:r w:rsidRPr="002E6616">
              <w:rPr>
                <w:rFonts w:eastAsia="文鼎中黑"/>
                <w:lang w:eastAsia="zh-TW"/>
              </w:rPr>
              <w:t xml:space="preserve">7 </w:t>
            </w:r>
            <w:r w:rsidRPr="002E6616">
              <w:rPr>
                <w:rFonts w:eastAsia="文鼎中黑"/>
                <w:lang w:eastAsia="zh-TW"/>
              </w:rPr>
              <w:t>天</w:t>
            </w:r>
            <w:r w:rsidRPr="002E6616">
              <w:rPr>
                <w:rFonts w:eastAsia="文鼎中黑"/>
                <w:lang w:eastAsia="zh-TW"/>
              </w:rPr>
              <w:t xml:space="preserve"> - </w:t>
            </w:r>
            <w:r w:rsidR="00B96309">
              <w:rPr>
                <w:rFonts w:eastAsiaTheme="minorEastAsia" w:hint="eastAsia"/>
                <w:lang w:eastAsia="zh-TW"/>
              </w:rPr>
              <w:br/>
            </w:r>
            <w:r w:rsidRPr="002E6616">
              <w:rPr>
                <w:rFonts w:eastAsia="文鼎中黑"/>
                <w:lang w:eastAsia="zh-TW"/>
              </w:rPr>
              <w:t>預設值）</w:t>
            </w:r>
          </w:p>
        </w:tc>
        <w:tc>
          <w:tcPr>
            <w:tcW w:w="1993" w:type="dxa"/>
          </w:tcPr>
          <w:p w:rsidR="00B07399" w:rsidRPr="002E6616" w:rsidRDefault="00B07399" w:rsidP="00A40A85">
            <w:pPr>
              <w:pStyle w:val="tabletext"/>
              <w:rPr>
                <w:rFonts w:eastAsia="文鼎中黑"/>
                <w:lang w:eastAsia="zh-TW"/>
              </w:rPr>
            </w:pPr>
            <w:r w:rsidRPr="002E6616">
              <w:rPr>
                <w:rFonts w:eastAsia="文鼎中黑"/>
                <w:lang w:eastAsia="zh-TW"/>
              </w:rPr>
              <w:t xml:space="preserve">15–43,200 </w:t>
            </w:r>
            <w:r w:rsidRPr="002E6616">
              <w:rPr>
                <w:rFonts w:eastAsia="文鼎中黑"/>
                <w:lang w:eastAsia="zh-TW"/>
              </w:rPr>
              <w:t>分鐘</w:t>
            </w:r>
          </w:p>
          <w:p w:rsidR="00B07399" w:rsidRPr="002E6616" w:rsidRDefault="00B07399" w:rsidP="00A40A85">
            <w:pPr>
              <w:pStyle w:val="tabletext"/>
              <w:rPr>
                <w:rFonts w:eastAsia="文鼎中黑"/>
                <w:lang w:eastAsia="zh-TW"/>
              </w:rPr>
            </w:pPr>
            <w:r w:rsidRPr="002E6616">
              <w:rPr>
                <w:rFonts w:eastAsia="文鼎中黑"/>
                <w:lang w:eastAsia="zh-TW"/>
              </w:rPr>
              <w:t>（</w:t>
            </w:r>
            <w:r w:rsidRPr="002E6616">
              <w:rPr>
                <w:rFonts w:eastAsia="文鼎中黑"/>
                <w:lang w:eastAsia="zh-TW"/>
              </w:rPr>
              <w:t xml:space="preserve">30 </w:t>
            </w:r>
            <w:r w:rsidRPr="002E6616">
              <w:rPr>
                <w:rFonts w:eastAsia="文鼎中黑"/>
                <w:lang w:eastAsia="zh-TW"/>
              </w:rPr>
              <w:t>天</w:t>
            </w:r>
            <w:r w:rsidRPr="002E6616">
              <w:rPr>
                <w:rFonts w:eastAsia="文鼎中黑"/>
                <w:lang w:eastAsia="zh-TW"/>
              </w:rPr>
              <w:t xml:space="preserve"> - </w:t>
            </w:r>
            <w:r w:rsidR="00B96309">
              <w:rPr>
                <w:rFonts w:eastAsiaTheme="minorEastAsia" w:hint="eastAsia"/>
                <w:lang w:eastAsia="zh-TW"/>
              </w:rPr>
              <w:br/>
            </w:r>
            <w:r w:rsidRPr="002E6616">
              <w:rPr>
                <w:rFonts w:eastAsia="文鼎中黑"/>
                <w:lang w:eastAsia="zh-TW"/>
              </w:rPr>
              <w:t>預設值）</w:t>
            </w:r>
          </w:p>
        </w:tc>
      </w:tr>
      <w:tr w:rsidR="00B07399" w:rsidRPr="002E6616" w:rsidTr="002F3940">
        <w:tc>
          <w:tcPr>
            <w:tcW w:w="2584" w:type="dxa"/>
          </w:tcPr>
          <w:p w:rsidR="00B07399" w:rsidRPr="002E6616" w:rsidRDefault="00B07399" w:rsidP="00A40A85">
            <w:pPr>
              <w:pStyle w:val="tabletext"/>
              <w:rPr>
                <w:rFonts w:eastAsia="文鼎中黑"/>
                <w:lang w:eastAsia="zh-TW"/>
              </w:rPr>
            </w:pPr>
            <w:r w:rsidRPr="002E6616">
              <w:rPr>
                <w:rFonts w:eastAsia="文鼎中黑"/>
                <w:lang w:eastAsia="zh-TW"/>
              </w:rPr>
              <w:t>自動</w:t>
            </w:r>
            <w:r w:rsidRPr="002E6616">
              <w:rPr>
                <w:rFonts w:eastAsia="文鼎中黑"/>
                <w:lang w:eastAsia="zh-TW"/>
              </w:rPr>
              <w:t xml:space="preserve"> KMS </w:t>
            </w:r>
            <w:r w:rsidRPr="002E6616">
              <w:rPr>
                <w:rFonts w:eastAsia="文鼎中黑"/>
                <w:lang w:eastAsia="zh-TW"/>
              </w:rPr>
              <w:t>重試間隔</w:t>
            </w:r>
            <w:r w:rsidRPr="002E6616">
              <w:rPr>
                <w:rFonts w:eastAsia="文鼎中黑"/>
                <w:lang w:eastAsia="zh-TW"/>
              </w:rPr>
              <w:t xml:space="preserve"> - </w:t>
            </w:r>
            <w:r w:rsidRPr="002E6616">
              <w:rPr>
                <w:rFonts w:eastAsia="文鼎中黑"/>
                <w:lang w:eastAsia="zh-TW"/>
              </w:rPr>
              <w:t>在</w:t>
            </w:r>
            <w:r w:rsidRPr="002E6616">
              <w:rPr>
                <w:rFonts w:eastAsia="文鼎中黑"/>
                <w:lang w:eastAsia="zh-TW"/>
              </w:rPr>
              <w:t xml:space="preserve"> KMS </w:t>
            </w:r>
            <w:r w:rsidRPr="002E6616">
              <w:rPr>
                <w:rFonts w:eastAsia="文鼎中黑"/>
                <w:lang w:eastAsia="zh-TW"/>
              </w:rPr>
              <w:t>啟用失敗時</w:t>
            </w:r>
            <w:r w:rsidR="00B96309">
              <w:rPr>
                <w:rFonts w:eastAsiaTheme="minorEastAsia" w:hint="eastAsia"/>
                <w:lang w:eastAsia="zh-TW"/>
              </w:rPr>
              <w:br/>
            </w:r>
            <w:r w:rsidRPr="002E6616">
              <w:rPr>
                <w:rFonts w:eastAsia="文鼎中黑"/>
                <w:lang w:eastAsia="zh-TW"/>
              </w:rPr>
              <w:t>發生</w:t>
            </w:r>
          </w:p>
        </w:tc>
        <w:tc>
          <w:tcPr>
            <w:tcW w:w="1800" w:type="dxa"/>
          </w:tcPr>
          <w:p w:rsidR="00B07399" w:rsidRPr="002E6616" w:rsidRDefault="00B07399" w:rsidP="00A40A85">
            <w:pPr>
              <w:pStyle w:val="tabletext"/>
              <w:rPr>
                <w:rFonts w:eastAsia="文鼎中黑"/>
                <w:lang w:eastAsia="zh-TW"/>
              </w:rPr>
            </w:pPr>
            <w:r w:rsidRPr="002E6616">
              <w:rPr>
                <w:rFonts w:eastAsia="文鼎中黑"/>
                <w:lang w:eastAsia="zh-TW"/>
              </w:rPr>
              <w:t xml:space="preserve">120 </w:t>
            </w:r>
            <w:r w:rsidRPr="002E6616">
              <w:rPr>
                <w:rFonts w:eastAsia="文鼎中黑"/>
                <w:lang w:eastAsia="zh-TW"/>
              </w:rPr>
              <w:t>分鐘</w:t>
            </w:r>
          </w:p>
        </w:tc>
        <w:tc>
          <w:tcPr>
            <w:tcW w:w="1826" w:type="dxa"/>
          </w:tcPr>
          <w:p w:rsidR="00B07399" w:rsidRPr="002E6616" w:rsidRDefault="00B07399" w:rsidP="00A40A85">
            <w:pPr>
              <w:pStyle w:val="tabletext"/>
              <w:rPr>
                <w:rFonts w:eastAsia="文鼎中黑"/>
                <w:lang w:eastAsia="zh-TW"/>
              </w:rPr>
            </w:pPr>
            <w:r w:rsidRPr="002E6616">
              <w:rPr>
                <w:rFonts w:eastAsia="文鼎中黑"/>
                <w:lang w:eastAsia="zh-TW"/>
              </w:rPr>
              <w:t xml:space="preserve">120 </w:t>
            </w:r>
            <w:r w:rsidRPr="002E6616">
              <w:rPr>
                <w:rFonts w:eastAsia="文鼎中黑"/>
                <w:lang w:eastAsia="zh-TW"/>
              </w:rPr>
              <w:t>分鐘</w:t>
            </w:r>
          </w:p>
        </w:tc>
        <w:tc>
          <w:tcPr>
            <w:tcW w:w="1993" w:type="dxa"/>
          </w:tcPr>
          <w:p w:rsidR="00B07399" w:rsidRPr="002E6616" w:rsidRDefault="00B07399" w:rsidP="00A40A85">
            <w:pPr>
              <w:pStyle w:val="tabletext"/>
              <w:rPr>
                <w:rFonts w:eastAsia="文鼎中黑"/>
                <w:lang w:eastAsia="zh-TW"/>
              </w:rPr>
            </w:pPr>
            <w:r w:rsidRPr="002E6616">
              <w:rPr>
                <w:rFonts w:eastAsia="文鼎中黑"/>
                <w:lang w:eastAsia="zh-TW"/>
              </w:rPr>
              <w:t xml:space="preserve">15–43,200 </w:t>
            </w:r>
            <w:r w:rsidRPr="002E6616">
              <w:rPr>
                <w:rFonts w:eastAsia="文鼎中黑"/>
                <w:lang w:eastAsia="zh-TW"/>
              </w:rPr>
              <w:t>分鐘</w:t>
            </w:r>
          </w:p>
          <w:p w:rsidR="00B07399" w:rsidRPr="002E6616" w:rsidRDefault="00B07399" w:rsidP="00A40A85">
            <w:pPr>
              <w:pStyle w:val="tabletext"/>
              <w:rPr>
                <w:rFonts w:eastAsia="文鼎中黑"/>
                <w:lang w:eastAsia="zh-TW"/>
              </w:rPr>
            </w:pPr>
            <w:r w:rsidRPr="002E6616">
              <w:rPr>
                <w:rFonts w:eastAsia="文鼎中黑"/>
                <w:lang w:eastAsia="zh-TW"/>
              </w:rPr>
              <w:t>（</w:t>
            </w:r>
            <w:r w:rsidRPr="002E6616">
              <w:rPr>
                <w:rFonts w:eastAsia="文鼎中黑"/>
                <w:lang w:eastAsia="zh-TW"/>
              </w:rPr>
              <w:t xml:space="preserve">120 </w:t>
            </w:r>
            <w:r w:rsidRPr="002E6616">
              <w:rPr>
                <w:rFonts w:eastAsia="文鼎中黑"/>
                <w:lang w:eastAsia="zh-TW"/>
              </w:rPr>
              <w:t>分鐘</w:t>
            </w:r>
            <w:r w:rsidRPr="002E6616">
              <w:rPr>
                <w:rFonts w:eastAsia="文鼎中黑"/>
                <w:lang w:eastAsia="zh-TW"/>
              </w:rPr>
              <w:t xml:space="preserve"> - </w:t>
            </w:r>
            <w:r w:rsidR="00B96309">
              <w:rPr>
                <w:rFonts w:eastAsiaTheme="minorEastAsia" w:hint="eastAsia"/>
                <w:lang w:eastAsia="zh-TW"/>
              </w:rPr>
              <w:br/>
            </w:r>
            <w:r w:rsidRPr="002E6616">
              <w:rPr>
                <w:rFonts w:eastAsia="文鼎中黑"/>
                <w:lang w:eastAsia="zh-TW"/>
              </w:rPr>
              <w:t>預設值）</w:t>
            </w:r>
          </w:p>
        </w:tc>
      </w:tr>
    </w:tbl>
    <w:p w:rsidR="00B07399" w:rsidRPr="002E6616" w:rsidRDefault="00B07399" w:rsidP="00A40A85">
      <w:pPr>
        <w:pStyle w:val="TableSpacing"/>
        <w:rPr>
          <w:rFonts w:eastAsia="文鼎中黑"/>
          <w:lang w:eastAsia="zh-TW"/>
        </w:rPr>
      </w:pPr>
    </w:p>
    <w:p w:rsidR="00B07399" w:rsidRPr="002E6616" w:rsidRDefault="00B07399" w:rsidP="00B07399">
      <w:pPr>
        <w:pStyle w:val="Heading1"/>
        <w:rPr>
          <w:rFonts w:eastAsia="文鼎中黑"/>
          <w:lang w:eastAsia="zh-TW"/>
        </w:rPr>
      </w:pPr>
      <w:bookmarkStart w:id="60" w:name="_Toc231805851"/>
      <w:bookmarkStart w:id="61" w:name="_Toc534493641"/>
      <w:r w:rsidRPr="002E6616">
        <w:rPr>
          <w:rFonts w:eastAsia="文鼎中黑"/>
          <w:lang w:eastAsia="zh-TW"/>
        </w:rPr>
        <w:lastRenderedPageBreak/>
        <w:t xml:space="preserve">KMS </w:t>
      </w:r>
      <w:r w:rsidRPr="002E6616">
        <w:rPr>
          <w:rFonts w:eastAsia="文鼎中黑"/>
          <w:lang w:eastAsia="zh-TW"/>
        </w:rPr>
        <w:t>用戶端安裝金鑰</w:t>
      </w:r>
      <w:bookmarkEnd w:id="60"/>
      <w:bookmarkEnd w:id="61"/>
    </w:p>
    <w:p w:rsidR="001C234C" w:rsidRPr="002E6616" w:rsidRDefault="001C234C" w:rsidP="00B96309">
      <w:pPr>
        <w:pStyle w:val="Norm"/>
        <w:jc w:val="both"/>
        <w:rPr>
          <w:rFonts w:eastAsia="文鼎中黑"/>
          <w:lang w:eastAsia="zh-TW"/>
        </w:rPr>
      </w:pPr>
      <w:r w:rsidRPr="002E6616">
        <w:rPr>
          <w:rFonts w:eastAsia="文鼎中黑"/>
          <w:lang w:eastAsia="zh-TW"/>
        </w:rPr>
        <w:t>依預設，</w:t>
      </w:r>
      <w:r w:rsidRPr="002E6616">
        <w:rPr>
          <w:rFonts w:eastAsia="文鼎中黑"/>
          <w:lang w:eastAsia="zh-TW"/>
        </w:rPr>
        <w:t xml:space="preserve">Windows 7 </w:t>
      </w:r>
      <w:r w:rsidRPr="002E6616">
        <w:rPr>
          <w:rFonts w:eastAsia="文鼎中黑"/>
          <w:lang w:eastAsia="zh-TW"/>
        </w:rPr>
        <w:t>與</w:t>
      </w:r>
      <w:r w:rsidRPr="002E6616">
        <w:rPr>
          <w:rFonts w:eastAsia="文鼎中黑"/>
          <w:lang w:eastAsia="zh-TW"/>
        </w:rPr>
        <w:t xml:space="preserve"> Windows Server 2008 R2 </w:t>
      </w:r>
      <w:r w:rsidRPr="002E6616">
        <w:rPr>
          <w:rFonts w:eastAsia="文鼎中黑"/>
          <w:lang w:eastAsia="zh-TW"/>
        </w:rPr>
        <w:t>作業系統使用</w:t>
      </w:r>
      <w:r w:rsidRPr="002E6616">
        <w:rPr>
          <w:rFonts w:eastAsia="文鼎中黑"/>
          <w:lang w:eastAsia="zh-TW"/>
        </w:rPr>
        <w:t xml:space="preserve"> KMS </w:t>
      </w:r>
      <w:r w:rsidRPr="002E6616">
        <w:rPr>
          <w:rFonts w:eastAsia="文鼎中黑"/>
          <w:lang w:eastAsia="zh-TW"/>
        </w:rPr>
        <w:t>進行啟用。進行大量授權安裝時，依預設會安裝安裝金鑰，這</w:t>
      </w:r>
      <w:r w:rsidR="00DD540C" w:rsidRPr="00DD540C">
        <w:rPr>
          <w:rFonts w:ascii="文鼎中黑" w:eastAsia="文鼎中黑" w:hAnsi="PMingLiU" w:cs="SimSun" w:hint="eastAsia"/>
          <w:lang w:eastAsia="zh-TW"/>
        </w:rPr>
        <w:t>欄</w:t>
      </w:r>
      <w:r w:rsidRPr="002E6616">
        <w:rPr>
          <w:rFonts w:eastAsia="文鼎中黑" w:hAnsi="文鼎中黑" w:cs="文鼎中黑"/>
          <w:lang w:eastAsia="zh-TW"/>
        </w:rPr>
        <w:t>會使系統成為</w:t>
      </w:r>
      <w:r w:rsidRPr="002E6616">
        <w:rPr>
          <w:rFonts w:eastAsia="文鼎中黑"/>
          <w:lang w:eastAsia="zh-TW"/>
        </w:rPr>
        <w:t xml:space="preserve"> KMS </w:t>
      </w:r>
      <w:r w:rsidRPr="002E6616">
        <w:rPr>
          <w:rFonts w:eastAsia="文鼎中黑"/>
          <w:lang w:eastAsia="zh-TW"/>
        </w:rPr>
        <w:t>用戶端。如果您將電腦從</w:t>
      </w:r>
      <w:r w:rsidRPr="002E6616">
        <w:rPr>
          <w:rFonts w:eastAsia="文鼎中黑"/>
          <w:lang w:eastAsia="zh-TW"/>
        </w:rPr>
        <w:t xml:space="preserve"> KMS </w:t>
      </w:r>
      <w:r w:rsidRPr="002E6616">
        <w:rPr>
          <w:rFonts w:eastAsia="文鼎中黑"/>
          <w:lang w:eastAsia="zh-TW"/>
        </w:rPr>
        <w:t>主機、</w:t>
      </w:r>
      <w:r w:rsidRPr="002E6616">
        <w:rPr>
          <w:rFonts w:eastAsia="文鼎中黑"/>
          <w:lang w:eastAsia="zh-TW"/>
        </w:rPr>
        <w:t xml:space="preserve">MAK </w:t>
      </w:r>
      <w:r w:rsidRPr="002E6616">
        <w:rPr>
          <w:rFonts w:eastAsia="文鼎中黑"/>
          <w:lang w:eastAsia="zh-TW"/>
        </w:rPr>
        <w:t>或</w:t>
      </w:r>
      <w:r w:rsidRPr="002E6616">
        <w:rPr>
          <w:rFonts w:eastAsia="文鼎中黑"/>
          <w:lang w:eastAsia="zh-TW"/>
        </w:rPr>
        <w:t xml:space="preserve"> Windows </w:t>
      </w:r>
      <w:r w:rsidRPr="002E6616">
        <w:rPr>
          <w:rFonts w:eastAsia="文鼎中黑"/>
          <w:lang w:eastAsia="zh-TW"/>
        </w:rPr>
        <w:t>零售版本轉換為</w:t>
      </w:r>
      <w:r w:rsidRPr="002E6616">
        <w:rPr>
          <w:rFonts w:eastAsia="文鼎中黑"/>
          <w:lang w:eastAsia="zh-TW"/>
        </w:rPr>
        <w:t xml:space="preserve"> KMS </w:t>
      </w:r>
      <w:r w:rsidRPr="002E6616">
        <w:rPr>
          <w:rFonts w:eastAsia="文鼎中黑"/>
          <w:lang w:eastAsia="zh-TW"/>
        </w:rPr>
        <w:t>用戶端，請使用</w:t>
      </w:r>
      <w:r w:rsidRPr="002E6616">
        <w:rPr>
          <w:rFonts w:eastAsia="文鼎中黑"/>
          <w:lang w:eastAsia="zh-TW"/>
        </w:rPr>
        <w:t xml:space="preserve"> </w:t>
      </w:r>
      <w:r w:rsidRPr="002E6616">
        <w:rPr>
          <w:rFonts w:eastAsia="文鼎中黑"/>
          <w:b/>
          <w:lang w:eastAsia="zh-TW"/>
        </w:rPr>
        <w:t>slmgr /ipk &lt;</w:t>
      </w:r>
      <w:r w:rsidRPr="002E6616">
        <w:rPr>
          <w:rFonts w:eastAsia="文鼎中黑"/>
          <w:b/>
          <w:lang w:eastAsia="zh-TW"/>
        </w:rPr>
        <w:t>安裝金鑰</w:t>
      </w:r>
      <w:r w:rsidRPr="002E6616">
        <w:rPr>
          <w:rFonts w:eastAsia="文鼎中黑"/>
          <w:b/>
          <w:lang w:eastAsia="zh-TW"/>
        </w:rPr>
        <w:t>&gt;</w:t>
      </w:r>
      <w:r w:rsidRPr="002E6616">
        <w:rPr>
          <w:rFonts w:eastAsia="文鼎中黑"/>
          <w:lang w:eastAsia="zh-TW"/>
        </w:rPr>
        <w:t>，從表</w:t>
      </w:r>
      <w:r w:rsidR="00AC4339">
        <w:rPr>
          <w:rFonts w:eastAsia="文鼎中黑"/>
          <w:lang w:eastAsia="zh-TW"/>
        </w:rPr>
        <w:t xml:space="preserve"> 9</w:t>
      </w:r>
      <w:r w:rsidRPr="002E6616">
        <w:rPr>
          <w:rFonts w:eastAsia="文鼎中黑"/>
          <w:lang w:eastAsia="zh-TW"/>
        </w:rPr>
        <w:t xml:space="preserve"> </w:t>
      </w:r>
      <w:r w:rsidRPr="002E6616">
        <w:rPr>
          <w:rFonts w:eastAsia="文鼎中黑"/>
          <w:lang w:eastAsia="zh-TW"/>
        </w:rPr>
        <w:t>中安裝適當的安裝金鑰</w:t>
      </w:r>
      <w:r w:rsidRPr="002E6616">
        <w:rPr>
          <w:rFonts w:eastAsia="文鼎中黑"/>
          <w:lang w:eastAsia="zh-TW"/>
        </w:rPr>
        <w:t xml:space="preserve"> (GVLK)</w:t>
      </w:r>
      <w:r w:rsidRPr="002E6616">
        <w:rPr>
          <w:rFonts w:eastAsia="文鼎中黑"/>
          <w:lang w:eastAsia="zh-TW"/>
        </w:rPr>
        <w:t>。</w:t>
      </w:r>
    </w:p>
    <w:p w:rsidR="00B07399" w:rsidRPr="002E6616" w:rsidRDefault="00146C00" w:rsidP="00B07399">
      <w:pPr>
        <w:pStyle w:val="Label"/>
        <w:rPr>
          <w:rFonts w:eastAsia="文鼎中黑"/>
          <w:lang w:eastAsia="zh-TW"/>
        </w:rPr>
      </w:pPr>
      <w:r w:rsidRPr="002E6616">
        <w:rPr>
          <w:rFonts w:eastAsia="文鼎中黑"/>
          <w:lang w:eastAsia="zh-TW"/>
        </w:rPr>
        <w:t>表</w:t>
      </w:r>
      <w:r w:rsidRPr="002E6616">
        <w:rPr>
          <w:rFonts w:eastAsia="文鼎中黑"/>
          <w:lang w:eastAsia="zh-TW"/>
        </w:rPr>
        <w:t xml:space="preserve"> 9. KMS </w:t>
      </w:r>
      <w:r w:rsidRPr="002E6616">
        <w:rPr>
          <w:rFonts w:eastAsia="文鼎中黑"/>
          <w:lang w:eastAsia="zh-TW"/>
        </w:rPr>
        <w:t>用戶端安裝金鑰</w:t>
      </w:r>
    </w:p>
    <w:p w:rsidR="00C51AE4" w:rsidRPr="002E6616" w:rsidRDefault="00C51AE4" w:rsidP="00C51AE4">
      <w:pPr>
        <w:pStyle w:val="TableSpacing"/>
        <w:rPr>
          <w:rFonts w:eastAsia="文鼎中黑"/>
          <w:lang w:eastAsia="zh-TW"/>
        </w:rPr>
      </w:pPr>
    </w:p>
    <w:tbl>
      <w:tblPr>
        <w:tblStyle w:val="TableGrid"/>
        <w:tblW w:w="9360" w:type="dxa"/>
        <w:tblInd w:w="108" w:type="dxa"/>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none" w:sz="0" w:space="0" w:color="auto"/>
        </w:tblBorders>
        <w:tblLayout w:type="fixed"/>
        <w:tblLook w:val="04A0"/>
      </w:tblPr>
      <w:tblGrid>
        <w:gridCol w:w="1350"/>
        <w:gridCol w:w="4050"/>
        <w:gridCol w:w="3960"/>
      </w:tblGrid>
      <w:tr w:rsidR="00B07399" w:rsidRPr="002E6616" w:rsidTr="00C51666">
        <w:trPr>
          <w:cantSplit/>
          <w:trHeight w:val="300"/>
          <w:tblHeader/>
        </w:trPr>
        <w:tc>
          <w:tcPr>
            <w:tcW w:w="1350" w:type="dxa"/>
            <w:shd w:val="clear" w:color="auto" w:fill="B8CCE4" w:themeFill="accent1" w:themeFillTint="66"/>
            <w:noWrap/>
          </w:tcPr>
          <w:p w:rsidR="00B07399" w:rsidRPr="002E6616" w:rsidRDefault="00B07399" w:rsidP="00C51666">
            <w:pPr>
              <w:pStyle w:val="tabletext"/>
              <w:rPr>
                <w:rStyle w:val="Strong"/>
                <w:rFonts w:eastAsia="文鼎中黑"/>
              </w:rPr>
            </w:pPr>
            <w:r w:rsidRPr="002E6616">
              <w:rPr>
                <w:rStyle w:val="Strong"/>
                <w:rFonts w:eastAsia="文鼎中黑"/>
              </w:rPr>
              <w:t>平台</w:t>
            </w:r>
          </w:p>
        </w:tc>
        <w:tc>
          <w:tcPr>
            <w:tcW w:w="4050" w:type="dxa"/>
            <w:shd w:val="clear" w:color="auto" w:fill="B8CCE4" w:themeFill="accent1" w:themeFillTint="66"/>
            <w:noWrap/>
          </w:tcPr>
          <w:p w:rsidR="00B07399" w:rsidRPr="002E6616" w:rsidRDefault="00B07399" w:rsidP="00C51666">
            <w:pPr>
              <w:pStyle w:val="tabletext"/>
              <w:rPr>
                <w:rStyle w:val="Strong"/>
                <w:rFonts w:eastAsia="文鼎中黑"/>
              </w:rPr>
            </w:pPr>
            <w:r w:rsidRPr="002E6616">
              <w:rPr>
                <w:rStyle w:val="Strong"/>
                <w:rFonts w:eastAsia="文鼎中黑"/>
              </w:rPr>
              <w:t>作業系統版本</w:t>
            </w:r>
          </w:p>
        </w:tc>
        <w:tc>
          <w:tcPr>
            <w:tcW w:w="3960" w:type="dxa"/>
            <w:shd w:val="clear" w:color="auto" w:fill="B8CCE4" w:themeFill="accent1" w:themeFillTint="66"/>
            <w:noWrap/>
          </w:tcPr>
          <w:p w:rsidR="00B07399" w:rsidRPr="002E6616" w:rsidRDefault="00B07399" w:rsidP="00C51666">
            <w:pPr>
              <w:pStyle w:val="tabletext"/>
              <w:rPr>
                <w:rStyle w:val="Strong"/>
                <w:rFonts w:eastAsia="文鼎中黑"/>
              </w:rPr>
            </w:pPr>
            <w:r w:rsidRPr="002E6616">
              <w:rPr>
                <w:rStyle w:val="Strong"/>
                <w:rFonts w:eastAsia="文鼎中黑"/>
              </w:rPr>
              <w:t>產品金鑰</w:t>
            </w:r>
          </w:p>
        </w:tc>
      </w:tr>
      <w:tr w:rsidR="00B07399" w:rsidRPr="002E6616" w:rsidTr="00C51AE4">
        <w:trPr>
          <w:cantSplit/>
          <w:trHeight w:val="300"/>
        </w:trPr>
        <w:tc>
          <w:tcPr>
            <w:tcW w:w="9360" w:type="dxa"/>
            <w:gridSpan w:val="3"/>
            <w:tcBorders>
              <w:bottom w:val="single" w:sz="4" w:space="0" w:color="4F81BD" w:themeColor="accent1"/>
            </w:tcBorders>
            <w:shd w:val="clear" w:color="auto" w:fill="DBE5F1" w:themeFill="accent1" w:themeFillTint="33"/>
            <w:noWrap/>
          </w:tcPr>
          <w:p w:rsidR="00B07399" w:rsidRPr="002E6616" w:rsidRDefault="00146C00" w:rsidP="00C51666">
            <w:pPr>
              <w:pStyle w:val="tabletext"/>
              <w:rPr>
                <w:rStyle w:val="Strong"/>
                <w:rFonts w:eastAsia="文鼎中黑"/>
              </w:rPr>
            </w:pPr>
            <w:r w:rsidRPr="002E6616">
              <w:rPr>
                <w:rStyle w:val="Strong"/>
                <w:rFonts w:eastAsia="文鼎中黑"/>
              </w:rPr>
              <w:t xml:space="preserve">Windows 7 </w:t>
            </w:r>
            <w:r w:rsidRPr="002E6616">
              <w:rPr>
                <w:rStyle w:val="Strong"/>
                <w:rFonts w:eastAsia="文鼎中黑"/>
              </w:rPr>
              <w:t>與</w:t>
            </w:r>
            <w:r w:rsidRPr="002E6616">
              <w:rPr>
                <w:rStyle w:val="Strong"/>
                <w:rFonts w:eastAsia="文鼎中黑"/>
              </w:rPr>
              <w:t xml:space="preserve"> Windows Server 2008 R2</w:t>
            </w:r>
          </w:p>
        </w:tc>
      </w:tr>
      <w:tr w:rsidR="00B07399" w:rsidRPr="002E6616" w:rsidTr="00C51AE4">
        <w:trPr>
          <w:cantSplit/>
          <w:trHeight w:val="300"/>
        </w:trPr>
        <w:tc>
          <w:tcPr>
            <w:tcW w:w="1350" w:type="dxa"/>
            <w:tcBorders>
              <w:right w:val="single" w:sz="4" w:space="0" w:color="4F81BD" w:themeColor="accent1"/>
            </w:tcBorders>
            <w:noWrap/>
          </w:tcPr>
          <w:p w:rsidR="00B07399" w:rsidRPr="002E6616" w:rsidRDefault="00B07399" w:rsidP="00C51666">
            <w:pPr>
              <w:pStyle w:val="tabletext"/>
              <w:rPr>
                <w:rFonts w:eastAsia="文鼎中黑"/>
              </w:rPr>
            </w:pPr>
            <w:r w:rsidRPr="002E6616">
              <w:rPr>
                <w:rFonts w:eastAsia="文鼎中黑"/>
              </w:rPr>
              <w:t>用戶端</w:t>
            </w:r>
          </w:p>
        </w:tc>
        <w:tc>
          <w:tcPr>
            <w:tcW w:w="4050" w:type="dxa"/>
            <w:tcBorders>
              <w:left w:val="single" w:sz="4" w:space="0" w:color="4F81BD" w:themeColor="accent1"/>
              <w:right w:val="single" w:sz="4" w:space="0" w:color="4F81BD" w:themeColor="accent1"/>
            </w:tcBorders>
            <w:noWrap/>
          </w:tcPr>
          <w:p w:rsidR="00B07399" w:rsidRPr="002E6616" w:rsidRDefault="00B07399" w:rsidP="00C51666">
            <w:pPr>
              <w:pStyle w:val="tabletext"/>
              <w:rPr>
                <w:rFonts w:eastAsia="文鼎中黑"/>
              </w:rPr>
            </w:pPr>
            <w:r w:rsidRPr="002E6616">
              <w:rPr>
                <w:rFonts w:eastAsia="文鼎中黑"/>
              </w:rPr>
              <w:t>Windows 7 Professional</w:t>
            </w:r>
          </w:p>
        </w:tc>
        <w:tc>
          <w:tcPr>
            <w:tcW w:w="3960" w:type="dxa"/>
            <w:tcBorders>
              <w:left w:val="single" w:sz="4" w:space="0" w:color="4F81BD" w:themeColor="accent1"/>
            </w:tcBorders>
            <w:noWrap/>
          </w:tcPr>
          <w:p w:rsidR="00B07399" w:rsidRPr="002E6616" w:rsidRDefault="00B07399" w:rsidP="00C51666">
            <w:pPr>
              <w:pStyle w:val="tabletext"/>
              <w:rPr>
                <w:rFonts w:eastAsia="文鼎中黑"/>
              </w:rPr>
            </w:pPr>
            <w:r w:rsidRPr="002E6616">
              <w:rPr>
                <w:rFonts w:eastAsia="文鼎中黑"/>
              </w:rPr>
              <w:t>FJ82H-XT6CR-J8D7P-XQJJ2-GPDD4</w:t>
            </w:r>
          </w:p>
        </w:tc>
      </w:tr>
      <w:tr w:rsidR="00B07399" w:rsidRPr="002E6616" w:rsidTr="00C51AE4">
        <w:trPr>
          <w:cantSplit/>
          <w:trHeight w:val="300"/>
        </w:trPr>
        <w:tc>
          <w:tcPr>
            <w:tcW w:w="1350" w:type="dxa"/>
            <w:tcBorders>
              <w:right w:val="single" w:sz="4" w:space="0" w:color="4F81BD" w:themeColor="accent1"/>
            </w:tcBorders>
            <w:noWrap/>
          </w:tcPr>
          <w:p w:rsidR="00B07399" w:rsidRPr="002E6616" w:rsidRDefault="00B07399" w:rsidP="00C51666">
            <w:pPr>
              <w:pStyle w:val="tabletext"/>
              <w:rPr>
                <w:rFonts w:eastAsia="文鼎中黑"/>
              </w:rPr>
            </w:pPr>
            <w:r w:rsidRPr="002E6616">
              <w:rPr>
                <w:rFonts w:eastAsia="文鼎中黑"/>
              </w:rPr>
              <w:t>用戶端</w:t>
            </w:r>
          </w:p>
        </w:tc>
        <w:tc>
          <w:tcPr>
            <w:tcW w:w="4050" w:type="dxa"/>
            <w:tcBorders>
              <w:left w:val="single" w:sz="4" w:space="0" w:color="4F81BD" w:themeColor="accent1"/>
              <w:right w:val="single" w:sz="4" w:space="0" w:color="4F81BD" w:themeColor="accent1"/>
            </w:tcBorders>
            <w:noWrap/>
          </w:tcPr>
          <w:p w:rsidR="00B07399" w:rsidRPr="002E6616" w:rsidRDefault="00B07399" w:rsidP="00C51666">
            <w:pPr>
              <w:pStyle w:val="tabletext"/>
              <w:rPr>
                <w:rFonts w:eastAsia="文鼎中黑"/>
              </w:rPr>
            </w:pPr>
            <w:r w:rsidRPr="002E6616">
              <w:rPr>
                <w:rFonts w:eastAsia="文鼎中黑"/>
              </w:rPr>
              <w:t>Windows 7 Professional N</w:t>
            </w:r>
          </w:p>
        </w:tc>
        <w:tc>
          <w:tcPr>
            <w:tcW w:w="3960" w:type="dxa"/>
            <w:tcBorders>
              <w:left w:val="single" w:sz="4" w:space="0" w:color="4F81BD" w:themeColor="accent1"/>
            </w:tcBorders>
            <w:noWrap/>
          </w:tcPr>
          <w:p w:rsidR="00B07399" w:rsidRPr="002E6616" w:rsidRDefault="00B07399" w:rsidP="00C51666">
            <w:pPr>
              <w:pStyle w:val="tabletext"/>
              <w:rPr>
                <w:rFonts w:eastAsia="文鼎中黑"/>
              </w:rPr>
            </w:pPr>
            <w:r w:rsidRPr="002E6616">
              <w:rPr>
                <w:rFonts w:eastAsia="文鼎中黑"/>
              </w:rPr>
              <w:t>MRPKT-YTG23-K7D7T-X2JMM-QY7MG</w:t>
            </w:r>
          </w:p>
        </w:tc>
      </w:tr>
      <w:tr w:rsidR="00B07399" w:rsidRPr="002E6616" w:rsidTr="00C51AE4">
        <w:trPr>
          <w:cantSplit/>
          <w:trHeight w:val="300"/>
        </w:trPr>
        <w:tc>
          <w:tcPr>
            <w:tcW w:w="1350" w:type="dxa"/>
            <w:tcBorders>
              <w:right w:val="single" w:sz="4" w:space="0" w:color="4F81BD" w:themeColor="accent1"/>
            </w:tcBorders>
            <w:noWrap/>
          </w:tcPr>
          <w:p w:rsidR="00B07399" w:rsidRPr="002E6616" w:rsidRDefault="00B07399" w:rsidP="00C51666">
            <w:pPr>
              <w:pStyle w:val="tabletext"/>
              <w:rPr>
                <w:rFonts w:eastAsia="文鼎中黑"/>
              </w:rPr>
            </w:pPr>
            <w:r w:rsidRPr="002E6616">
              <w:rPr>
                <w:rFonts w:eastAsia="文鼎中黑"/>
              </w:rPr>
              <w:t>用戶端</w:t>
            </w:r>
          </w:p>
        </w:tc>
        <w:tc>
          <w:tcPr>
            <w:tcW w:w="4050" w:type="dxa"/>
            <w:tcBorders>
              <w:left w:val="single" w:sz="4" w:space="0" w:color="4F81BD" w:themeColor="accent1"/>
              <w:right w:val="single" w:sz="4" w:space="0" w:color="4F81BD" w:themeColor="accent1"/>
            </w:tcBorders>
            <w:noWrap/>
          </w:tcPr>
          <w:p w:rsidR="00B07399" w:rsidRPr="002E6616" w:rsidRDefault="00B07399" w:rsidP="00C51666">
            <w:pPr>
              <w:pStyle w:val="tabletext"/>
              <w:rPr>
                <w:rFonts w:eastAsia="文鼎中黑"/>
              </w:rPr>
            </w:pPr>
            <w:r w:rsidRPr="002E6616">
              <w:rPr>
                <w:rFonts w:eastAsia="文鼎中黑"/>
              </w:rPr>
              <w:t>Windows 7 Professional E</w:t>
            </w:r>
          </w:p>
        </w:tc>
        <w:tc>
          <w:tcPr>
            <w:tcW w:w="3960" w:type="dxa"/>
            <w:tcBorders>
              <w:left w:val="single" w:sz="4" w:space="0" w:color="4F81BD" w:themeColor="accent1"/>
            </w:tcBorders>
            <w:noWrap/>
          </w:tcPr>
          <w:p w:rsidR="00B07399" w:rsidRPr="002E6616" w:rsidRDefault="00B07399" w:rsidP="00C51666">
            <w:pPr>
              <w:pStyle w:val="tabletext"/>
              <w:rPr>
                <w:rFonts w:eastAsia="文鼎中黑"/>
              </w:rPr>
            </w:pPr>
            <w:r w:rsidRPr="002E6616">
              <w:rPr>
                <w:rFonts w:eastAsia="文鼎中黑"/>
              </w:rPr>
              <w:t>W82YF-2Q76Y-63HXB-FGJG9-GF7QX</w:t>
            </w:r>
          </w:p>
        </w:tc>
      </w:tr>
      <w:tr w:rsidR="00B07399" w:rsidRPr="002E6616" w:rsidTr="00C51AE4">
        <w:trPr>
          <w:cantSplit/>
          <w:trHeight w:val="300"/>
        </w:trPr>
        <w:tc>
          <w:tcPr>
            <w:tcW w:w="1350" w:type="dxa"/>
            <w:tcBorders>
              <w:right w:val="single" w:sz="4" w:space="0" w:color="4F81BD" w:themeColor="accent1"/>
            </w:tcBorders>
            <w:noWrap/>
          </w:tcPr>
          <w:p w:rsidR="00B07399" w:rsidRPr="002E6616" w:rsidRDefault="00B07399" w:rsidP="00C51666">
            <w:pPr>
              <w:pStyle w:val="tabletext"/>
              <w:rPr>
                <w:rFonts w:eastAsia="文鼎中黑"/>
              </w:rPr>
            </w:pPr>
            <w:r w:rsidRPr="002E6616">
              <w:rPr>
                <w:rFonts w:eastAsia="文鼎中黑"/>
              </w:rPr>
              <w:t>用戶端</w:t>
            </w:r>
          </w:p>
        </w:tc>
        <w:tc>
          <w:tcPr>
            <w:tcW w:w="4050" w:type="dxa"/>
            <w:tcBorders>
              <w:left w:val="single" w:sz="4" w:space="0" w:color="4F81BD" w:themeColor="accent1"/>
              <w:right w:val="single" w:sz="4" w:space="0" w:color="4F81BD" w:themeColor="accent1"/>
            </w:tcBorders>
            <w:noWrap/>
          </w:tcPr>
          <w:p w:rsidR="00B07399" w:rsidRPr="002E6616" w:rsidRDefault="00B07399" w:rsidP="00C51666">
            <w:pPr>
              <w:pStyle w:val="tabletext"/>
              <w:rPr>
                <w:rFonts w:eastAsia="文鼎中黑"/>
              </w:rPr>
            </w:pPr>
            <w:r w:rsidRPr="002E6616">
              <w:rPr>
                <w:rFonts w:eastAsia="文鼎中黑"/>
              </w:rPr>
              <w:t>Windows 7 Enterprise</w:t>
            </w:r>
          </w:p>
        </w:tc>
        <w:tc>
          <w:tcPr>
            <w:tcW w:w="3960" w:type="dxa"/>
            <w:tcBorders>
              <w:left w:val="single" w:sz="4" w:space="0" w:color="4F81BD" w:themeColor="accent1"/>
            </w:tcBorders>
            <w:noWrap/>
          </w:tcPr>
          <w:p w:rsidR="00B07399" w:rsidRPr="002E6616" w:rsidRDefault="00B07399" w:rsidP="00C51666">
            <w:pPr>
              <w:pStyle w:val="tabletext"/>
              <w:rPr>
                <w:rFonts w:eastAsia="文鼎中黑"/>
              </w:rPr>
            </w:pPr>
            <w:r w:rsidRPr="002E6616">
              <w:rPr>
                <w:rFonts w:eastAsia="文鼎中黑"/>
              </w:rPr>
              <w:t>33PXH-7Y6KF-2VJC9-XBBR8-HVTHH</w:t>
            </w:r>
          </w:p>
        </w:tc>
      </w:tr>
      <w:tr w:rsidR="00B07399" w:rsidRPr="00B257A7" w:rsidTr="00C51AE4">
        <w:trPr>
          <w:cantSplit/>
          <w:trHeight w:val="300"/>
        </w:trPr>
        <w:tc>
          <w:tcPr>
            <w:tcW w:w="1350" w:type="dxa"/>
            <w:tcBorders>
              <w:right w:val="single" w:sz="4" w:space="0" w:color="4F81BD" w:themeColor="accent1"/>
            </w:tcBorders>
            <w:noWrap/>
          </w:tcPr>
          <w:p w:rsidR="00B07399" w:rsidRPr="002E6616" w:rsidRDefault="00B07399" w:rsidP="00C51666">
            <w:pPr>
              <w:pStyle w:val="tabletext"/>
              <w:rPr>
                <w:rFonts w:eastAsia="文鼎中黑"/>
              </w:rPr>
            </w:pPr>
            <w:r w:rsidRPr="002E6616">
              <w:rPr>
                <w:rFonts w:eastAsia="文鼎中黑"/>
              </w:rPr>
              <w:t>用戶端</w:t>
            </w:r>
          </w:p>
        </w:tc>
        <w:tc>
          <w:tcPr>
            <w:tcW w:w="4050" w:type="dxa"/>
            <w:tcBorders>
              <w:left w:val="single" w:sz="4" w:space="0" w:color="4F81BD" w:themeColor="accent1"/>
              <w:right w:val="single" w:sz="4" w:space="0" w:color="4F81BD" w:themeColor="accent1"/>
            </w:tcBorders>
            <w:noWrap/>
          </w:tcPr>
          <w:p w:rsidR="00B07399" w:rsidRPr="002E6616" w:rsidRDefault="00B07399" w:rsidP="00C51666">
            <w:pPr>
              <w:pStyle w:val="tabletext"/>
              <w:rPr>
                <w:rFonts w:eastAsia="文鼎中黑"/>
              </w:rPr>
            </w:pPr>
            <w:r w:rsidRPr="002E6616">
              <w:rPr>
                <w:rFonts w:eastAsia="文鼎中黑"/>
              </w:rPr>
              <w:t>Windows 7 Enterprise N</w:t>
            </w:r>
          </w:p>
        </w:tc>
        <w:tc>
          <w:tcPr>
            <w:tcW w:w="3960" w:type="dxa"/>
            <w:tcBorders>
              <w:left w:val="single" w:sz="4" w:space="0" w:color="4F81BD" w:themeColor="accent1"/>
            </w:tcBorders>
            <w:noWrap/>
          </w:tcPr>
          <w:p w:rsidR="00B07399" w:rsidRPr="00B257A7" w:rsidRDefault="00B07399" w:rsidP="00C51666">
            <w:pPr>
              <w:pStyle w:val="tabletext"/>
              <w:rPr>
                <w:rFonts w:eastAsia="文鼎中黑"/>
                <w:lang w:val="pl-PL"/>
              </w:rPr>
            </w:pPr>
            <w:r w:rsidRPr="00B257A7">
              <w:rPr>
                <w:rFonts w:eastAsia="文鼎中黑"/>
                <w:lang w:val="pl-PL"/>
              </w:rPr>
              <w:t>YDRBP-3D83W-TY26F-D46B2-XCKRJ</w:t>
            </w:r>
          </w:p>
        </w:tc>
      </w:tr>
      <w:tr w:rsidR="00B07399" w:rsidRPr="002E6616" w:rsidTr="00C51AE4">
        <w:trPr>
          <w:cantSplit/>
          <w:trHeight w:val="300"/>
        </w:trPr>
        <w:tc>
          <w:tcPr>
            <w:tcW w:w="1350" w:type="dxa"/>
            <w:tcBorders>
              <w:right w:val="single" w:sz="4" w:space="0" w:color="4F81BD" w:themeColor="accent1"/>
            </w:tcBorders>
            <w:noWrap/>
          </w:tcPr>
          <w:p w:rsidR="00B07399" w:rsidRPr="002E6616" w:rsidRDefault="00B07399" w:rsidP="00C51666">
            <w:pPr>
              <w:pStyle w:val="tabletext"/>
              <w:rPr>
                <w:rFonts w:eastAsia="文鼎中黑"/>
              </w:rPr>
            </w:pPr>
            <w:r w:rsidRPr="002E6616">
              <w:rPr>
                <w:rFonts w:eastAsia="文鼎中黑"/>
              </w:rPr>
              <w:t>用戶端</w:t>
            </w:r>
          </w:p>
        </w:tc>
        <w:tc>
          <w:tcPr>
            <w:tcW w:w="4050" w:type="dxa"/>
            <w:tcBorders>
              <w:left w:val="single" w:sz="4" w:space="0" w:color="4F81BD" w:themeColor="accent1"/>
              <w:right w:val="single" w:sz="4" w:space="0" w:color="4F81BD" w:themeColor="accent1"/>
            </w:tcBorders>
            <w:noWrap/>
          </w:tcPr>
          <w:p w:rsidR="00B07399" w:rsidRPr="002E6616" w:rsidRDefault="00B07399" w:rsidP="00C51666">
            <w:pPr>
              <w:pStyle w:val="tabletext"/>
              <w:rPr>
                <w:rFonts w:eastAsia="文鼎中黑"/>
              </w:rPr>
            </w:pPr>
            <w:r w:rsidRPr="002E6616">
              <w:rPr>
                <w:rFonts w:eastAsia="文鼎中黑"/>
              </w:rPr>
              <w:t>Windows 7 Enterprise E</w:t>
            </w:r>
          </w:p>
        </w:tc>
        <w:tc>
          <w:tcPr>
            <w:tcW w:w="3960" w:type="dxa"/>
            <w:tcBorders>
              <w:left w:val="single" w:sz="4" w:space="0" w:color="4F81BD" w:themeColor="accent1"/>
            </w:tcBorders>
            <w:noWrap/>
          </w:tcPr>
          <w:p w:rsidR="00B07399" w:rsidRPr="002E6616" w:rsidRDefault="00B07399" w:rsidP="00C51666">
            <w:pPr>
              <w:pStyle w:val="tabletext"/>
              <w:rPr>
                <w:rFonts w:eastAsia="文鼎中黑"/>
              </w:rPr>
            </w:pPr>
            <w:r w:rsidRPr="002E6616">
              <w:rPr>
                <w:rFonts w:eastAsia="文鼎中黑"/>
              </w:rPr>
              <w:t>C29WB-22CC8-VJ326-GHFJW-H9DH4</w:t>
            </w:r>
          </w:p>
        </w:tc>
      </w:tr>
      <w:tr w:rsidR="00B07399" w:rsidRPr="002E6616" w:rsidTr="00C51AE4">
        <w:trPr>
          <w:cantSplit/>
          <w:trHeight w:val="300"/>
        </w:trPr>
        <w:tc>
          <w:tcPr>
            <w:tcW w:w="1350" w:type="dxa"/>
            <w:tcBorders>
              <w:right w:val="single" w:sz="4" w:space="0" w:color="4F81BD" w:themeColor="accent1"/>
            </w:tcBorders>
            <w:noWrap/>
          </w:tcPr>
          <w:p w:rsidR="00B07399" w:rsidRPr="002E6616" w:rsidRDefault="00B07399" w:rsidP="00C51666">
            <w:pPr>
              <w:pStyle w:val="tabletext"/>
              <w:rPr>
                <w:rFonts w:eastAsia="文鼎中黑"/>
              </w:rPr>
            </w:pPr>
            <w:r w:rsidRPr="002E6616">
              <w:rPr>
                <w:rFonts w:eastAsia="文鼎中黑"/>
              </w:rPr>
              <w:t>伺服器</w:t>
            </w:r>
          </w:p>
        </w:tc>
        <w:tc>
          <w:tcPr>
            <w:tcW w:w="4050" w:type="dxa"/>
            <w:tcBorders>
              <w:left w:val="single" w:sz="4" w:space="0" w:color="4F81BD" w:themeColor="accent1"/>
              <w:right w:val="single" w:sz="4" w:space="0" w:color="4F81BD" w:themeColor="accent1"/>
            </w:tcBorders>
            <w:noWrap/>
          </w:tcPr>
          <w:p w:rsidR="00B07399" w:rsidRPr="002E6616" w:rsidRDefault="00B07399" w:rsidP="00C51666">
            <w:pPr>
              <w:pStyle w:val="tabletext"/>
              <w:rPr>
                <w:rFonts w:eastAsia="文鼎中黑"/>
              </w:rPr>
            </w:pPr>
            <w:r w:rsidRPr="002E6616">
              <w:rPr>
                <w:rFonts w:eastAsia="文鼎中黑"/>
              </w:rPr>
              <w:t>Windows Server 2008 R2 Web</w:t>
            </w:r>
          </w:p>
        </w:tc>
        <w:tc>
          <w:tcPr>
            <w:tcW w:w="3960" w:type="dxa"/>
            <w:tcBorders>
              <w:left w:val="single" w:sz="4" w:space="0" w:color="4F81BD" w:themeColor="accent1"/>
            </w:tcBorders>
            <w:noWrap/>
          </w:tcPr>
          <w:p w:rsidR="00B07399" w:rsidRPr="002E6616" w:rsidRDefault="00B07399" w:rsidP="00C51666">
            <w:pPr>
              <w:pStyle w:val="tabletext"/>
              <w:rPr>
                <w:rFonts w:eastAsia="文鼎中黑"/>
              </w:rPr>
            </w:pPr>
            <w:r w:rsidRPr="002E6616">
              <w:rPr>
                <w:rFonts w:eastAsia="文鼎中黑"/>
              </w:rPr>
              <w:t>6TPJF-RBVHG-WBW2R-86QPH-6RTM4</w:t>
            </w:r>
          </w:p>
        </w:tc>
      </w:tr>
      <w:tr w:rsidR="00B07399" w:rsidRPr="002E6616" w:rsidTr="00C51AE4">
        <w:trPr>
          <w:cantSplit/>
          <w:trHeight w:val="300"/>
        </w:trPr>
        <w:tc>
          <w:tcPr>
            <w:tcW w:w="1350" w:type="dxa"/>
            <w:tcBorders>
              <w:right w:val="single" w:sz="4" w:space="0" w:color="4F81BD" w:themeColor="accent1"/>
            </w:tcBorders>
            <w:noWrap/>
          </w:tcPr>
          <w:p w:rsidR="00B07399" w:rsidRPr="002E6616" w:rsidRDefault="00B07399" w:rsidP="00C51666">
            <w:pPr>
              <w:pStyle w:val="tabletext"/>
              <w:rPr>
                <w:rFonts w:eastAsia="文鼎中黑"/>
              </w:rPr>
            </w:pPr>
            <w:r w:rsidRPr="002E6616">
              <w:rPr>
                <w:rFonts w:eastAsia="文鼎中黑"/>
              </w:rPr>
              <w:t>伺服器</w:t>
            </w:r>
          </w:p>
        </w:tc>
        <w:tc>
          <w:tcPr>
            <w:tcW w:w="4050" w:type="dxa"/>
            <w:tcBorders>
              <w:left w:val="single" w:sz="4" w:space="0" w:color="4F81BD" w:themeColor="accent1"/>
              <w:right w:val="single" w:sz="4" w:space="0" w:color="4F81BD" w:themeColor="accent1"/>
            </w:tcBorders>
            <w:noWrap/>
          </w:tcPr>
          <w:p w:rsidR="00B07399" w:rsidRPr="002E6616" w:rsidRDefault="00B07399" w:rsidP="00C51666">
            <w:pPr>
              <w:pStyle w:val="tabletext"/>
              <w:rPr>
                <w:rFonts w:eastAsia="文鼎中黑"/>
              </w:rPr>
            </w:pPr>
            <w:r w:rsidRPr="002E6616">
              <w:rPr>
                <w:rFonts w:eastAsia="文鼎中黑"/>
              </w:rPr>
              <w:t xml:space="preserve">Windows Server 2008 R2 HPC </w:t>
            </w:r>
            <w:r w:rsidR="00B96309">
              <w:rPr>
                <w:rFonts w:eastAsiaTheme="minorEastAsia" w:hint="eastAsia"/>
                <w:lang w:eastAsia="zh-CN"/>
              </w:rPr>
              <w:br/>
            </w:r>
            <w:r w:rsidRPr="002E6616">
              <w:rPr>
                <w:rFonts w:eastAsia="文鼎中黑"/>
              </w:rPr>
              <w:t>版本</w:t>
            </w:r>
          </w:p>
        </w:tc>
        <w:tc>
          <w:tcPr>
            <w:tcW w:w="3960" w:type="dxa"/>
            <w:tcBorders>
              <w:left w:val="single" w:sz="4" w:space="0" w:color="4F81BD" w:themeColor="accent1"/>
            </w:tcBorders>
            <w:noWrap/>
          </w:tcPr>
          <w:p w:rsidR="00B07399" w:rsidRPr="002E6616" w:rsidRDefault="00B07399" w:rsidP="00C51666">
            <w:pPr>
              <w:pStyle w:val="tabletext"/>
              <w:rPr>
                <w:rFonts w:eastAsia="文鼎中黑"/>
              </w:rPr>
            </w:pPr>
            <w:r w:rsidRPr="002E6616">
              <w:rPr>
                <w:rFonts w:eastAsia="文鼎中黑"/>
              </w:rPr>
              <w:t>FKJQ8-TMCVP-FRMR7-4WR42-3JCD7</w:t>
            </w:r>
          </w:p>
        </w:tc>
      </w:tr>
      <w:tr w:rsidR="00B07399" w:rsidRPr="00B257A7" w:rsidTr="00C51AE4">
        <w:trPr>
          <w:cantSplit/>
          <w:trHeight w:val="300"/>
        </w:trPr>
        <w:tc>
          <w:tcPr>
            <w:tcW w:w="1350" w:type="dxa"/>
            <w:tcBorders>
              <w:right w:val="single" w:sz="4" w:space="0" w:color="4F81BD" w:themeColor="accent1"/>
            </w:tcBorders>
            <w:noWrap/>
          </w:tcPr>
          <w:p w:rsidR="00B07399" w:rsidRPr="002E6616" w:rsidRDefault="00B07399" w:rsidP="00C51666">
            <w:pPr>
              <w:pStyle w:val="tabletext"/>
              <w:rPr>
                <w:rFonts w:eastAsia="文鼎中黑"/>
              </w:rPr>
            </w:pPr>
            <w:r w:rsidRPr="002E6616">
              <w:rPr>
                <w:rFonts w:eastAsia="文鼎中黑"/>
              </w:rPr>
              <w:t>伺服器</w:t>
            </w:r>
          </w:p>
        </w:tc>
        <w:tc>
          <w:tcPr>
            <w:tcW w:w="4050" w:type="dxa"/>
            <w:tcBorders>
              <w:left w:val="single" w:sz="4" w:space="0" w:color="4F81BD" w:themeColor="accent1"/>
              <w:right w:val="single" w:sz="4" w:space="0" w:color="4F81BD" w:themeColor="accent1"/>
            </w:tcBorders>
            <w:noWrap/>
          </w:tcPr>
          <w:p w:rsidR="00B07399" w:rsidRPr="002E6616" w:rsidRDefault="00B07399" w:rsidP="00C51666">
            <w:pPr>
              <w:pStyle w:val="tabletext"/>
              <w:rPr>
                <w:rFonts w:eastAsia="文鼎中黑"/>
              </w:rPr>
            </w:pPr>
            <w:r w:rsidRPr="002E6616">
              <w:rPr>
                <w:rFonts w:eastAsia="文鼎中黑"/>
              </w:rPr>
              <w:t>Windows Server 2008 R2 Standard</w:t>
            </w:r>
          </w:p>
        </w:tc>
        <w:tc>
          <w:tcPr>
            <w:tcW w:w="3960" w:type="dxa"/>
            <w:tcBorders>
              <w:left w:val="single" w:sz="4" w:space="0" w:color="4F81BD" w:themeColor="accent1"/>
            </w:tcBorders>
            <w:noWrap/>
          </w:tcPr>
          <w:p w:rsidR="00B07399" w:rsidRPr="001724CF" w:rsidRDefault="00B07399" w:rsidP="00C51666">
            <w:pPr>
              <w:pStyle w:val="tabletext"/>
              <w:rPr>
                <w:rFonts w:eastAsia="文鼎中黑"/>
                <w:lang w:val="fr-FR"/>
              </w:rPr>
            </w:pPr>
            <w:r w:rsidRPr="001724CF">
              <w:rPr>
                <w:rFonts w:eastAsia="文鼎中黑"/>
                <w:lang w:val="fr-FR"/>
              </w:rPr>
              <w:t>YC6KT-GKW9T-YTKYR-T4X34-R7VHC</w:t>
            </w:r>
          </w:p>
        </w:tc>
      </w:tr>
      <w:tr w:rsidR="00B07399" w:rsidRPr="003B157B" w:rsidTr="00C51AE4">
        <w:trPr>
          <w:cantSplit/>
          <w:trHeight w:val="300"/>
        </w:trPr>
        <w:tc>
          <w:tcPr>
            <w:tcW w:w="1350" w:type="dxa"/>
            <w:tcBorders>
              <w:right w:val="single" w:sz="4" w:space="0" w:color="4F81BD" w:themeColor="accent1"/>
            </w:tcBorders>
            <w:noWrap/>
          </w:tcPr>
          <w:p w:rsidR="00B07399" w:rsidRPr="002E6616" w:rsidRDefault="00B07399" w:rsidP="00C51666">
            <w:pPr>
              <w:pStyle w:val="tabletext"/>
              <w:rPr>
                <w:rFonts w:eastAsia="文鼎中黑"/>
              </w:rPr>
            </w:pPr>
            <w:r w:rsidRPr="002E6616">
              <w:rPr>
                <w:rFonts w:eastAsia="文鼎中黑"/>
              </w:rPr>
              <w:t>伺服器</w:t>
            </w:r>
          </w:p>
        </w:tc>
        <w:tc>
          <w:tcPr>
            <w:tcW w:w="4050" w:type="dxa"/>
            <w:tcBorders>
              <w:left w:val="single" w:sz="4" w:space="0" w:color="4F81BD" w:themeColor="accent1"/>
              <w:right w:val="single" w:sz="4" w:space="0" w:color="4F81BD" w:themeColor="accent1"/>
            </w:tcBorders>
            <w:noWrap/>
          </w:tcPr>
          <w:p w:rsidR="00B07399" w:rsidRPr="002E6616" w:rsidRDefault="00B07399" w:rsidP="00C51666">
            <w:pPr>
              <w:pStyle w:val="tabletext"/>
              <w:rPr>
                <w:rFonts w:eastAsia="文鼎中黑"/>
              </w:rPr>
            </w:pPr>
            <w:r w:rsidRPr="002E6616">
              <w:rPr>
                <w:rFonts w:eastAsia="文鼎中黑"/>
              </w:rPr>
              <w:t>Windows Server 2008 R2 Enterprise</w:t>
            </w:r>
          </w:p>
        </w:tc>
        <w:tc>
          <w:tcPr>
            <w:tcW w:w="3960" w:type="dxa"/>
            <w:tcBorders>
              <w:left w:val="single" w:sz="4" w:space="0" w:color="4F81BD" w:themeColor="accent1"/>
            </w:tcBorders>
            <w:noWrap/>
          </w:tcPr>
          <w:p w:rsidR="00B07399" w:rsidRPr="002E6616" w:rsidRDefault="00B07399" w:rsidP="00C51666">
            <w:pPr>
              <w:pStyle w:val="tabletext"/>
              <w:rPr>
                <w:rFonts w:eastAsia="文鼎中黑"/>
                <w:lang w:val="fr-FR"/>
              </w:rPr>
            </w:pPr>
            <w:r w:rsidRPr="002E6616">
              <w:rPr>
                <w:rFonts w:eastAsia="文鼎中黑"/>
                <w:lang w:val="fr-FR"/>
              </w:rPr>
              <w:t>489J6-VHDMP-X63PK-3K798-CPX3Y</w:t>
            </w:r>
          </w:p>
        </w:tc>
      </w:tr>
      <w:tr w:rsidR="00B07399" w:rsidRPr="002E6616" w:rsidTr="00C51AE4">
        <w:trPr>
          <w:cantSplit/>
          <w:trHeight w:val="300"/>
        </w:trPr>
        <w:tc>
          <w:tcPr>
            <w:tcW w:w="1350" w:type="dxa"/>
            <w:tcBorders>
              <w:right w:val="single" w:sz="4" w:space="0" w:color="4F81BD" w:themeColor="accent1"/>
            </w:tcBorders>
            <w:noWrap/>
          </w:tcPr>
          <w:p w:rsidR="00B07399" w:rsidRPr="002E6616" w:rsidRDefault="00B07399" w:rsidP="00C51666">
            <w:pPr>
              <w:pStyle w:val="tabletext"/>
              <w:rPr>
                <w:rFonts w:eastAsia="文鼎中黑"/>
              </w:rPr>
            </w:pPr>
            <w:r w:rsidRPr="002E6616">
              <w:rPr>
                <w:rFonts w:eastAsia="文鼎中黑"/>
              </w:rPr>
              <w:t>伺服器</w:t>
            </w:r>
          </w:p>
        </w:tc>
        <w:tc>
          <w:tcPr>
            <w:tcW w:w="4050" w:type="dxa"/>
            <w:tcBorders>
              <w:left w:val="single" w:sz="4" w:space="0" w:color="4F81BD" w:themeColor="accent1"/>
              <w:right w:val="single" w:sz="4" w:space="0" w:color="4F81BD" w:themeColor="accent1"/>
            </w:tcBorders>
            <w:noWrap/>
          </w:tcPr>
          <w:p w:rsidR="00B07399" w:rsidRPr="002E6616" w:rsidRDefault="00B07399" w:rsidP="00C51666">
            <w:pPr>
              <w:pStyle w:val="tabletext"/>
              <w:rPr>
                <w:rFonts w:eastAsia="文鼎中黑"/>
              </w:rPr>
            </w:pPr>
            <w:r w:rsidRPr="002E6616">
              <w:rPr>
                <w:rFonts w:eastAsia="文鼎中黑"/>
              </w:rPr>
              <w:t>Windows Server 2008 R2 Datacenter</w:t>
            </w:r>
          </w:p>
        </w:tc>
        <w:tc>
          <w:tcPr>
            <w:tcW w:w="3960" w:type="dxa"/>
            <w:tcBorders>
              <w:left w:val="single" w:sz="4" w:space="0" w:color="4F81BD" w:themeColor="accent1"/>
            </w:tcBorders>
            <w:noWrap/>
          </w:tcPr>
          <w:p w:rsidR="00B07399" w:rsidRPr="002E6616" w:rsidRDefault="00B07399" w:rsidP="00C51666">
            <w:pPr>
              <w:pStyle w:val="tabletext"/>
              <w:rPr>
                <w:rFonts w:eastAsia="文鼎中黑"/>
              </w:rPr>
            </w:pPr>
            <w:r w:rsidRPr="002E6616">
              <w:rPr>
                <w:rFonts w:eastAsia="文鼎中黑"/>
              </w:rPr>
              <w:t>74YFP-3QFB3-KQT8W-PMXWJ-7M648</w:t>
            </w:r>
          </w:p>
        </w:tc>
      </w:tr>
      <w:tr w:rsidR="00B07399" w:rsidRPr="002E6616" w:rsidTr="00C51AE4">
        <w:trPr>
          <w:cantSplit/>
          <w:trHeight w:val="300"/>
        </w:trPr>
        <w:tc>
          <w:tcPr>
            <w:tcW w:w="1350" w:type="dxa"/>
            <w:tcBorders>
              <w:right w:val="single" w:sz="4" w:space="0" w:color="4F81BD" w:themeColor="accent1"/>
            </w:tcBorders>
            <w:noWrap/>
          </w:tcPr>
          <w:p w:rsidR="00B07399" w:rsidRPr="002E6616" w:rsidRDefault="00B07399" w:rsidP="00C51666">
            <w:pPr>
              <w:pStyle w:val="tabletext"/>
              <w:rPr>
                <w:rFonts w:eastAsia="文鼎中黑"/>
              </w:rPr>
            </w:pPr>
            <w:r w:rsidRPr="002E6616">
              <w:rPr>
                <w:rFonts w:eastAsia="文鼎中黑"/>
              </w:rPr>
              <w:t>伺服器</w:t>
            </w:r>
          </w:p>
        </w:tc>
        <w:tc>
          <w:tcPr>
            <w:tcW w:w="4050" w:type="dxa"/>
            <w:tcBorders>
              <w:left w:val="single" w:sz="4" w:space="0" w:color="4F81BD" w:themeColor="accent1"/>
              <w:right w:val="single" w:sz="4" w:space="0" w:color="4F81BD" w:themeColor="accent1"/>
            </w:tcBorders>
            <w:noWrap/>
          </w:tcPr>
          <w:p w:rsidR="00B07399" w:rsidRPr="002E6616" w:rsidRDefault="00B07399" w:rsidP="00C51666">
            <w:pPr>
              <w:pStyle w:val="tabletext"/>
              <w:rPr>
                <w:rFonts w:eastAsia="文鼎中黑"/>
              </w:rPr>
            </w:pPr>
            <w:r w:rsidRPr="002E6616">
              <w:rPr>
                <w:rFonts w:eastAsia="文鼎中黑"/>
              </w:rPr>
              <w:t xml:space="preserve">Itanium </w:t>
            </w:r>
            <w:r w:rsidRPr="002E6616">
              <w:rPr>
                <w:rFonts w:eastAsia="文鼎中黑"/>
              </w:rPr>
              <w:t>型系統適用的</w:t>
            </w:r>
            <w:r w:rsidRPr="002E6616">
              <w:rPr>
                <w:rFonts w:eastAsia="文鼎中黑"/>
              </w:rPr>
              <w:t xml:space="preserve"> </w:t>
            </w:r>
            <w:r w:rsidR="00255E91">
              <w:rPr>
                <w:rFonts w:eastAsiaTheme="minorEastAsia" w:hint="eastAsia"/>
                <w:lang w:eastAsia="zh-CN"/>
              </w:rPr>
              <w:br/>
            </w:r>
            <w:r w:rsidRPr="002E6616">
              <w:rPr>
                <w:rFonts w:eastAsia="文鼎中黑"/>
              </w:rPr>
              <w:t>Windows Server 2008 R2</w:t>
            </w:r>
          </w:p>
        </w:tc>
        <w:tc>
          <w:tcPr>
            <w:tcW w:w="3960" w:type="dxa"/>
            <w:tcBorders>
              <w:left w:val="single" w:sz="4" w:space="0" w:color="4F81BD" w:themeColor="accent1"/>
            </w:tcBorders>
            <w:noWrap/>
          </w:tcPr>
          <w:p w:rsidR="00B07399" w:rsidRPr="002E6616" w:rsidRDefault="00B07399" w:rsidP="00C51666">
            <w:pPr>
              <w:pStyle w:val="tabletext"/>
              <w:rPr>
                <w:rFonts w:eastAsia="文鼎中黑"/>
              </w:rPr>
            </w:pPr>
            <w:r w:rsidRPr="002E6616">
              <w:rPr>
                <w:rFonts w:eastAsia="文鼎中黑"/>
              </w:rPr>
              <w:t>GT63C-RJFQ3-4GMB6-BRFB9-CB83V</w:t>
            </w:r>
          </w:p>
        </w:tc>
      </w:tr>
      <w:tr w:rsidR="00B07399" w:rsidRPr="002E6616" w:rsidTr="00C51666">
        <w:trPr>
          <w:cantSplit/>
          <w:trHeight w:val="300"/>
        </w:trPr>
        <w:tc>
          <w:tcPr>
            <w:tcW w:w="9360" w:type="dxa"/>
            <w:gridSpan w:val="3"/>
            <w:shd w:val="clear" w:color="auto" w:fill="DBE5F1" w:themeFill="accent1" w:themeFillTint="33"/>
            <w:noWrap/>
          </w:tcPr>
          <w:p w:rsidR="00B07399" w:rsidRPr="002E6616" w:rsidRDefault="00B07399" w:rsidP="004B2334">
            <w:pPr>
              <w:pStyle w:val="tabletext"/>
              <w:pageBreakBefore/>
              <w:rPr>
                <w:rStyle w:val="Strong"/>
                <w:rFonts w:eastAsia="文鼎中黑"/>
              </w:rPr>
            </w:pPr>
            <w:r w:rsidRPr="002E6616">
              <w:rPr>
                <w:rStyle w:val="Strong"/>
                <w:rFonts w:eastAsia="文鼎中黑"/>
              </w:rPr>
              <w:lastRenderedPageBreak/>
              <w:t xml:space="preserve">Windows Vista </w:t>
            </w:r>
            <w:r w:rsidRPr="002E6616">
              <w:rPr>
                <w:rStyle w:val="Strong"/>
                <w:rFonts w:eastAsia="文鼎中黑"/>
              </w:rPr>
              <w:t>與</w:t>
            </w:r>
            <w:r w:rsidRPr="002E6616">
              <w:rPr>
                <w:rStyle w:val="Strong"/>
                <w:rFonts w:eastAsia="文鼎中黑"/>
              </w:rPr>
              <w:t xml:space="preserve"> Windows Server 2008</w:t>
            </w:r>
          </w:p>
        </w:tc>
      </w:tr>
      <w:tr w:rsidR="00B07399" w:rsidRPr="002E6616" w:rsidTr="00C51AE4">
        <w:trPr>
          <w:cantSplit/>
          <w:trHeight w:val="300"/>
        </w:trPr>
        <w:tc>
          <w:tcPr>
            <w:tcW w:w="1350" w:type="dxa"/>
            <w:tcBorders>
              <w:right w:val="single" w:sz="4" w:space="0" w:color="4F81BD" w:themeColor="accent1"/>
            </w:tcBorders>
            <w:noWrap/>
          </w:tcPr>
          <w:p w:rsidR="00B07399" w:rsidRPr="002E6616" w:rsidRDefault="00B07399" w:rsidP="00C51666">
            <w:pPr>
              <w:pStyle w:val="tabletext"/>
              <w:rPr>
                <w:rFonts w:eastAsia="文鼎中黑"/>
              </w:rPr>
            </w:pPr>
            <w:r w:rsidRPr="002E6616">
              <w:rPr>
                <w:rFonts w:eastAsia="文鼎中黑"/>
              </w:rPr>
              <w:t>用戶端</w:t>
            </w:r>
          </w:p>
        </w:tc>
        <w:tc>
          <w:tcPr>
            <w:tcW w:w="4050" w:type="dxa"/>
            <w:tcBorders>
              <w:left w:val="single" w:sz="4" w:space="0" w:color="4F81BD" w:themeColor="accent1"/>
              <w:right w:val="single" w:sz="4" w:space="0" w:color="4F81BD" w:themeColor="accent1"/>
            </w:tcBorders>
            <w:noWrap/>
          </w:tcPr>
          <w:p w:rsidR="00B07399" w:rsidRPr="002E6616" w:rsidRDefault="00B07399" w:rsidP="00C51666">
            <w:pPr>
              <w:pStyle w:val="tabletext"/>
              <w:rPr>
                <w:rFonts w:eastAsia="文鼎中黑"/>
              </w:rPr>
            </w:pPr>
            <w:r w:rsidRPr="002E6616">
              <w:rPr>
                <w:rFonts w:eastAsia="文鼎中黑"/>
              </w:rPr>
              <w:t>Windows Vista Business</w:t>
            </w:r>
          </w:p>
        </w:tc>
        <w:tc>
          <w:tcPr>
            <w:tcW w:w="3960" w:type="dxa"/>
            <w:tcBorders>
              <w:left w:val="single" w:sz="4" w:space="0" w:color="4F81BD" w:themeColor="accent1"/>
            </w:tcBorders>
            <w:noWrap/>
          </w:tcPr>
          <w:p w:rsidR="00B07399" w:rsidRPr="002E6616" w:rsidRDefault="00B07399" w:rsidP="00C51666">
            <w:pPr>
              <w:pStyle w:val="tabletext"/>
              <w:rPr>
                <w:rFonts w:eastAsia="文鼎中黑"/>
              </w:rPr>
            </w:pPr>
            <w:r w:rsidRPr="002E6616">
              <w:rPr>
                <w:rFonts w:eastAsia="文鼎中黑"/>
              </w:rPr>
              <w:t>YFKBB-PQJJV-G996G-VWGXY-2V3X8</w:t>
            </w:r>
          </w:p>
        </w:tc>
      </w:tr>
      <w:tr w:rsidR="00B07399" w:rsidRPr="002E6616" w:rsidTr="00C51AE4">
        <w:trPr>
          <w:cantSplit/>
          <w:trHeight w:val="300"/>
        </w:trPr>
        <w:tc>
          <w:tcPr>
            <w:tcW w:w="1350" w:type="dxa"/>
            <w:tcBorders>
              <w:right w:val="single" w:sz="4" w:space="0" w:color="4F81BD" w:themeColor="accent1"/>
            </w:tcBorders>
            <w:noWrap/>
          </w:tcPr>
          <w:p w:rsidR="00B07399" w:rsidRPr="002E6616" w:rsidRDefault="00B07399" w:rsidP="00C51666">
            <w:pPr>
              <w:pStyle w:val="tabletext"/>
              <w:rPr>
                <w:rFonts w:eastAsia="文鼎中黑"/>
              </w:rPr>
            </w:pPr>
            <w:r w:rsidRPr="002E6616">
              <w:rPr>
                <w:rFonts w:eastAsia="文鼎中黑"/>
              </w:rPr>
              <w:t>用戶端</w:t>
            </w:r>
          </w:p>
        </w:tc>
        <w:tc>
          <w:tcPr>
            <w:tcW w:w="4050" w:type="dxa"/>
            <w:tcBorders>
              <w:left w:val="single" w:sz="4" w:space="0" w:color="4F81BD" w:themeColor="accent1"/>
              <w:right w:val="single" w:sz="4" w:space="0" w:color="4F81BD" w:themeColor="accent1"/>
            </w:tcBorders>
            <w:noWrap/>
          </w:tcPr>
          <w:p w:rsidR="00B07399" w:rsidRPr="002E6616" w:rsidRDefault="00B07399" w:rsidP="00C51666">
            <w:pPr>
              <w:pStyle w:val="tabletext"/>
              <w:rPr>
                <w:rFonts w:eastAsia="文鼎中黑"/>
              </w:rPr>
            </w:pPr>
            <w:r w:rsidRPr="002E6616">
              <w:rPr>
                <w:rFonts w:eastAsia="文鼎中黑"/>
              </w:rPr>
              <w:t>Windows Vista Business N</w:t>
            </w:r>
          </w:p>
        </w:tc>
        <w:tc>
          <w:tcPr>
            <w:tcW w:w="3960" w:type="dxa"/>
            <w:tcBorders>
              <w:left w:val="single" w:sz="4" w:space="0" w:color="4F81BD" w:themeColor="accent1"/>
            </w:tcBorders>
            <w:noWrap/>
          </w:tcPr>
          <w:p w:rsidR="00B07399" w:rsidRPr="002E6616" w:rsidRDefault="00B07399" w:rsidP="00C51666">
            <w:pPr>
              <w:pStyle w:val="tabletext"/>
              <w:rPr>
                <w:rFonts w:eastAsia="文鼎中黑"/>
              </w:rPr>
            </w:pPr>
            <w:r w:rsidRPr="002E6616">
              <w:rPr>
                <w:rFonts w:eastAsia="文鼎中黑"/>
              </w:rPr>
              <w:t>HMBQG-8H2RH-C77VX-27R82-VMQBT</w:t>
            </w:r>
          </w:p>
        </w:tc>
      </w:tr>
      <w:tr w:rsidR="00B07399" w:rsidRPr="002E6616" w:rsidTr="00C51AE4">
        <w:trPr>
          <w:cantSplit/>
          <w:trHeight w:val="300"/>
        </w:trPr>
        <w:tc>
          <w:tcPr>
            <w:tcW w:w="1350" w:type="dxa"/>
            <w:tcBorders>
              <w:right w:val="single" w:sz="4" w:space="0" w:color="4F81BD" w:themeColor="accent1"/>
            </w:tcBorders>
            <w:noWrap/>
          </w:tcPr>
          <w:p w:rsidR="00B07399" w:rsidRPr="002E6616" w:rsidRDefault="00B07399" w:rsidP="00C51666">
            <w:pPr>
              <w:pStyle w:val="tabletext"/>
              <w:rPr>
                <w:rFonts w:eastAsia="文鼎中黑"/>
              </w:rPr>
            </w:pPr>
            <w:r w:rsidRPr="002E6616">
              <w:rPr>
                <w:rFonts w:eastAsia="文鼎中黑"/>
              </w:rPr>
              <w:t>用戶端</w:t>
            </w:r>
          </w:p>
        </w:tc>
        <w:tc>
          <w:tcPr>
            <w:tcW w:w="4050" w:type="dxa"/>
            <w:tcBorders>
              <w:left w:val="single" w:sz="4" w:space="0" w:color="4F81BD" w:themeColor="accent1"/>
              <w:right w:val="single" w:sz="4" w:space="0" w:color="4F81BD" w:themeColor="accent1"/>
            </w:tcBorders>
            <w:noWrap/>
          </w:tcPr>
          <w:p w:rsidR="00B07399" w:rsidRPr="002E6616" w:rsidRDefault="00B07399" w:rsidP="00C51666">
            <w:pPr>
              <w:pStyle w:val="tabletext"/>
              <w:rPr>
                <w:rFonts w:eastAsia="文鼎中黑"/>
              </w:rPr>
            </w:pPr>
            <w:r w:rsidRPr="002E6616">
              <w:rPr>
                <w:rFonts w:eastAsia="文鼎中黑"/>
              </w:rPr>
              <w:t>Windows Vista Enterprise</w:t>
            </w:r>
          </w:p>
        </w:tc>
        <w:tc>
          <w:tcPr>
            <w:tcW w:w="3960" w:type="dxa"/>
            <w:tcBorders>
              <w:left w:val="single" w:sz="4" w:space="0" w:color="4F81BD" w:themeColor="accent1"/>
            </w:tcBorders>
            <w:noWrap/>
          </w:tcPr>
          <w:p w:rsidR="00B07399" w:rsidRPr="002E6616" w:rsidRDefault="00B07399" w:rsidP="00C51666">
            <w:pPr>
              <w:pStyle w:val="tabletext"/>
              <w:rPr>
                <w:rFonts w:eastAsia="文鼎中黑"/>
              </w:rPr>
            </w:pPr>
            <w:r w:rsidRPr="002E6616">
              <w:rPr>
                <w:rFonts w:eastAsia="文鼎中黑"/>
              </w:rPr>
              <w:t>VKK3X-68KWM-X2YGT-QR4M6-4BWMV</w:t>
            </w:r>
          </w:p>
        </w:tc>
      </w:tr>
      <w:tr w:rsidR="00B07399" w:rsidRPr="002E6616" w:rsidTr="00C51AE4">
        <w:trPr>
          <w:cantSplit/>
          <w:trHeight w:val="300"/>
        </w:trPr>
        <w:tc>
          <w:tcPr>
            <w:tcW w:w="1350" w:type="dxa"/>
            <w:tcBorders>
              <w:right w:val="single" w:sz="4" w:space="0" w:color="4F81BD" w:themeColor="accent1"/>
            </w:tcBorders>
            <w:noWrap/>
          </w:tcPr>
          <w:p w:rsidR="00B07399" w:rsidRPr="002E6616" w:rsidRDefault="00B07399" w:rsidP="00C51666">
            <w:pPr>
              <w:pStyle w:val="tabletext"/>
              <w:rPr>
                <w:rFonts w:eastAsia="文鼎中黑"/>
              </w:rPr>
            </w:pPr>
            <w:r w:rsidRPr="002E6616">
              <w:rPr>
                <w:rFonts w:eastAsia="文鼎中黑"/>
              </w:rPr>
              <w:t>用戶端</w:t>
            </w:r>
          </w:p>
        </w:tc>
        <w:tc>
          <w:tcPr>
            <w:tcW w:w="4050" w:type="dxa"/>
            <w:tcBorders>
              <w:left w:val="single" w:sz="4" w:space="0" w:color="4F81BD" w:themeColor="accent1"/>
              <w:right w:val="single" w:sz="4" w:space="0" w:color="4F81BD" w:themeColor="accent1"/>
            </w:tcBorders>
            <w:noWrap/>
          </w:tcPr>
          <w:p w:rsidR="00B07399" w:rsidRPr="002E6616" w:rsidRDefault="00B07399" w:rsidP="00C51666">
            <w:pPr>
              <w:pStyle w:val="tabletext"/>
              <w:rPr>
                <w:rFonts w:eastAsia="文鼎中黑"/>
              </w:rPr>
            </w:pPr>
            <w:r w:rsidRPr="002E6616">
              <w:rPr>
                <w:rFonts w:eastAsia="文鼎中黑"/>
              </w:rPr>
              <w:t>Windows Vista Enterprise N</w:t>
            </w:r>
          </w:p>
        </w:tc>
        <w:tc>
          <w:tcPr>
            <w:tcW w:w="3960" w:type="dxa"/>
            <w:tcBorders>
              <w:left w:val="single" w:sz="4" w:space="0" w:color="4F81BD" w:themeColor="accent1"/>
            </w:tcBorders>
            <w:noWrap/>
          </w:tcPr>
          <w:p w:rsidR="00B07399" w:rsidRPr="002E6616" w:rsidRDefault="00B07399" w:rsidP="00C51666">
            <w:pPr>
              <w:pStyle w:val="tabletext"/>
              <w:rPr>
                <w:rFonts w:eastAsia="文鼎中黑"/>
              </w:rPr>
            </w:pPr>
            <w:r w:rsidRPr="002E6616">
              <w:rPr>
                <w:rFonts w:eastAsia="文鼎中黑"/>
              </w:rPr>
              <w:t>VTC42-BM838-43QHV-84HX6-XJXKV</w:t>
            </w:r>
          </w:p>
        </w:tc>
      </w:tr>
      <w:tr w:rsidR="00B07399" w:rsidRPr="002E6616" w:rsidTr="00C51AE4">
        <w:trPr>
          <w:cantSplit/>
          <w:trHeight w:val="300"/>
        </w:trPr>
        <w:tc>
          <w:tcPr>
            <w:tcW w:w="1350" w:type="dxa"/>
            <w:tcBorders>
              <w:right w:val="single" w:sz="4" w:space="0" w:color="4F81BD" w:themeColor="accent1"/>
            </w:tcBorders>
            <w:noWrap/>
          </w:tcPr>
          <w:p w:rsidR="00B07399" w:rsidRPr="002E6616" w:rsidRDefault="00B07399" w:rsidP="00C51666">
            <w:pPr>
              <w:pStyle w:val="tabletext"/>
              <w:rPr>
                <w:rFonts w:eastAsia="文鼎中黑"/>
              </w:rPr>
            </w:pPr>
            <w:r w:rsidRPr="002E6616">
              <w:rPr>
                <w:rFonts w:eastAsia="文鼎中黑"/>
              </w:rPr>
              <w:t>伺服器</w:t>
            </w:r>
          </w:p>
        </w:tc>
        <w:tc>
          <w:tcPr>
            <w:tcW w:w="4050" w:type="dxa"/>
            <w:tcBorders>
              <w:left w:val="single" w:sz="4" w:space="0" w:color="4F81BD" w:themeColor="accent1"/>
              <w:right w:val="single" w:sz="4" w:space="0" w:color="4F81BD" w:themeColor="accent1"/>
            </w:tcBorders>
            <w:noWrap/>
          </w:tcPr>
          <w:p w:rsidR="00B07399" w:rsidRPr="002E6616" w:rsidRDefault="00B07399" w:rsidP="00C51666">
            <w:pPr>
              <w:pStyle w:val="tabletext"/>
              <w:rPr>
                <w:rFonts w:eastAsia="文鼎中黑"/>
              </w:rPr>
            </w:pPr>
            <w:r w:rsidRPr="002E6616">
              <w:rPr>
                <w:rFonts w:eastAsia="文鼎中黑"/>
              </w:rPr>
              <w:t>Windows Web Server 2008</w:t>
            </w:r>
          </w:p>
        </w:tc>
        <w:tc>
          <w:tcPr>
            <w:tcW w:w="3960" w:type="dxa"/>
            <w:tcBorders>
              <w:left w:val="single" w:sz="4" w:space="0" w:color="4F81BD" w:themeColor="accent1"/>
            </w:tcBorders>
            <w:noWrap/>
          </w:tcPr>
          <w:p w:rsidR="00B07399" w:rsidRPr="002E6616" w:rsidRDefault="00B07399" w:rsidP="00C51666">
            <w:pPr>
              <w:pStyle w:val="tabletext"/>
              <w:rPr>
                <w:rFonts w:eastAsia="文鼎中黑"/>
              </w:rPr>
            </w:pPr>
            <w:r w:rsidRPr="002E6616">
              <w:rPr>
                <w:rFonts w:eastAsia="文鼎中黑"/>
              </w:rPr>
              <w:t>WYR28-R7TFJ-3X2YQ-YCY4H-M249D</w:t>
            </w:r>
          </w:p>
        </w:tc>
      </w:tr>
      <w:tr w:rsidR="00B07399" w:rsidRPr="00B257A7" w:rsidTr="00C51AE4">
        <w:trPr>
          <w:cantSplit/>
          <w:trHeight w:val="300"/>
        </w:trPr>
        <w:tc>
          <w:tcPr>
            <w:tcW w:w="1350" w:type="dxa"/>
            <w:tcBorders>
              <w:right w:val="single" w:sz="4" w:space="0" w:color="4F81BD" w:themeColor="accent1"/>
            </w:tcBorders>
            <w:noWrap/>
          </w:tcPr>
          <w:p w:rsidR="00B07399" w:rsidRPr="002E6616" w:rsidRDefault="00B07399" w:rsidP="00C51666">
            <w:pPr>
              <w:pStyle w:val="tabletext"/>
              <w:rPr>
                <w:rFonts w:eastAsia="文鼎中黑"/>
              </w:rPr>
            </w:pPr>
            <w:r w:rsidRPr="002E6616">
              <w:rPr>
                <w:rFonts w:eastAsia="文鼎中黑"/>
              </w:rPr>
              <w:t>伺服器</w:t>
            </w:r>
          </w:p>
        </w:tc>
        <w:tc>
          <w:tcPr>
            <w:tcW w:w="4050" w:type="dxa"/>
            <w:tcBorders>
              <w:left w:val="single" w:sz="4" w:space="0" w:color="4F81BD" w:themeColor="accent1"/>
              <w:right w:val="single" w:sz="4" w:space="0" w:color="4F81BD" w:themeColor="accent1"/>
            </w:tcBorders>
            <w:noWrap/>
          </w:tcPr>
          <w:p w:rsidR="00B07399" w:rsidRPr="002E6616" w:rsidRDefault="00B07399" w:rsidP="00C51666">
            <w:pPr>
              <w:pStyle w:val="tabletext"/>
              <w:rPr>
                <w:rFonts w:eastAsia="文鼎中黑"/>
              </w:rPr>
            </w:pPr>
            <w:r w:rsidRPr="002E6616">
              <w:rPr>
                <w:rFonts w:eastAsia="文鼎中黑"/>
              </w:rPr>
              <w:t>Windows Server 2008 Standard</w:t>
            </w:r>
          </w:p>
        </w:tc>
        <w:tc>
          <w:tcPr>
            <w:tcW w:w="3960" w:type="dxa"/>
            <w:tcBorders>
              <w:left w:val="single" w:sz="4" w:space="0" w:color="4F81BD" w:themeColor="accent1"/>
            </w:tcBorders>
            <w:noWrap/>
          </w:tcPr>
          <w:p w:rsidR="00B07399" w:rsidRPr="00B257A7" w:rsidRDefault="00B07399" w:rsidP="00C51666">
            <w:pPr>
              <w:pStyle w:val="tabletext"/>
              <w:rPr>
                <w:rFonts w:eastAsia="文鼎中黑"/>
                <w:lang w:val="de-DE"/>
              </w:rPr>
            </w:pPr>
            <w:r w:rsidRPr="00B257A7">
              <w:rPr>
                <w:rFonts w:eastAsia="文鼎中黑"/>
                <w:lang w:val="de-DE"/>
              </w:rPr>
              <w:t>TM24T-X9RMF-VWXK6-X8JC9-BFGM2</w:t>
            </w:r>
          </w:p>
        </w:tc>
      </w:tr>
      <w:tr w:rsidR="00B07399" w:rsidRPr="002E6616" w:rsidTr="00C51AE4">
        <w:trPr>
          <w:cantSplit/>
          <w:trHeight w:val="300"/>
        </w:trPr>
        <w:tc>
          <w:tcPr>
            <w:tcW w:w="1350" w:type="dxa"/>
            <w:tcBorders>
              <w:right w:val="single" w:sz="4" w:space="0" w:color="4F81BD" w:themeColor="accent1"/>
            </w:tcBorders>
            <w:noWrap/>
          </w:tcPr>
          <w:p w:rsidR="00B07399" w:rsidRPr="002E6616" w:rsidRDefault="00B07399" w:rsidP="00C51666">
            <w:pPr>
              <w:pStyle w:val="tabletext"/>
              <w:rPr>
                <w:rFonts w:eastAsia="文鼎中黑"/>
              </w:rPr>
            </w:pPr>
            <w:r w:rsidRPr="002E6616">
              <w:rPr>
                <w:rFonts w:eastAsia="文鼎中黑"/>
              </w:rPr>
              <w:t>伺服器</w:t>
            </w:r>
          </w:p>
        </w:tc>
        <w:tc>
          <w:tcPr>
            <w:tcW w:w="4050" w:type="dxa"/>
            <w:tcBorders>
              <w:left w:val="single" w:sz="4" w:space="0" w:color="4F81BD" w:themeColor="accent1"/>
              <w:right w:val="single" w:sz="4" w:space="0" w:color="4F81BD" w:themeColor="accent1"/>
            </w:tcBorders>
            <w:noWrap/>
          </w:tcPr>
          <w:p w:rsidR="00B07399" w:rsidRPr="002E6616" w:rsidRDefault="00B07399" w:rsidP="00C51666">
            <w:pPr>
              <w:pStyle w:val="tabletext"/>
              <w:rPr>
                <w:rFonts w:eastAsia="文鼎中黑"/>
              </w:rPr>
            </w:pPr>
            <w:r w:rsidRPr="002E6616">
              <w:rPr>
                <w:rFonts w:eastAsia="文鼎中黑"/>
              </w:rPr>
              <w:t>無</w:t>
            </w:r>
            <w:r w:rsidRPr="002E6616">
              <w:rPr>
                <w:rFonts w:eastAsia="文鼎中黑"/>
              </w:rPr>
              <w:t xml:space="preserve"> Hyper-V </w:t>
            </w:r>
            <w:r w:rsidRPr="002E6616">
              <w:rPr>
                <w:rFonts w:eastAsia="文鼎中黑"/>
              </w:rPr>
              <w:t>的</w:t>
            </w:r>
            <w:r w:rsidRPr="002E6616">
              <w:rPr>
                <w:rFonts w:eastAsia="文鼎中黑"/>
              </w:rPr>
              <w:t xml:space="preserve"> Windows Server 2008 Standard</w:t>
            </w:r>
          </w:p>
        </w:tc>
        <w:tc>
          <w:tcPr>
            <w:tcW w:w="3960" w:type="dxa"/>
            <w:tcBorders>
              <w:left w:val="single" w:sz="4" w:space="0" w:color="4F81BD" w:themeColor="accent1"/>
            </w:tcBorders>
            <w:noWrap/>
          </w:tcPr>
          <w:p w:rsidR="00B07399" w:rsidRPr="002E6616" w:rsidRDefault="00B07399" w:rsidP="00C51666">
            <w:pPr>
              <w:pStyle w:val="tabletext"/>
              <w:rPr>
                <w:rFonts w:eastAsia="文鼎中黑"/>
              </w:rPr>
            </w:pPr>
            <w:r w:rsidRPr="002E6616">
              <w:rPr>
                <w:rFonts w:eastAsia="文鼎中黑"/>
              </w:rPr>
              <w:t>W7VD6-7JFBR-RX26B-YKQ3Y-6FFFJ</w:t>
            </w:r>
          </w:p>
        </w:tc>
      </w:tr>
      <w:tr w:rsidR="00B07399" w:rsidRPr="00B257A7" w:rsidTr="00C51AE4">
        <w:trPr>
          <w:cantSplit/>
          <w:trHeight w:val="300"/>
        </w:trPr>
        <w:tc>
          <w:tcPr>
            <w:tcW w:w="1350" w:type="dxa"/>
            <w:tcBorders>
              <w:right w:val="single" w:sz="4" w:space="0" w:color="4F81BD" w:themeColor="accent1"/>
            </w:tcBorders>
            <w:noWrap/>
          </w:tcPr>
          <w:p w:rsidR="00B07399" w:rsidRPr="002E6616" w:rsidRDefault="00B07399" w:rsidP="00C51666">
            <w:pPr>
              <w:pStyle w:val="tabletext"/>
              <w:rPr>
                <w:rFonts w:eastAsia="文鼎中黑"/>
              </w:rPr>
            </w:pPr>
            <w:r w:rsidRPr="002E6616">
              <w:rPr>
                <w:rFonts w:eastAsia="文鼎中黑"/>
              </w:rPr>
              <w:t>伺服器</w:t>
            </w:r>
          </w:p>
        </w:tc>
        <w:tc>
          <w:tcPr>
            <w:tcW w:w="4050" w:type="dxa"/>
            <w:tcBorders>
              <w:left w:val="single" w:sz="4" w:space="0" w:color="4F81BD" w:themeColor="accent1"/>
              <w:right w:val="single" w:sz="4" w:space="0" w:color="4F81BD" w:themeColor="accent1"/>
            </w:tcBorders>
            <w:noWrap/>
          </w:tcPr>
          <w:p w:rsidR="00B07399" w:rsidRPr="002E6616" w:rsidRDefault="00B07399" w:rsidP="00C51666">
            <w:pPr>
              <w:pStyle w:val="tabletext"/>
              <w:rPr>
                <w:rFonts w:eastAsia="文鼎中黑"/>
              </w:rPr>
            </w:pPr>
            <w:r w:rsidRPr="002E6616">
              <w:rPr>
                <w:rFonts w:eastAsia="文鼎中黑"/>
              </w:rPr>
              <w:t>Windows Server 2008 Enterprise</w:t>
            </w:r>
          </w:p>
        </w:tc>
        <w:tc>
          <w:tcPr>
            <w:tcW w:w="3960" w:type="dxa"/>
            <w:tcBorders>
              <w:left w:val="single" w:sz="4" w:space="0" w:color="4F81BD" w:themeColor="accent1"/>
            </w:tcBorders>
            <w:noWrap/>
          </w:tcPr>
          <w:p w:rsidR="00B07399" w:rsidRPr="00B257A7" w:rsidRDefault="00B07399" w:rsidP="00C51666">
            <w:pPr>
              <w:pStyle w:val="tabletext"/>
              <w:rPr>
                <w:rFonts w:eastAsia="文鼎中黑"/>
                <w:lang w:val="pl-PL"/>
              </w:rPr>
            </w:pPr>
            <w:r w:rsidRPr="00B257A7">
              <w:rPr>
                <w:rFonts w:eastAsia="文鼎中黑"/>
                <w:lang w:val="pl-PL"/>
              </w:rPr>
              <w:t>YQGMW-MPWTJ-34KDK-48M3W-X4Q6V</w:t>
            </w:r>
          </w:p>
        </w:tc>
      </w:tr>
      <w:tr w:rsidR="00B07399" w:rsidRPr="003B157B" w:rsidTr="00C51AE4">
        <w:trPr>
          <w:cantSplit/>
          <w:trHeight w:val="300"/>
        </w:trPr>
        <w:tc>
          <w:tcPr>
            <w:tcW w:w="1350" w:type="dxa"/>
            <w:tcBorders>
              <w:right w:val="single" w:sz="4" w:space="0" w:color="4F81BD" w:themeColor="accent1"/>
            </w:tcBorders>
            <w:noWrap/>
          </w:tcPr>
          <w:p w:rsidR="00B07399" w:rsidRPr="002E6616" w:rsidRDefault="00B07399" w:rsidP="00C51666">
            <w:pPr>
              <w:pStyle w:val="tabletext"/>
              <w:rPr>
                <w:rFonts w:eastAsia="文鼎中黑"/>
              </w:rPr>
            </w:pPr>
            <w:r w:rsidRPr="002E6616">
              <w:rPr>
                <w:rFonts w:eastAsia="文鼎中黑"/>
              </w:rPr>
              <w:t>伺服器</w:t>
            </w:r>
          </w:p>
        </w:tc>
        <w:tc>
          <w:tcPr>
            <w:tcW w:w="4050" w:type="dxa"/>
            <w:tcBorders>
              <w:left w:val="single" w:sz="4" w:space="0" w:color="4F81BD" w:themeColor="accent1"/>
              <w:right w:val="single" w:sz="4" w:space="0" w:color="4F81BD" w:themeColor="accent1"/>
            </w:tcBorders>
            <w:noWrap/>
          </w:tcPr>
          <w:p w:rsidR="00B07399" w:rsidRPr="002E6616" w:rsidRDefault="00B07399" w:rsidP="00C51666">
            <w:pPr>
              <w:pStyle w:val="tabletext"/>
              <w:rPr>
                <w:rFonts w:eastAsia="文鼎中黑"/>
              </w:rPr>
            </w:pPr>
            <w:r w:rsidRPr="002E6616">
              <w:rPr>
                <w:rFonts w:eastAsia="文鼎中黑"/>
              </w:rPr>
              <w:t>無</w:t>
            </w:r>
            <w:r w:rsidRPr="002E6616">
              <w:rPr>
                <w:rFonts w:eastAsia="文鼎中黑"/>
              </w:rPr>
              <w:t xml:space="preserve"> Hyper-V </w:t>
            </w:r>
            <w:r w:rsidRPr="002E6616">
              <w:rPr>
                <w:rFonts w:eastAsia="文鼎中黑"/>
              </w:rPr>
              <w:t>的</w:t>
            </w:r>
            <w:r w:rsidRPr="002E6616">
              <w:rPr>
                <w:rFonts w:eastAsia="文鼎中黑"/>
              </w:rPr>
              <w:t xml:space="preserve"> Windows Server 2008 Enterprise</w:t>
            </w:r>
          </w:p>
        </w:tc>
        <w:tc>
          <w:tcPr>
            <w:tcW w:w="3960" w:type="dxa"/>
            <w:tcBorders>
              <w:left w:val="single" w:sz="4" w:space="0" w:color="4F81BD" w:themeColor="accent1"/>
            </w:tcBorders>
            <w:noWrap/>
          </w:tcPr>
          <w:p w:rsidR="00B07399" w:rsidRPr="002E6616" w:rsidRDefault="00B07399" w:rsidP="00C51666">
            <w:pPr>
              <w:pStyle w:val="tabletext"/>
              <w:rPr>
                <w:rFonts w:eastAsia="文鼎中黑"/>
                <w:lang w:val="fr-FR"/>
              </w:rPr>
            </w:pPr>
            <w:r w:rsidRPr="002E6616">
              <w:rPr>
                <w:rFonts w:eastAsia="文鼎中黑"/>
                <w:lang w:val="fr-FR"/>
              </w:rPr>
              <w:t>39BXF-X8Q23-P2WWT-38T2F-G3FPG</w:t>
            </w:r>
          </w:p>
        </w:tc>
      </w:tr>
      <w:tr w:rsidR="00B07399" w:rsidRPr="00B257A7" w:rsidTr="00C51AE4">
        <w:trPr>
          <w:cantSplit/>
          <w:trHeight w:val="300"/>
        </w:trPr>
        <w:tc>
          <w:tcPr>
            <w:tcW w:w="1350" w:type="dxa"/>
            <w:tcBorders>
              <w:right w:val="single" w:sz="4" w:space="0" w:color="4F81BD" w:themeColor="accent1"/>
            </w:tcBorders>
            <w:noWrap/>
          </w:tcPr>
          <w:p w:rsidR="00B07399" w:rsidRPr="002E6616" w:rsidRDefault="00B07399" w:rsidP="00C51666">
            <w:pPr>
              <w:pStyle w:val="tabletext"/>
              <w:rPr>
                <w:rFonts w:eastAsia="文鼎中黑"/>
              </w:rPr>
            </w:pPr>
            <w:r w:rsidRPr="002E6616">
              <w:rPr>
                <w:rFonts w:eastAsia="文鼎中黑"/>
              </w:rPr>
              <w:t>伺服器</w:t>
            </w:r>
          </w:p>
        </w:tc>
        <w:tc>
          <w:tcPr>
            <w:tcW w:w="4050" w:type="dxa"/>
            <w:tcBorders>
              <w:left w:val="single" w:sz="4" w:space="0" w:color="4F81BD" w:themeColor="accent1"/>
              <w:right w:val="single" w:sz="4" w:space="0" w:color="4F81BD" w:themeColor="accent1"/>
            </w:tcBorders>
            <w:noWrap/>
          </w:tcPr>
          <w:p w:rsidR="00B07399" w:rsidRPr="002E6616" w:rsidRDefault="00B07399" w:rsidP="00C51666">
            <w:pPr>
              <w:pStyle w:val="tabletext"/>
              <w:rPr>
                <w:rFonts w:eastAsia="文鼎中黑"/>
              </w:rPr>
            </w:pPr>
            <w:r w:rsidRPr="002E6616">
              <w:rPr>
                <w:rFonts w:eastAsia="文鼎中黑"/>
              </w:rPr>
              <w:t xml:space="preserve">Windows Server 2008 Datacenter </w:t>
            </w:r>
          </w:p>
        </w:tc>
        <w:tc>
          <w:tcPr>
            <w:tcW w:w="3960" w:type="dxa"/>
            <w:tcBorders>
              <w:left w:val="single" w:sz="4" w:space="0" w:color="4F81BD" w:themeColor="accent1"/>
            </w:tcBorders>
            <w:noWrap/>
          </w:tcPr>
          <w:p w:rsidR="00B07399" w:rsidRPr="00B257A7" w:rsidRDefault="00B07399" w:rsidP="00C51666">
            <w:pPr>
              <w:pStyle w:val="tabletext"/>
              <w:rPr>
                <w:rFonts w:eastAsia="文鼎中黑"/>
                <w:lang w:val="pl-PL"/>
              </w:rPr>
            </w:pPr>
            <w:r w:rsidRPr="00B257A7">
              <w:rPr>
                <w:rFonts w:eastAsia="文鼎中黑"/>
                <w:lang w:val="pl-PL"/>
              </w:rPr>
              <w:t>7M67G-PC374-GR742-YH8V4-TCBY3</w:t>
            </w:r>
          </w:p>
        </w:tc>
      </w:tr>
      <w:tr w:rsidR="00B07399" w:rsidRPr="002E6616" w:rsidTr="00C51AE4">
        <w:trPr>
          <w:cantSplit/>
          <w:trHeight w:val="300"/>
        </w:trPr>
        <w:tc>
          <w:tcPr>
            <w:tcW w:w="1350" w:type="dxa"/>
            <w:tcBorders>
              <w:right w:val="single" w:sz="4" w:space="0" w:color="4F81BD" w:themeColor="accent1"/>
            </w:tcBorders>
            <w:noWrap/>
          </w:tcPr>
          <w:p w:rsidR="00B07399" w:rsidRPr="002E6616" w:rsidRDefault="00B07399" w:rsidP="00C51666">
            <w:pPr>
              <w:pStyle w:val="tabletext"/>
              <w:rPr>
                <w:rFonts w:eastAsia="文鼎中黑"/>
              </w:rPr>
            </w:pPr>
            <w:r w:rsidRPr="002E6616">
              <w:rPr>
                <w:rFonts w:eastAsia="文鼎中黑"/>
              </w:rPr>
              <w:t>伺服器</w:t>
            </w:r>
          </w:p>
        </w:tc>
        <w:tc>
          <w:tcPr>
            <w:tcW w:w="4050" w:type="dxa"/>
            <w:tcBorders>
              <w:left w:val="single" w:sz="4" w:space="0" w:color="4F81BD" w:themeColor="accent1"/>
              <w:right w:val="single" w:sz="4" w:space="0" w:color="4F81BD" w:themeColor="accent1"/>
            </w:tcBorders>
            <w:noWrap/>
          </w:tcPr>
          <w:p w:rsidR="00B07399" w:rsidRPr="002E6616" w:rsidRDefault="00B07399" w:rsidP="00C51666">
            <w:pPr>
              <w:pStyle w:val="tabletext"/>
              <w:rPr>
                <w:rFonts w:eastAsia="文鼎中黑"/>
              </w:rPr>
            </w:pPr>
            <w:r w:rsidRPr="002E6616">
              <w:rPr>
                <w:rFonts w:eastAsia="文鼎中黑"/>
              </w:rPr>
              <w:t>無</w:t>
            </w:r>
            <w:r w:rsidRPr="002E6616">
              <w:rPr>
                <w:rFonts w:eastAsia="文鼎中黑"/>
              </w:rPr>
              <w:t xml:space="preserve"> Hyper-V </w:t>
            </w:r>
            <w:r w:rsidRPr="002E6616">
              <w:rPr>
                <w:rFonts w:eastAsia="文鼎中黑"/>
              </w:rPr>
              <w:t>的</w:t>
            </w:r>
            <w:r w:rsidRPr="002E6616">
              <w:rPr>
                <w:rFonts w:eastAsia="文鼎中黑"/>
              </w:rPr>
              <w:t xml:space="preserve"> Windows Server 2008 Datacenter</w:t>
            </w:r>
          </w:p>
        </w:tc>
        <w:tc>
          <w:tcPr>
            <w:tcW w:w="3960" w:type="dxa"/>
            <w:tcBorders>
              <w:left w:val="single" w:sz="4" w:space="0" w:color="4F81BD" w:themeColor="accent1"/>
            </w:tcBorders>
            <w:noWrap/>
          </w:tcPr>
          <w:p w:rsidR="00B07399" w:rsidRPr="002E6616" w:rsidRDefault="00B07399" w:rsidP="00C51666">
            <w:pPr>
              <w:pStyle w:val="tabletext"/>
              <w:rPr>
                <w:rFonts w:eastAsia="文鼎中黑"/>
              </w:rPr>
            </w:pPr>
            <w:r w:rsidRPr="002E6616">
              <w:rPr>
                <w:rFonts w:eastAsia="文鼎中黑"/>
              </w:rPr>
              <w:t>22XQ2-VRXRG-P8D42-K34TD-G3QQC</w:t>
            </w:r>
          </w:p>
        </w:tc>
      </w:tr>
      <w:tr w:rsidR="00B07399" w:rsidRPr="002E6616" w:rsidTr="00C51AE4">
        <w:trPr>
          <w:cantSplit/>
          <w:trHeight w:val="300"/>
        </w:trPr>
        <w:tc>
          <w:tcPr>
            <w:tcW w:w="1350" w:type="dxa"/>
            <w:tcBorders>
              <w:right w:val="single" w:sz="4" w:space="0" w:color="4F81BD" w:themeColor="accent1"/>
            </w:tcBorders>
            <w:noWrap/>
          </w:tcPr>
          <w:p w:rsidR="00B07399" w:rsidRPr="002E6616" w:rsidRDefault="00B07399" w:rsidP="00C51666">
            <w:pPr>
              <w:pStyle w:val="tabletext"/>
              <w:rPr>
                <w:rFonts w:eastAsia="文鼎中黑"/>
              </w:rPr>
            </w:pPr>
            <w:r w:rsidRPr="002E6616">
              <w:rPr>
                <w:rFonts w:eastAsia="文鼎中黑"/>
              </w:rPr>
              <w:t>伺服器</w:t>
            </w:r>
          </w:p>
        </w:tc>
        <w:tc>
          <w:tcPr>
            <w:tcW w:w="4050" w:type="dxa"/>
            <w:tcBorders>
              <w:left w:val="single" w:sz="4" w:space="0" w:color="4F81BD" w:themeColor="accent1"/>
              <w:right w:val="single" w:sz="4" w:space="0" w:color="4F81BD" w:themeColor="accent1"/>
            </w:tcBorders>
            <w:noWrap/>
          </w:tcPr>
          <w:p w:rsidR="00B07399" w:rsidRPr="002E6616" w:rsidRDefault="00B07399" w:rsidP="00C51666">
            <w:pPr>
              <w:pStyle w:val="tabletext"/>
              <w:rPr>
                <w:rFonts w:eastAsia="文鼎中黑"/>
              </w:rPr>
            </w:pPr>
            <w:r w:rsidRPr="002E6616">
              <w:rPr>
                <w:rFonts w:eastAsia="文鼎中黑"/>
              </w:rPr>
              <w:t xml:space="preserve">Itanium </w:t>
            </w:r>
            <w:r w:rsidRPr="002E6616">
              <w:rPr>
                <w:rFonts w:eastAsia="文鼎中黑"/>
              </w:rPr>
              <w:t>型系統適用的</w:t>
            </w:r>
            <w:r w:rsidRPr="002E6616">
              <w:rPr>
                <w:rFonts w:eastAsia="文鼎中黑"/>
              </w:rPr>
              <w:t xml:space="preserve"> Windows Server 2008</w:t>
            </w:r>
          </w:p>
        </w:tc>
        <w:tc>
          <w:tcPr>
            <w:tcW w:w="3960" w:type="dxa"/>
            <w:tcBorders>
              <w:left w:val="single" w:sz="4" w:space="0" w:color="4F81BD" w:themeColor="accent1"/>
            </w:tcBorders>
            <w:noWrap/>
          </w:tcPr>
          <w:p w:rsidR="00B07399" w:rsidRPr="002E6616" w:rsidRDefault="00B07399" w:rsidP="00C51666">
            <w:pPr>
              <w:pStyle w:val="tabletext"/>
              <w:rPr>
                <w:rFonts w:eastAsia="文鼎中黑"/>
              </w:rPr>
            </w:pPr>
            <w:r w:rsidRPr="002E6616">
              <w:rPr>
                <w:rFonts w:eastAsia="文鼎中黑"/>
              </w:rPr>
              <w:t>4DWFP-JF3DJ-B7DTH-78FJB-PDRHK</w:t>
            </w:r>
          </w:p>
        </w:tc>
      </w:tr>
    </w:tbl>
    <w:p w:rsidR="00B07399" w:rsidRPr="002E6616" w:rsidRDefault="00B07399" w:rsidP="00C51666">
      <w:pPr>
        <w:pStyle w:val="TableSpacing"/>
        <w:rPr>
          <w:rFonts w:eastAsia="文鼎中黑"/>
        </w:rPr>
      </w:pPr>
    </w:p>
    <w:p w:rsidR="00B07399" w:rsidRPr="002E6616" w:rsidRDefault="00B07399" w:rsidP="00B07399">
      <w:pPr>
        <w:pStyle w:val="Heading1"/>
        <w:rPr>
          <w:rFonts w:eastAsia="文鼎中黑"/>
          <w:lang w:eastAsia="zh-TW"/>
        </w:rPr>
      </w:pPr>
      <w:bookmarkStart w:id="62" w:name="_Toc534493642"/>
      <w:r w:rsidRPr="002E6616">
        <w:rPr>
          <w:rFonts w:eastAsia="文鼎中黑"/>
          <w:lang w:eastAsia="zh-TW"/>
        </w:rPr>
        <w:lastRenderedPageBreak/>
        <w:t>啟用錯誤碼</w:t>
      </w:r>
      <w:bookmarkEnd w:id="46"/>
      <w:bookmarkEnd w:id="62"/>
    </w:p>
    <w:p w:rsidR="00B07399" w:rsidRPr="002E6616" w:rsidRDefault="00146C00" w:rsidP="00146C00">
      <w:pPr>
        <w:pStyle w:val="Norm"/>
        <w:rPr>
          <w:rFonts w:eastAsia="文鼎中黑"/>
          <w:lang w:eastAsia="zh-TW"/>
        </w:rPr>
      </w:pPr>
      <w:r w:rsidRPr="002E6616">
        <w:rPr>
          <w:rFonts w:eastAsia="文鼎中黑"/>
          <w:lang w:eastAsia="zh-TW"/>
        </w:rPr>
        <w:t>表</w:t>
      </w:r>
      <w:r w:rsidR="00AC4339">
        <w:rPr>
          <w:rFonts w:eastAsia="文鼎中黑"/>
          <w:lang w:eastAsia="zh-TW"/>
        </w:rPr>
        <w:t> 10</w:t>
      </w:r>
      <w:r w:rsidRPr="002E6616">
        <w:rPr>
          <w:rFonts w:eastAsia="文鼎中黑"/>
          <w:lang w:eastAsia="zh-TW"/>
        </w:rPr>
        <w:t xml:space="preserve"> </w:t>
      </w:r>
      <w:r w:rsidRPr="002E6616">
        <w:rPr>
          <w:rFonts w:eastAsia="文鼎中黑"/>
          <w:lang w:eastAsia="zh-TW"/>
        </w:rPr>
        <w:t>針對啟用</w:t>
      </w:r>
      <w:r w:rsidRPr="002E6616">
        <w:rPr>
          <w:rFonts w:eastAsia="文鼎中黑"/>
          <w:lang w:eastAsia="zh-TW"/>
        </w:rPr>
        <w:t xml:space="preserve"> Windows 7 </w:t>
      </w:r>
      <w:r w:rsidRPr="002E6616">
        <w:rPr>
          <w:rFonts w:eastAsia="文鼎中黑"/>
          <w:lang w:eastAsia="zh-TW"/>
        </w:rPr>
        <w:t>和</w:t>
      </w:r>
      <w:r w:rsidRPr="002E6616">
        <w:rPr>
          <w:rFonts w:eastAsia="文鼎中黑"/>
          <w:lang w:eastAsia="zh-TW"/>
        </w:rPr>
        <w:t xml:space="preserve"> Windows Server 2008 R2 </w:t>
      </w:r>
      <w:r w:rsidRPr="002E6616">
        <w:rPr>
          <w:rFonts w:eastAsia="文鼎中黑"/>
          <w:lang w:eastAsia="zh-TW"/>
        </w:rPr>
        <w:t>大量授權版本作業系統時發生的問題，提供疑難排解說明。</w:t>
      </w:r>
    </w:p>
    <w:p w:rsidR="00B07399" w:rsidRPr="002E6616" w:rsidRDefault="00146C00" w:rsidP="00B07399">
      <w:pPr>
        <w:pStyle w:val="Label"/>
        <w:rPr>
          <w:rFonts w:eastAsia="文鼎中黑"/>
          <w:lang w:eastAsia="zh-TW"/>
        </w:rPr>
      </w:pPr>
      <w:r w:rsidRPr="002E6616">
        <w:rPr>
          <w:rFonts w:eastAsia="文鼎中黑"/>
          <w:lang w:eastAsia="zh-TW"/>
        </w:rPr>
        <w:t>表</w:t>
      </w:r>
      <w:r w:rsidRPr="002E6616">
        <w:rPr>
          <w:rFonts w:eastAsia="文鼎中黑"/>
          <w:lang w:eastAsia="zh-TW"/>
        </w:rPr>
        <w:t xml:space="preserve"> 10. </w:t>
      </w:r>
      <w:r w:rsidRPr="002E6616">
        <w:rPr>
          <w:rFonts w:eastAsia="文鼎中黑"/>
          <w:lang w:eastAsia="zh-TW"/>
        </w:rPr>
        <w:t>錯誤碼和描述</w:t>
      </w:r>
    </w:p>
    <w:p w:rsidR="00C51AE4" w:rsidRPr="002E6616" w:rsidRDefault="00C51AE4" w:rsidP="00C51AE4">
      <w:pPr>
        <w:pStyle w:val="TableSpacing"/>
        <w:rPr>
          <w:rFonts w:eastAsia="文鼎中黑"/>
          <w:lang w:eastAsia="zh-TW"/>
        </w:rPr>
      </w:pPr>
    </w:p>
    <w:tbl>
      <w:tblPr>
        <w:tblStyle w:val="TableGrid"/>
        <w:tblW w:w="0" w:type="auto"/>
        <w:tblInd w:w="108" w:type="dxa"/>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single" w:sz="4" w:space="0" w:color="4F81BD" w:themeColor="accent1"/>
        </w:tblBorders>
        <w:tblLayout w:type="fixed"/>
        <w:tblLook w:val="04A0"/>
      </w:tblPr>
      <w:tblGrid>
        <w:gridCol w:w="2070"/>
        <w:gridCol w:w="1800"/>
        <w:gridCol w:w="1620"/>
        <w:gridCol w:w="1620"/>
        <w:gridCol w:w="2250"/>
      </w:tblGrid>
      <w:tr w:rsidR="000411F6" w:rsidRPr="002E6616" w:rsidTr="003C3B8E">
        <w:trPr>
          <w:cantSplit/>
          <w:tblHeader/>
        </w:trPr>
        <w:tc>
          <w:tcPr>
            <w:tcW w:w="2070" w:type="dxa"/>
            <w:shd w:val="clear" w:color="auto" w:fill="B8CCE4" w:themeFill="accent1" w:themeFillTint="66"/>
          </w:tcPr>
          <w:p w:rsidR="00B07399" w:rsidRPr="002E6616" w:rsidRDefault="00B07399" w:rsidP="000411F6">
            <w:pPr>
              <w:pStyle w:val="tabletext"/>
              <w:rPr>
                <w:rStyle w:val="Strong"/>
                <w:rFonts w:eastAsia="文鼎中黑"/>
              </w:rPr>
            </w:pPr>
            <w:r w:rsidRPr="002E6616">
              <w:rPr>
                <w:rStyle w:val="Strong"/>
                <w:rFonts w:eastAsia="文鼎中黑"/>
              </w:rPr>
              <w:t>錯誤碼</w:t>
            </w:r>
          </w:p>
        </w:tc>
        <w:tc>
          <w:tcPr>
            <w:tcW w:w="1800" w:type="dxa"/>
            <w:shd w:val="clear" w:color="auto" w:fill="B8CCE4" w:themeFill="accent1" w:themeFillTint="66"/>
          </w:tcPr>
          <w:p w:rsidR="00B07399" w:rsidRPr="002E6616" w:rsidRDefault="00B07399" w:rsidP="000411F6">
            <w:pPr>
              <w:pStyle w:val="tabletext"/>
              <w:rPr>
                <w:rStyle w:val="Strong"/>
                <w:rFonts w:eastAsia="文鼎中黑"/>
              </w:rPr>
            </w:pPr>
            <w:r w:rsidRPr="002E6616">
              <w:rPr>
                <w:rStyle w:val="Strong"/>
                <w:rFonts w:eastAsia="文鼎中黑"/>
              </w:rPr>
              <w:t>錯誤訊息</w:t>
            </w:r>
          </w:p>
        </w:tc>
        <w:tc>
          <w:tcPr>
            <w:tcW w:w="1620" w:type="dxa"/>
            <w:shd w:val="clear" w:color="auto" w:fill="B8CCE4" w:themeFill="accent1" w:themeFillTint="66"/>
          </w:tcPr>
          <w:p w:rsidR="00B07399" w:rsidRPr="002E6616" w:rsidRDefault="00B07399" w:rsidP="000411F6">
            <w:pPr>
              <w:pStyle w:val="tabletext"/>
              <w:rPr>
                <w:rStyle w:val="Strong"/>
                <w:rFonts w:eastAsia="文鼎中黑"/>
              </w:rPr>
            </w:pPr>
            <w:r w:rsidRPr="002E6616">
              <w:rPr>
                <w:rStyle w:val="Strong"/>
                <w:rFonts w:eastAsia="文鼎中黑"/>
              </w:rPr>
              <w:t>啟用類型</w:t>
            </w:r>
          </w:p>
        </w:tc>
        <w:tc>
          <w:tcPr>
            <w:tcW w:w="1620" w:type="dxa"/>
            <w:shd w:val="clear" w:color="auto" w:fill="B8CCE4" w:themeFill="accent1" w:themeFillTint="66"/>
          </w:tcPr>
          <w:p w:rsidR="00B07399" w:rsidRPr="002E6616" w:rsidRDefault="00B07399" w:rsidP="000411F6">
            <w:pPr>
              <w:pStyle w:val="tabletext"/>
              <w:rPr>
                <w:rStyle w:val="Strong"/>
                <w:rFonts w:eastAsia="文鼎中黑"/>
              </w:rPr>
            </w:pPr>
            <w:r w:rsidRPr="002E6616">
              <w:rPr>
                <w:rStyle w:val="Strong"/>
                <w:rFonts w:eastAsia="文鼎中黑"/>
              </w:rPr>
              <w:t>可能原因</w:t>
            </w:r>
          </w:p>
        </w:tc>
        <w:tc>
          <w:tcPr>
            <w:tcW w:w="2250" w:type="dxa"/>
            <w:shd w:val="clear" w:color="auto" w:fill="B8CCE4" w:themeFill="accent1" w:themeFillTint="66"/>
          </w:tcPr>
          <w:p w:rsidR="00B07399" w:rsidRPr="002E6616" w:rsidRDefault="00B07399" w:rsidP="000411F6">
            <w:pPr>
              <w:pStyle w:val="tabletext"/>
              <w:rPr>
                <w:rStyle w:val="Strong"/>
                <w:rFonts w:eastAsia="文鼎中黑"/>
              </w:rPr>
            </w:pPr>
            <w:r w:rsidRPr="002E6616">
              <w:rPr>
                <w:rStyle w:val="Strong"/>
                <w:rFonts w:eastAsia="文鼎中黑"/>
              </w:rPr>
              <w:t>疑難排解步驟</w:t>
            </w:r>
          </w:p>
        </w:tc>
      </w:tr>
      <w:tr w:rsidR="000411F6" w:rsidRPr="002E6616" w:rsidTr="003C3B8E">
        <w:trPr>
          <w:cantSplit/>
        </w:trPr>
        <w:tc>
          <w:tcPr>
            <w:tcW w:w="2070" w:type="dxa"/>
          </w:tcPr>
          <w:p w:rsidR="00B07399" w:rsidRPr="002E6616" w:rsidRDefault="00B07399" w:rsidP="000411F6">
            <w:pPr>
              <w:pStyle w:val="tabletext"/>
              <w:rPr>
                <w:rFonts w:eastAsia="文鼎中黑"/>
              </w:rPr>
            </w:pPr>
            <w:r w:rsidRPr="002E6616">
              <w:rPr>
                <w:rFonts w:eastAsia="文鼎中黑"/>
              </w:rPr>
              <w:t>0xC004C001</w:t>
            </w:r>
          </w:p>
        </w:tc>
        <w:tc>
          <w:tcPr>
            <w:tcW w:w="1800" w:type="dxa"/>
          </w:tcPr>
          <w:p w:rsidR="00B07399" w:rsidRPr="002E6616" w:rsidRDefault="00B07399" w:rsidP="000411F6">
            <w:pPr>
              <w:pStyle w:val="tabletext"/>
              <w:rPr>
                <w:rFonts w:eastAsia="文鼎中黑"/>
                <w:lang w:eastAsia="zh-TW"/>
              </w:rPr>
            </w:pPr>
            <w:r w:rsidRPr="002E6616">
              <w:rPr>
                <w:rFonts w:eastAsia="文鼎中黑"/>
                <w:lang w:eastAsia="zh-TW"/>
              </w:rPr>
              <w:t>啟用伺服器判定指定的產品金鑰無效。</w:t>
            </w:r>
          </w:p>
        </w:tc>
        <w:tc>
          <w:tcPr>
            <w:tcW w:w="1620" w:type="dxa"/>
          </w:tcPr>
          <w:p w:rsidR="00B07399" w:rsidRPr="002E6616" w:rsidRDefault="00B07399" w:rsidP="000411F6">
            <w:pPr>
              <w:pStyle w:val="tabletext"/>
              <w:rPr>
                <w:rFonts w:eastAsia="文鼎中黑"/>
              </w:rPr>
            </w:pPr>
            <w:r w:rsidRPr="002E6616">
              <w:rPr>
                <w:rFonts w:eastAsia="文鼎中黑"/>
              </w:rPr>
              <w:t>MAK</w:t>
            </w:r>
          </w:p>
        </w:tc>
        <w:tc>
          <w:tcPr>
            <w:tcW w:w="1620" w:type="dxa"/>
          </w:tcPr>
          <w:p w:rsidR="00B07399" w:rsidRPr="002E6616" w:rsidRDefault="00146C00" w:rsidP="000411F6">
            <w:pPr>
              <w:pStyle w:val="tabletext"/>
              <w:rPr>
                <w:rFonts w:eastAsia="文鼎中黑"/>
              </w:rPr>
            </w:pPr>
            <w:r w:rsidRPr="002E6616">
              <w:rPr>
                <w:rFonts w:eastAsia="文鼎中黑"/>
              </w:rPr>
              <w:t>輸入的</w:t>
            </w:r>
            <w:r w:rsidRPr="002E6616">
              <w:rPr>
                <w:rFonts w:eastAsia="文鼎中黑"/>
              </w:rPr>
              <w:t xml:space="preserve"> MAK </w:t>
            </w:r>
            <w:r w:rsidRPr="002E6616">
              <w:rPr>
                <w:rFonts w:eastAsia="文鼎中黑"/>
              </w:rPr>
              <w:t>無效</w:t>
            </w:r>
          </w:p>
        </w:tc>
        <w:tc>
          <w:tcPr>
            <w:tcW w:w="2250" w:type="dxa"/>
          </w:tcPr>
          <w:p w:rsidR="00B07399" w:rsidRPr="002E6616" w:rsidRDefault="00B07399" w:rsidP="000411F6">
            <w:pPr>
              <w:pStyle w:val="tabletext"/>
              <w:rPr>
                <w:rFonts w:eastAsia="文鼎中黑"/>
              </w:rPr>
            </w:pPr>
            <w:r w:rsidRPr="002E6616">
              <w:rPr>
                <w:rFonts w:eastAsia="文鼎中黑"/>
              </w:rPr>
              <w:t>請確認金鑰是</w:t>
            </w:r>
            <w:r w:rsidRPr="002E6616">
              <w:rPr>
                <w:rFonts w:eastAsia="文鼎中黑"/>
              </w:rPr>
              <w:t xml:space="preserve"> Microsoft </w:t>
            </w:r>
            <w:r w:rsidRPr="002E6616">
              <w:rPr>
                <w:rFonts w:eastAsia="文鼎中黑"/>
              </w:rPr>
              <w:t>提供的</w:t>
            </w:r>
            <w:r w:rsidRPr="002E6616">
              <w:rPr>
                <w:rFonts w:eastAsia="文鼎中黑"/>
              </w:rPr>
              <w:t xml:space="preserve"> MAK</w:t>
            </w:r>
            <w:r w:rsidRPr="002E6616">
              <w:rPr>
                <w:rFonts w:eastAsia="文鼎中黑"/>
              </w:rPr>
              <w:t>。</w:t>
            </w:r>
          </w:p>
          <w:p w:rsidR="00B07399" w:rsidRPr="002E6616" w:rsidRDefault="003F5BB8" w:rsidP="000411F6">
            <w:pPr>
              <w:pStyle w:val="tabletext"/>
              <w:rPr>
                <w:rFonts w:eastAsia="文鼎中黑"/>
              </w:rPr>
            </w:pPr>
            <w:r w:rsidRPr="002E6616">
              <w:rPr>
                <w:rFonts w:eastAsia="文鼎中黑"/>
                <w:lang w:eastAsia="zh-TW"/>
              </w:rPr>
              <w:t>請</w:t>
            </w:r>
            <w:r w:rsidRPr="003F5BB8">
              <w:rPr>
                <w:rFonts w:eastAsia="文鼎中黑"/>
              </w:rPr>
              <w:t>聯絡</w:t>
            </w:r>
            <w:hyperlink r:id="rId40" w:history="1">
              <w:r w:rsidRPr="000411F6">
                <w:rPr>
                  <w:rStyle w:val="Hyperlink"/>
                </w:rPr>
                <w:t>Microsoft Activation Call Center</w:t>
              </w:r>
            </w:hyperlink>
            <w:r w:rsidRPr="003F5BB8">
              <w:rPr>
                <w:rFonts w:eastAsia="文鼎中黑"/>
              </w:rPr>
              <w:t>（</w:t>
            </w:r>
            <w:r w:rsidRPr="003F5BB8">
              <w:rPr>
                <w:rFonts w:eastAsia="文鼎中黑"/>
              </w:rPr>
              <w:t xml:space="preserve">Microsoft </w:t>
            </w:r>
            <w:r w:rsidR="00876B7C" w:rsidRPr="00876B7C">
              <w:rPr>
                <w:rFonts w:ascii="文鼎中黑" w:eastAsia="文鼎中黑" w:hint="eastAsia"/>
                <w:spacing w:val="-4"/>
                <w:lang w:eastAsia="zh-TW"/>
              </w:rPr>
              <w:t>啟</w:t>
            </w:r>
            <w:r w:rsidRPr="003F5BB8">
              <w:rPr>
                <w:rFonts w:ascii="文鼎中黑" w:eastAsia="文鼎中黑" w:hAnsi="文鼎中黑" w:cs="文鼎中黑" w:hint="eastAsia"/>
              </w:rPr>
              <w:t>用客服中心）</w:t>
            </w:r>
            <w:r w:rsidR="00B07399" w:rsidRPr="002E6616">
              <w:rPr>
                <w:rFonts w:eastAsia="文鼎中黑"/>
              </w:rPr>
              <w:t>，以確定</w:t>
            </w:r>
            <w:r w:rsidR="00B07399" w:rsidRPr="002E6616">
              <w:rPr>
                <w:rFonts w:eastAsia="文鼎中黑"/>
              </w:rPr>
              <w:t xml:space="preserve"> MAK </w:t>
            </w:r>
            <w:r w:rsidR="00B07399" w:rsidRPr="002E6616">
              <w:rPr>
                <w:rFonts w:eastAsia="文鼎中黑"/>
              </w:rPr>
              <w:t>有效。</w:t>
            </w:r>
          </w:p>
        </w:tc>
      </w:tr>
      <w:tr w:rsidR="000411F6" w:rsidRPr="002E6616" w:rsidTr="003C3B8E">
        <w:trPr>
          <w:cantSplit/>
        </w:trPr>
        <w:tc>
          <w:tcPr>
            <w:tcW w:w="2070" w:type="dxa"/>
          </w:tcPr>
          <w:p w:rsidR="00B07399" w:rsidRPr="002E6616" w:rsidRDefault="00B07399" w:rsidP="000411F6">
            <w:pPr>
              <w:pStyle w:val="tabletext"/>
              <w:rPr>
                <w:rFonts w:eastAsia="文鼎中黑"/>
              </w:rPr>
            </w:pPr>
            <w:r w:rsidRPr="002E6616">
              <w:rPr>
                <w:rFonts w:eastAsia="文鼎中黑"/>
              </w:rPr>
              <w:t>0xC004C003</w:t>
            </w:r>
          </w:p>
        </w:tc>
        <w:tc>
          <w:tcPr>
            <w:tcW w:w="1800" w:type="dxa"/>
          </w:tcPr>
          <w:p w:rsidR="00B07399" w:rsidRPr="002E6616" w:rsidRDefault="00B07399" w:rsidP="000411F6">
            <w:pPr>
              <w:pStyle w:val="tabletext"/>
              <w:rPr>
                <w:rFonts w:eastAsia="文鼎中黑"/>
                <w:lang w:eastAsia="zh-TW"/>
              </w:rPr>
            </w:pPr>
            <w:r w:rsidRPr="002E6616">
              <w:rPr>
                <w:rFonts w:eastAsia="文鼎中黑"/>
                <w:lang w:eastAsia="zh-TW"/>
              </w:rPr>
              <w:t>啟用伺服器判定指定的產品金鑰遭到封鎖。</w:t>
            </w:r>
          </w:p>
        </w:tc>
        <w:tc>
          <w:tcPr>
            <w:tcW w:w="1620" w:type="dxa"/>
          </w:tcPr>
          <w:p w:rsidR="00B07399" w:rsidRPr="002E6616" w:rsidRDefault="00B07399" w:rsidP="000411F6">
            <w:pPr>
              <w:pStyle w:val="tabletext"/>
              <w:rPr>
                <w:rFonts w:eastAsia="文鼎中黑"/>
              </w:rPr>
            </w:pPr>
            <w:r w:rsidRPr="002E6616">
              <w:rPr>
                <w:rFonts w:eastAsia="文鼎中黑"/>
              </w:rPr>
              <w:t>MAK</w:t>
            </w:r>
          </w:p>
        </w:tc>
        <w:tc>
          <w:tcPr>
            <w:tcW w:w="1620" w:type="dxa"/>
          </w:tcPr>
          <w:p w:rsidR="00B07399" w:rsidRPr="002E6616" w:rsidRDefault="00B07399" w:rsidP="000411F6">
            <w:pPr>
              <w:pStyle w:val="tabletext"/>
              <w:rPr>
                <w:rFonts w:eastAsia="文鼎中黑"/>
                <w:lang w:eastAsia="zh-TW"/>
              </w:rPr>
            </w:pPr>
            <w:r w:rsidRPr="002E6616">
              <w:rPr>
                <w:rFonts w:eastAsia="文鼎中黑"/>
                <w:lang w:eastAsia="zh-TW"/>
              </w:rPr>
              <w:t xml:space="preserve">MAK </w:t>
            </w:r>
            <w:r w:rsidRPr="002E6616">
              <w:rPr>
                <w:rFonts w:eastAsia="文鼎中黑"/>
                <w:lang w:eastAsia="zh-TW"/>
              </w:rPr>
              <w:t>在啟用伺服器上遭到封鎖。</w:t>
            </w:r>
          </w:p>
        </w:tc>
        <w:tc>
          <w:tcPr>
            <w:tcW w:w="2250" w:type="dxa"/>
          </w:tcPr>
          <w:p w:rsidR="00B07399" w:rsidRPr="002E6616" w:rsidRDefault="00B07399" w:rsidP="000411F6">
            <w:pPr>
              <w:pStyle w:val="tabletext"/>
              <w:rPr>
                <w:rFonts w:eastAsia="文鼎中黑"/>
                <w:lang w:eastAsia="zh-TW"/>
              </w:rPr>
            </w:pPr>
            <w:r w:rsidRPr="002E6616">
              <w:rPr>
                <w:rFonts w:eastAsia="文鼎中黑"/>
                <w:lang w:eastAsia="zh-TW"/>
              </w:rPr>
              <w:t>請</w:t>
            </w:r>
            <w:r w:rsidR="003F5BB8" w:rsidRPr="003F5BB8">
              <w:rPr>
                <w:rFonts w:eastAsia="文鼎中黑"/>
              </w:rPr>
              <w:t>聯絡</w:t>
            </w:r>
            <w:hyperlink r:id="rId41" w:history="1">
              <w:r w:rsidR="003F5BB8" w:rsidRPr="000411F6">
                <w:rPr>
                  <w:rStyle w:val="Hyperlink"/>
                </w:rPr>
                <w:t>Microsoft Activation Call Center</w:t>
              </w:r>
            </w:hyperlink>
            <w:r w:rsidR="003F5BB8" w:rsidRPr="003F5BB8">
              <w:rPr>
                <w:rFonts w:eastAsia="文鼎中黑"/>
              </w:rPr>
              <w:t>（</w:t>
            </w:r>
            <w:r w:rsidR="003F5BB8" w:rsidRPr="003F5BB8">
              <w:rPr>
                <w:rFonts w:eastAsia="文鼎中黑"/>
              </w:rPr>
              <w:t xml:space="preserve">Microsoft </w:t>
            </w:r>
            <w:r w:rsidR="00876B7C" w:rsidRPr="00876B7C">
              <w:rPr>
                <w:rFonts w:ascii="文鼎中黑" w:eastAsia="文鼎中黑" w:hint="eastAsia"/>
                <w:spacing w:val="-4"/>
                <w:lang w:eastAsia="zh-TW"/>
              </w:rPr>
              <w:t>啟</w:t>
            </w:r>
            <w:r w:rsidR="003F5BB8" w:rsidRPr="003F5BB8">
              <w:rPr>
                <w:rFonts w:ascii="文鼎中黑" w:eastAsia="文鼎中黑" w:hAnsi="文鼎中黑" w:cs="文鼎中黑" w:hint="eastAsia"/>
              </w:rPr>
              <w:t>用客服中心）</w:t>
            </w:r>
            <w:r w:rsidRPr="002E6616">
              <w:rPr>
                <w:rFonts w:eastAsia="文鼎中黑"/>
                <w:lang w:eastAsia="zh-TW"/>
              </w:rPr>
              <w:t>，以取得新的</w:t>
            </w:r>
            <w:r w:rsidRPr="002E6616">
              <w:rPr>
                <w:rFonts w:eastAsia="文鼎中黑"/>
                <w:lang w:eastAsia="zh-TW"/>
              </w:rPr>
              <w:t xml:space="preserve"> MAK</w:t>
            </w:r>
            <w:r w:rsidRPr="002E6616">
              <w:rPr>
                <w:rFonts w:eastAsia="文鼎中黑"/>
                <w:lang w:eastAsia="zh-TW"/>
              </w:rPr>
              <w:t>，並安裝</w:t>
            </w:r>
            <w:r w:rsidRPr="002E6616">
              <w:rPr>
                <w:rFonts w:eastAsia="文鼎中黑"/>
                <w:lang w:eastAsia="zh-TW"/>
              </w:rPr>
              <w:t>/</w:t>
            </w:r>
            <w:r w:rsidRPr="002E6616">
              <w:rPr>
                <w:rFonts w:eastAsia="文鼎中黑"/>
                <w:lang w:eastAsia="zh-TW"/>
              </w:rPr>
              <w:t>啟用系統。</w:t>
            </w:r>
          </w:p>
        </w:tc>
      </w:tr>
      <w:tr w:rsidR="000411F6" w:rsidRPr="002E6616" w:rsidTr="003C3B8E">
        <w:trPr>
          <w:cantSplit/>
        </w:trPr>
        <w:tc>
          <w:tcPr>
            <w:tcW w:w="2070" w:type="dxa"/>
          </w:tcPr>
          <w:p w:rsidR="00B07399" w:rsidRPr="002E6616" w:rsidRDefault="00B07399" w:rsidP="000411F6">
            <w:pPr>
              <w:pStyle w:val="tabletext"/>
              <w:rPr>
                <w:rFonts w:eastAsia="文鼎中黑"/>
              </w:rPr>
            </w:pPr>
            <w:r w:rsidRPr="002E6616">
              <w:rPr>
                <w:rFonts w:eastAsia="文鼎中黑"/>
              </w:rPr>
              <w:t>0xC004C008</w:t>
            </w:r>
          </w:p>
        </w:tc>
        <w:tc>
          <w:tcPr>
            <w:tcW w:w="1800" w:type="dxa"/>
          </w:tcPr>
          <w:p w:rsidR="00B07399" w:rsidRPr="002E6616" w:rsidRDefault="00B07399" w:rsidP="000411F6">
            <w:pPr>
              <w:pStyle w:val="tabletext"/>
              <w:rPr>
                <w:rFonts w:eastAsia="文鼎中黑"/>
                <w:lang w:eastAsia="zh-TW"/>
              </w:rPr>
            </w:pPr>
            <w:r w:rsidRPr="002E6616">
              <w:rPr>
                <w:rFonts w:eastAsia="文鼎中黑"/>
                <w:lang w:eastAsia="zh-TW"/>
              </w:rPr>
              <w:t>啟用伺服器判定無法使用指定的產品金鑰。</w:t>
            </w:r>
          </w:p>
        </w:tc>
        <w:tc>
          <w:tcPr>
            <w:tcW w:w="1620" w:type="dxa"/>
          </w:tcPr>
          <w:p w:rsidR="00B07399" w:rsidRPr="002E6616" w:rsidRDefault="00B07399" w:rsidP="000411F6">
            <w:pPr>
              <w:pStyle w:val="tabletext"/>
              <w:rPr>
                <w:rFonts w:eastAsia="文鼎中黑"/>
              </w:rPr>
            </w:pPr>
            <w:r w:rsidRPr="002E6616">
              <w:rPr>
                <w:rFonts w:eastAsia="文鼎中黑"/>
              </w:rPr>
              <w:t>KMS</w:t>
            </w:r>
          </w:p>
        </w:tc>
        <w:tc>
          <w:tcPr>
            <w:tcW w:w="1620" w:type="dxa"/>
          </w:tcPr>
          <w:p w:rsidR="00B07399" w:rsidRPr="002E6616" w:rsidRDefault="00B07399" w:rsidP="000411F6">
            <w:pPr>
              <w:pStyle w:val="tabletext"/>
              <w:rPr>
                <w:rFonts w:eastAsia="文鼎中黑"/>
                <w:lang w:eastAsia="zh-TW"/>
              </w:rPr>
            </w:pPr>
            <w:r w:rsidRPr="002E6616">
              <w:rPr>
                <w:rFonts w:eastAsia="文鼎中黑"/>
                <w:lang w:eastAsia="zh-TW"/>
              </w:rPr>
              <w:t xml:space="preserve">KMS </w:t>
            </w:r>
            <w:r w:rsidRPr="002E6616">
              <w:rPr>
                <w:rFonts w:eastAsia="文鼎中黑"/>
                <w:lang w:eastAsia="zh-TW"/>
              </w:rPr>
              <w:t>金鑰</w:t>
            </w:r>
            <w:r w:rsidR="00310BC3">
              <w:rPr>
                <w:rFonts w:eastAsiaTheme="minorEastAsia" w:hint="eastAsia"/>
                <w:lang w:eastAsia="zh-TW"/>
              </w:rPr>
              <w:br/>
            </w:r>
            <w:r w:rsidRPr="002E6616">
              <w:rPr>
                <w:rFonts w:eastAsia="文鼎中黑"/>
                <w:lang w:eastAsia="zh-TW"/>
              </w:rPr>
              <w:t>已超出啟用</w:t>
            </w:r>
            <w:r w:rsidR="00310BC3">
              <w:rPr>
                <w:rFonts w:eastAsiaTheme="minorEastAsia" w:hint="eastAsia"/>
                <w:lang w:eastAsia="zh-TW"/>
              </w:rPr>
              <w:br/>
            </w:r>
            <w:r w:rsidRPr="002E6616">
              <w:rPr>
                <w:rFonts w:eastAsia="文鼎中黑"/>
                <w:lang w:eastAsia="zh-TW"/>
              </w:rPr>
              <w:t>限制。</w:t>
            </w:r>
          </w:p>
        </w:tc>
        <w:tc>
          <w:tcPr>
            <w:tcW w:w="2250" w:type="dxa"/>
          </w:tcPr>
          <w:p w:rsidR="00B07399" w:rsidRPr="002E6616" w:rsidRDefault="00B07399" w:rsidP="000411F6">
            <w:pPr>
              <w:pStyle w:val="tabletext"/>
              <w:rPr>
                <w:rFonts w:eastAsia="文鼎中黑"/>
                <w:lang w:eastAsia="zh-TW"/>
              </w:rPr>
            </w:pPr>
            <w:r w:rsidRPr="002E6616">
              <w:rPr>
                <w:rFonts w:eastAsia="文鼎中黑"/>
                <w:lang w:eastAsia="zh-TW"/>
              </w:rPr>
              <w:t xml:space="preserve">KMS </w:t>
            </w:r>
            <w:r w:rsidRPr="002E6616">
              <w:rPr>
                <w:rFonts w:eastAsia="文鼎中黑"/>
                <w:lang w:eastAsia="zh-TW"/>
              </w:rPr>
              <w:t>主機金鑰最多可以在六部不同的電腦上啟用</w:t>
            </w:r>
            <w:r w:rsidRPr="002E6616">
              <w:rPr>
                <w:rFonts w:eastAsia="文鼎中黑"/>
                <w:lang w:eastAsia="zh-TW"/>
              </w:rPr>
              <w:t xml:space="preserve"> 10 </w:t>
            </w:r>
            <w:r w:rsidRPr="002E6616">
              <w:rPr>
                <w:rFonts w:eastAsia="文鼎中黑"/>
                <w:lang w:eastAsia="zh-TW"/>
              </w:rPr>
              <w:t>次。如果需要更多啟用，請</w:t>
            </w:r>
            <w:r w:rsidR="003F5BB8" w:rsidRPr="003F5BB8">
              <w:rPr>
                <w:rFonts w:eastAsia="文鼎中黑"/>
              </w:rPr>
              <w:t>聯絡</w:t>
            </w:r>
            <w:hyperlink r:id="rId42" w:history="1">
              <w:r w:rsidR="003F5BB8" w:rsidRPr="000411F6">
                <w:rPr>
                  <w:rStyle w:val="Hyperlink"/>
                </w:rPr>
                <w:t>Microsoft Activation Call Center</w:t>
              </w:r>
            </w:hyperlink>
            <w:r w:rsidR="003F5BB8" w:rsidRPr="003F5BB8">
              <w:rPr>
                <w:rFonts w:eastAsia="文鼎中黑"/>
              </w:rPr>
              <w:t>（</w:t>
            </w:r>
            <w:r w:rsidR="003F5BB8" w:rsidRPr="003F5BB8">
              <w:rPr>
                <w:rFonts w:eastAsia="文鼎中黑"/>
              </w:rPr>
              <w:t xml:space="preserve">Microsoft </w:t>
            </w:r>
            <w:r w:rsidR="00876B7C" w:rsidRPr="00876B7C">
              <w:rPr>
                <w:rFonts w:ascii="文鼎中黑" w:eastAsia="文鼎中黑" w:hint="eastAsia"/>
                <w:spacing w:val="-4"/>
                <w:lang w:eastAsia="zh-TW"/>
              </w:rPr>
              <w:t>啟</w:t>
            </w:r>
            <w:r w:rsidR="003F5BB8" w:rsidRPr="003F5BB8">
              <w:rPr>
                <w:rFonts w:ascii="文鼎中黑" w:eastAsia="文鼎中黑" w:hAnsi="文鼎中黑" w:cs="文鼎中黑" w:hint="eastAsia"/>
              </w:rPr>
              <w:t>用客服中心）</w:t>
            </w:r>
            <w:r w:rsidR="003F5BB8" w:rsidRPr="002E6616">
              <w:rPr>
                <w:rFonts w:eastAsia="文鼎中黑"/>
              </w:rPr>
              <w:t>。</w:t>
            </w:r>
          </w:p>
        </w:tc>
      </w:tr>
      <w:tr w:rsidR="000411F6" w:rsidRPr="002E6616" w:rsidTr="003C3B8E">
        <w:trPr>
          <w:cantSplit/>
        </w:trPr>
        <w:tc>
          <w:tcPr>
            <w:tcW w:w="2070" w:type="dxa"/>
          </w:tcPr>
          <w:p w:rsidR="00B07399" w:rsidRPr="002E6616" w:rsidRDefault="00B07399" w:rsidP="000411F6">
            <w:pPr>
              <w:pStyle w:val="tabletext"/>
              <w:rPr>
                <w:rFonts w:eastAsia="文鼎中黑"/>
              </w:rPr>
            </w:pPr>
            <w:r w:rsidRPr="002E6616">
              <w:rPr>
                <w:rFonts w:eastAsia="文鼎中黑"/>
              </w:rPr>
              <w:t>0xC004C020</w:t>
            </w:r>
          </w:p>
        </w:tc>
        <w:tc>
          <w:tcPr>
            <w:tcW w:w="1800" w:type="dxa"/>
          </w:tcPr>
          <w:p w:rsidR="00B07399" w:rsidRPr="002E6616" w:rsidRDefault="00B07399" w:rsidP="000411F6">
            <w:pPr>
              <w:pStyle w:val="tabletext"/>
              <w:rPr>
                <w:rFonts w:eastAsia="文鼎中黑"/>
                <w:lang w:eastAsia="zh-TW"/>
              </w:rPr>
            </w:pPr>
            <w:r w:rsidRPr="002E6616">
              <w:rPr>
                <w:rFonts w:eastAsia="文鼎中黑"/>
                <w:lang w:eastAsia="zh-TW"/>
              </w:rPr>
              <w:t>啟用伺服器回報多重啟用金鑰已超出限制。</w:t>
            </w:r>
          </w:p>
        </w:tc>
        <w:tc>
          <w:tcPr>
            <w:tcW w:w="1620" w:type="dxa"/>
          </w:tcPr>
          <w:p w:rsidR="00B07399" w:rsidRPr="002E6616" w:rsidRDefault="00B07399" w:rsidP="000411F6">
            <w:pPr>
              <w:pStyle w:val="tabletext"/>
              <w:rPr>
                <w:rFonts w:eastAsia="文鼎中黑"/>
              </w:rPr>
            </w:pPr>
            <w:r w:rsidRPr="002E6616">
              <w:rPr>
                <w:rFonts w:eastAsia="文鼎中黑"/>
              </w:rPr>
              <w:t>MAK</w:t>
            </w:r>
          </w:p>
        </w:tc>
        <w:tc>
          <w:tcPr>
            <w:tcW w:w="1620" w:type="dxa"/>
          </w:tcPr>
          <w:p w:rsidR="00B07399" w:rsidRPr="002E6616" w:rsidRDefault="00B07399" w:rsidP="000411F6">
            <w:pPr>
              <w:pStyle w:val="tabletext"/>
              <w:rPr>
                <w:rFonts w:eastAsia="文鼎中黑"/>
              </w:rPr>
            </w:pPr>
            <w:r w:rsidRPr="002E6616">
              <w:rPr>
                <w:rFonts w:eastAsia="文鼎中黑"/>
              </w:rPr>
              <w:t xml:space="preserve">MAK </w:t>
            </w:r>
            <w:r w:rsidRPr="002E6616">
              <w:rPr>
                <w:rFonts w:eastAsia="文鼎中黑"/>
              </w:rPr>
              <w:t>已超出啟用限制。</w:t>
            </w:r>
          </w:p>
        </w:tc>
        <w:tc>
          <w:tcPr>
            <w:tcW w:w="2250" w:type="dxa"/>
          </w:tcPr>
          <w:p w:rsidR="008D3915" w:rsidRPr="002E6616" w:rsidRDefault="00B07399" w:rsidP="000411F6">
            <w:pPr>
              <w:pStyle w:val="tabletext"/>
              <w:rPr>
                <w:rFonts w:eastAsia="文鼎中黑"/>
              </w:rPr>
            </w:pPr>
            <w:r w:rsidRPr="002E6616">
              <w:rPr>
                <w:rFonts w:eastAsia="文鼎中黑"/>
                <w:lang w:eastAsia="zh-TW"/>
              </w:rPr>
              <w:t xml:space="preserve">MAK </w:t>
            </w:r>
            <w:r w:rsidRPr="002E6616">
              <w:rPr>
                <w:rFonts w:eastAsia="文鼎中黑"/>
                <w:lang w:eastAsia="zh-TW"/>
              </w:rPr>
              <w:t>預設有限定數量的啟用。</w:t>
            </w:r>
            <w:r w:rsidRPr="002E6616">
              <w:rPr>
                <w:rFonts w:eastAsia="文鼎中黑"/>
              </w:rPr>
              <w:t>請</w:t>
            </w:r>
            <w:r w:rsidR="003F5BB8" w:rsidRPr="003F5BB8">
              <w:rPr>
                <w:rFonts w:eastAsia="文鼎中黑"/>
              </w:rPr>
              <w:t>聯絡</w:t>
            </w:r>
            <w:hyperlink r:id="rId43" w:history="1">
              <w:r w:rsidR="003F5BB8" w:rsidRPr="000411F6">
                <w:rPr>
                  <w:rStyle w:val="Hyperlink"/>
                </w:rPr>
                <w:t>Microsoft Activation Call Center</w:t>
              </w:r>
            </w:hyperlink>
            <w:r w:rsidR="003F5BB8" w:rsidRPr="003F5BB8">
              <w:rPr>
                <w:rFonts w:eastAsia="文鼎中黑"/>
              </w:rPr>
              <w:t>（</w:t>
            </w:r>
            <w:r w:rsidR="003F5BB8" w:rsidRPr="003F5BB8">
              <w:rPr>
                <w:rFonts w:eastAsia="文鼎中黑"/>
              </w:rPr>
              <w:t xml:space="preserve">Microsoft </w:t>
            </w:r>
            <w:r w:rsidR="00876B7C" w:rsidRPr="00876B7C">
              <w:rPr>
                <w:rFonts w:ascii="文鼎中黑" w:eastAsia="文鼎中黑" w:hint="eastAsia"/>
                <w:spacing w:val="-4"/>
                <w:lang w:eastAsia="zh-TW"/>
              </w:rPr>
              <w:t>啟</w:t>
            </w:r>
            <w:r w:rsidR="003F5BB8" w:rsidRPr="003F5BB8">
              <w:rPr>
                <w:rFonts w:ascii="文鼎中黑" w:eastAsia="文鼎中黑" w:hAnsi="文鼎中黑" w:cs="文鼎中黑" w:hint="eastAsia"/>
              </w:rPr>
              <w:t>用客服中心）</w:t>
            </w:r>
            <w:r w:rsidRPr="002E6616">
              <w:rPr>
                <w:rFonts w:eastAsia="文鼎中黑"/>
              </w:rPr>
              <w:t>。</w:t>
            </w:r>
          </w:p>
        </w:tc>
      </w:tr>
      <w:tr w:rsidR="000411F6" w:rsidRPr="002E6616" w:rsidTr="003C3B8E">
        <w:trPr>
          <w:cantSplit/>
        </w:trPr>
        <w:tc>
          <w:tcPr>
            <w:tcW w:w="2070" w:type="dxa"/>
          </w:tcPr>
          <w:p w:rsidR="00B07399" w:rsidRPr="002E6616" w:rsidRDefault="00B07399" w:rsidP="008A0396">
            <w:pPr>
              <w:pStyle w:val="tabletext"/>
              <w:pageBreakBefore/>
              <w:rPr>
                <w:rFonts w:eastAsia="文鼎中黑"/>
              </w:rPr>
            </w:pPr>
            <w:r w:rsidRPr="002E6616">
              <w:rPr>
                <w:rFonts w:eastAsia="文鼎中黑"/>
              </w:rPr>
              <w:lastRenderedPageBreak/>
              <w:t>0xC004C021</w:t>
            </w:r>
          </w:p>
        </w:tc>
        <w:tc>
          <w:tcPr>
            <w:tcW w:w="1800" w:type="dxa"/>
          </w:tcPr>
          <w:p w:rsidR="00B07399" w:rsidRPr="002E6616" w:rsidRDefault="00B07399" w:rsidP="008A0396">
            <w:pPr>
              <w:pStyle w:val="tabletext"/>
              <w:pageBreakBefore/>
              <w:rPr>
                <w:rFonts w:eastAsia="文鼎中黑"/>
                <w:lang w:eastAsia="zh-TW"/>
              </w:rPr>
            </w:pPr>
            <w:r w:rsidRPr="002E6616">
              <w:rPr>
                <w:rFonts w:eastAsia="文鼎中黑"/>
                <w:lang w:eastAsia="zh-TW"/>
              </w:rPr>
              <w:t>啟用伺服器回報已超出多重啟用金鑰延伸限制。</w:t>
            </w:r>
          </w:p>
        </w:tc>
        <w:tc>
          <w:tcPr>
            <w:tcW w:w="1620" w:type="dxa"/>
          </w:tcPr>
          <w:p w:rsidR="00B07399" w:rsidRPr="002E6616" w:rsidRDefault="00B07399" w:rsidP="008A0396">
            <w:pPr>
              <w:pStyle w:val="tabletext"/>
              <w:pageBreakBefore/>
              <w:rPr>
                <w:rFonts w:eastAsia="文鼎中黑"/>
              </w:rPr>
            </w:pPr>
            <w:r w:rsidRPr="002E6616">
              <w:rPr>
                <w:rFonts w:eastAsia="文鼎中黑"/>
              </w:rPr>
              <w:t>MAK</w:t>
            </w:r>
          </w:p>
        </w:tc>
        <w:tc>
          <w:tcPr>
            <w:tcW w:w="1620" w:type="dxa"/>
          </w:tcPr>
          <w:p w:rsidR="00B07399" w:rsidRPr="002E6616" w:rsidRDefault="00B07399" w:rsidP="008A0396">
            <w:pPr>
              <w:pStyle w:val="tabletext"/>
              <w:pageBreakBefore/>
              <w:rPr>
                <w:rFonts w:eastAsia="文鼎中黑"/>
              </w:rPr>
            </w:pPr>
            <w:r w:rsidRPr="002E6616">
              <w:rPr>
                <w:rFonts w:eastAsia="文鼎中黑"/>
              </w:rPr>
              <w:t xml:space="preserve">MAK </w:t>
            </w:r>
            <w:r w:rsidRPr="002E6616">
              <w:rPr>
                <w:rFonts w:eastAsia="文鼎中黑"/>
              </w:rPr>
              <w:t>已超出啟用限制。</w:t>
            </w:r>
          </w:p>
        </w:tc>
        <w:tc>
          <w:tcPr>
            <w:tcW w:w="2250" w:type="dxa"/>
          </w:tcPr>
          <w:p w:rsidR="008D3915" w:rsidRPr="002E6616" w:rsidRDefault="00B07399" w:rsidP="008A0396">
            <w:pPr>
              <w:pStyle w:val="tabletext"/>
              <w:pageBreakBefore/>
              <w:rPr>
                <w:rFonts w:eastAsia="文鼎中黑"/>
              </w:rPr>
            </w:pPr>
            <w:r w:rsidRPr="002E6616">
              <w:rPr>
                <w:rFonts w:eastAsia="文鼎中黑"/>
                <w:lang w:eastAsia="zh-TW"/>
              </w:rPr>
              <w:t xml:space="preserve">MAK </w:t>
            </w:r>
            <w:r w:rsidRPr="002E6616">
              <w:rPr>
                <w:rFonts w:eastAsia="文鼎中黑"/>
                <w:lang w:eastAsia="zh-TW"/>
              </w:rPr>
              <w:t>預設有限定數量的啟用。</w:t>
            </w:r>
            <w:r w:rsidRPr="002E6616">
              <w:rPr>
                <w:rFonts w:eastAsia="文鼎中黑"/>
              </w:rPr>
              <w:t>請</w:t>
            </w:r>
            <w:r w:rsidR="003F5BB8" w:rsidRPr="003F5BB8">
              <w:rPr>
                <w:rFonts w:eastAsia="文鼎中黑"/>
              </w:rPr>
              <w:t>聯絡</w:t>
            </w:r>
            <w:hyperlink r:id="rId44" w:history="1">
              <w:r w:rsidR="003F5BB8" w:rsidRPr="000411F6">
                <w:rPr>
                  <w:rStyle w:val="Hyperlink"/>
                </w:rPr>
                <w:t>Microsoft Activation Call Center</w:t>
              </w:r>
            </w:hyperlink>
            <w:r w:rsidR="003F5BB8" w:rsidRPr="003F5BB8">
              <w:rPr>
                <w:rFonts w:eastAsia="文鼎中黑"/>
              </w:rPr>
              <w:t>（</w:t>
            </w:r>
            <w:r w:rsidR="003F5BB8" w:rsidRPr="003F5BB8">
              <w:rPr>
                <w:rFonts w:eastAsia="文鼎中黑"/>
              </w:rPr>
              <w:t xml:space="preserve">Microsoft </w:t>
            </w:r>
            <w:r w:rsidR="00876B7C" w:rsidRPr="00876B7C">
              <w:rPr>
                <w:rFonts w:ascii="文鼎中黑" w:eastAsia="文鼎中黑" w:hint="eastAsia"/>
                <w:spacing w:val="-4"/>
                <w:lang w:eastAsia="zh-TW"/>
              </w:rPr>
              <w:t>啟</w:t>
            </w:r>
            <w:r w:rsidR="003F5BB8" w:rsidRPr="003F5BB8">
              <w:rPr>
                <w:rFonts w:ascii="文鼎中黑" w:eastAsia="文鼎中黑" w:hAnsi="文鼎中黑" w:cs="文鼎中黑" w:hint="eastAsia"/>
              </w:rPr>
              <w:t>用客服中心）</w:t>
            </w:r>
            <w:r w:rsidRPr="002E6616">
              <w:rPr>
                <w:rFonts w:eastAsia="文鼎中黑"/>
              </w:rPr>
              <w:t>。</w:t>
            </w:r>
          </w:p>
        </w:tc>
      </w:tr>
      <w:tr w:rsidR="000411F6" w:rsidRPr="002E6616" w:rsidTr="003C3B8E">
        <w:trPr>
          <w:cantSplit/>
        </w:trPr>
        <w:tc>
          <w:tcPr>
            <w:tcW w:w="2070" w:type="dxa"/>
          </w:tcPr>
          <w:p w:rsidR="00B07399" w:rsidRPr="002E6616" w:rsidRDefault="00B07399" w:rsidP="000411F6">
            <w:pPr>
              <w:pStyle w:val="tabletext"/>
              <w:rPr>
                <w:rFonts w:eastAsia="文鼎中黑"/>
              </w:rPr>
            </w:pPr>
            <w:r w:rsidRPr="002E6616">
              <w:rPr>
                <w:rFonts w:eastAsia="文鼎中黑"/>
              </w:rPr>
              <w:t>0xC004F009</w:t>
            </w:r>
          </w:p>
        </w:tc>
        <w:tc>
          <w:tcPr>
            <w:tcW w:w="1800" w:type="dxa"/>
          </w:tcPr>
          <w:p w:rsidR="00B07399" w:rsidRPr="002E6616" w:rsidRDefault="00B07399" w:rsidP="000411F6">
            <w:pPr>
              <w:pStyle w:val="tabletext"/>
              <w:rPr>
                <w:rFonts w:eastAsia="文鼎中黑"/>
                <w:lang w:eastAsia="zh-TW"/>
              </w:rPr>
            </w:pPr>
            <w:r w:rsidRPr="002E6616">
              <w:rPr>
                <w:rFonts w:eastAsia="文鼎中黑"/>
                <w:lang w:eastAsia="zh-TW"/>
              </w:rPr>
              <w:t>軟體保護服務</w:t>
            </w:r>
            <w:r w:rsidR="00310BC3">
              <w:rPr>
                <w:rFonts w:eastAsiaTheme="minorEastAsia" w:hint="eastAsia"/>
                <w:lang w:eastAsia="zh-TW"/>
              </w:rPr>
              <w:br/>
            </w:r>
            <w:r w:rsidRPr="002E6616">
              <w:rPr>
                <w:rFonts w:eastAsia="文鼎中黑"/>
                <w:lang w:eastAsia="zh-TW"/>
              </w:rPr>
              <w:t>回報寬限期已</w:t>
            </w:r>
            <w:r w:rsidR="00310BC3">
              <w:rPr>
                <w:rFonts w:eastAsiaTheme="minorEastAsia" w:hint="eastAsia"/>
                <w:lang w:eastAsia="zh-TW"/>
              </w:rPr>
              <w:br/>
            </w:r>
            <w:r w:rsidRPr="002E6616">
              <w:rPr>
                <w:rFonts w:eastAsia="文鼎中黑"/>
                <w:lang w:eastAsia="zh-TW"/>
              </w:rPr>
              <w:t>到期。</w:t>
            </w:r>
          </w:p>
        </w:tc>
        <w:tc>
          <w:tcPr>
            <w:tcW w:w="1620" w:type="dxa"/>
          </w:tcPr>
          <w:p w:rsidR="00B07399" w:rsidRPr="002E6616" w:rsidRDefault="00B07399" w:rsidP="000411F6">
            <w:pPr>
              <w:pStyle w:val="tabletext"/>
              <w:rPr>
                <w:rFonts w:eastAsia="文鼎中黑"/>
                <w:lang w:eastAsia="zh-TW"/>
              </w:rPr>
            </w:pPr>
            <w:r w:rsidRPr="002E6616">
              <w:rPr>
                <w:rFonts w:eastAsia="文鼎中黑"/>
                <w:lang w:eastAsia="zh-TW"/>
              </w:rPr>
              <w:t>MAK</w:t>
            </w:r>
          </w:p>
        </w:tc>
        <w:tc>
          <w:tcPr>
            <w:tcW w:w="1620" w:type="dxa"/>
          </w:tcPr>
          <w:p w:rsidR="00B07399" w:rsidRPr="002E6616" w:rsidRDefault="00146C00" w:rsidP="000411F6">
            <w:pPr>
              <w:pStyle w:val="tabletext"/>
              <w:rPr>
                <w:rFonts w:eastAsia="文鼎中黑"/>
                <w:lang w:eastAsia="zh-TW"/>
              </w:rPr>
            </w:pPr>
            <w:r w:rsidRPr="002E6616">
              <w:rPr>
                <w:rFonts w:eastAsia="文鼎中黑"/>
                <w:lang w:eastAsia="zh-TW"/>
              </w:rPr>
              <w:t>在啟用系統之前，寬限期已到期。現在，系統處於通知狀態。</w:t>
            </w:r>
          </w:p>
        </w:tc>
        <w:tc>
          <w:tcPr>
            <w:tcW w:w="2250" w:type="dxa"/>
          </w:tcPr>
          <w:p w:rsidR="008D3915" w:rsidRPr="002E6616" w:rsidRDefault="00B07399" w:rsidP="000411F6">
            <w:pPr>
              <w:pStyle w:val="tabletext"/>
              <w:rPr>
                <w:rFonts w:eastAsia="文鼎中黑"/>
                <w:lang w:eastAsia="zh-TW"/>
              </w:rPr>
            </w:pPr>
            <w:r w:rsidRPr="002E6616">
              <w:rPr>
                <w:rFonts w:eastAsia="文鼎中黑"/>
                <w:lang w:eastAsia="zh-TW"/>
              </w:rPr>
              <w:t>請參閱「</w:t>
            </w:r>
            <w:fldSimple w:instr=" REF _Ref234392300 \h  \* MERGEFORMAT ">
              <w:r w:rsidR="007951C4" w:rsidRPr="002E6616">
                <w:rPr>
                  <w:rFonts w:eastAsia="文鼎中黑"/>
                  <w:lang w:eastAsia="zh-TW"/>
                </w:rPr>
                <w:t>使用者體驗</w:t>
              </w:r>
            </w:fldSimple>
            <w:r w:rsidRPr="002E6616">
              <w:rPr>
                <w:rFonts w:eastAsia="文鼎中黑"/>
                <w:lang w:eastAsia="zh-TW"/>
              </w:rPr>
              <w:t>」一節。</w:t>
            </w:r>
          </w:p>
        </w:tc>
      </w:tr>
      <w:tr w:rsidR="000411F6" w:rsidRPr="002E6616" w:rsidTr="003C3B8E">
        <w:trPr>
          <w:cantSplit/>
        </w:trPr>
        <w:tc>
          <w:tcPr>
            <w:tcW w:w="2070" w:type="dxa"/>
          </w:tcPr>
          <w:p w:rsidR="00B07399" w:rsidRPr="002E6616" w:rsidRDefault="00B07399" w:rsidP="000411F6">
            <w:pPr>
              <w:pStyle w:val="tabletext"/>
              <w:rPr>
                <w:rFonts w:eastAsia="文鼎中黑"/>
                <w:lang w:eastAsia="zh-TW"/>
              </w:rPr>
            </w:pPr>
            <w:r w:rsidRPr="002E6616">
              <w:rPr>
                <w:rFonts w:eastAsia="文鼎中黑"/>
                <w:lang w:eastAsia="zh-TW"/>
              </w:rPr>
              <w:t>0xC004F00F</w:t>
            </w:r>
          </w:p>
        </w:tc>
        <w:tc>
          <w:tcPr>
            <w:tcW w:w="1800" w:type="dxa"/>
          </w:tcPr>
          <w:p w:rsidR="00B07399" w:rsidRPr="002E6616" w:rsidRDefault="00B07399" w:rsidP="000411F6">
            <w:pPr>
              <w:pStyle w:val="tabletext"/>
              <w:rPr>
                <w:rFonts w:eastAsia="文鼎中黑"/>
                <w:lang w:eastAsia="zh-TW"/>
              </w:rPr>
            </w:pPr>
            <w:r w:rsidRPr="002E6616">
              <w:rPr>
                <w:rFonts w:eastAsia="文鼎中黑"/>
                <w:lang w:eastAsia="zh-TW"/>
              </w:rPr>
              <w:t>軟體授權伺服器回報硬體識別碼繫結超出有效容許寬限期外。</w:t>
            </w:r>
            <w:r w:rsidRPr="002E6616">
              <w:rPr>
                <w:rFonts w:eastAsia="文鼎中黑"/>
                <w:lang w:eastAsia="zh-TW"/>
              </w:rPr>
              <w:t xml:space="preserve"> </w:t>
            </w:r>
          </w:p>
        </w:tc>
        <w:tc>
          <w:tcPr>
            <w:tcW w:w="1620" w:type="dxa"/>
          </w:tcPr>
          <w:p w:rsidR="00B07399" w:rsidRPr="002E6616" w:rsidRDefault="00B07399" w:rsidP="000411F6">
            <w:pPr>
              <w:pStyle w:val="tabletext"/>
              <w:rPr>
                <w:rFonts w:eastAsia="文鼎中黑"/>
              </w:rPr>
            </w:pPr>
            <w:r w:rsidRPr="002E6616">
              <w:rPr>
                <w:rFonts w:eastAsia="文鼎中黑"/>
              </w:rPr>
              <w:t xml:space="preserve">MAK/KMS </w:t>
            </w:r>
            <w:r w:rsidR="00310BC3">
              <w:rPr>
                <w:rFonts w:eastAsiaTheme="minorEastAsia" w:hint="eastAsia"/>
                <w:lang w:eastAsia="zh-CN"/>
              </w:rPr>
              <w:br/>
            </w:r>
            <w:r w:rsidRPr="002E6616">
              <w:rPr>
                <w:rFonts w:eastAsia="文鼎中黑"/>
              </w:rPr>
              <w:t>用戶端</w:t>
            </w:r>
            <w:r w:rsidRPr="002E6616">
              <w:rPr>
                <w:rFonts w:eastAsia="文鼎中黑"/>
              </w:rPr>
              <w:t xml:space="preserve">/KMS </w:t>
            </w:r>
            <w:r w:rsidRPr="002E6616">
              <w:rPr>
                <w:rFonts w:eastAsia="文鼎中黑"/>
              </w:rPr>
              <w:t>主機</w:t>
            </w:r>
          </w:p>
        </w:tc>
        <w:tc>
          <w:tcPr>
            <w:tcW w:w="1620" w:type="dxa"/>
          </w:tcPr>
          <w:p w:rsidR="00B07399" w:rsidRPr="002E6616" w:rsidRDefault="00B07399" w:rsidP="000411F6">
            <w:pPr>
              <w:pStyle w:val="tabletext"/>
              <w:rPr>
                <w:rFonts w:eastAsia="文鼎中黑"/>
                <w:lang w:eastAsia="zh-TW"/>
              </w:rPr>
            </w:pPr>
            <w:r w:rsidRPr="002E6616">
              <w:rPr>
                <w:rFonts w:eastAsia="文鼎中黑"/>
                <w:lang w:eastAsia="zh-TW"/>
              </w:rPr>
              <w:t>已在系統上變更硬體或更新驅動程式。</w:t>
            </w:r>
          </w:p>
        </w:tc>
        <w:tc>
          <w:tcPr>
            <w:tcW w:w="2250" w:type="dxa"/>
          </w:tcPr>
          <w:p w:rsidR="00B07399" w:rsidRPr="002E6616" w:rsidRDefault="00B07399" w:rsidP="000411F6">
            <w:pPr>
              <w:pStyle w:val="tabletext"/>
              <w:rPr>
                <w:rFonts w:eastAsia="文鼎中黑"/>
                <w:lang w:eastAsia="zh-TW"/>
              </w:rPr>
            </w:pPr>
            <w:r w:rsidRPr="002E6616">
              <w:rPr>
                <w:rStyle w:val="Strong"/>
                <w:rFonts w:eastAsia="文鼎中黑"/>
                <w:lang w:eastAsia="zh-TW"/>
              </w:rPr>
              <w:t>MAK</w:t>
            </w:r>
            <w:r w:rsidRPr="002E6616">
              <w:rPr>
                <w:rStyle w:val="Strong"/>
                <w:rFonts w:eastAsia="文鼎中黑"/>
                <w:lang w:eastAsia="zh-TW"/>
              </w:rPr>
              <w:t>：</w:t>
            </w:r>
            <w:r w:rsidRPr="002E6616">
              <w:rPr>
                <w:rFonts w:eastAsia="文鼎中黑"/>
                <w:lang w:eastAsia="zh-TW"/>
              </w:rPr>
              <w:t>在</w:t>
            </w:r>
            <w:r w:rsidRPr="002E6616">
              <w:rPr>
                <w:rFonts w:eastAsia="文鼎中黑"/>
                <w:lang w:eastAsia="zh-TW"/>
              </w:rPr>
              <w:t xml:space="preserve"> OOT </w:t>
            </w:r>
            <w:r w:rsidRPr="002E6616">
              <w:rPr>
                <w:rFonts w:eastAsia="文鼎中黑"/>
                <w:lang w:eastAsia="zh-TW"/>
              </w:rPr>
              <w:t>寬限期內，使用線上或電話啟用來重新啟用系統。</w:t>
            </w:r>
          </w:p>
          <w:p w:rsidR="00B07399" w:rsidRPr="002E6616" w:rsidRDefault="00B07399" w:rsidP="000411F6">
            <w:pPr>
              <w:pStyle w:val="tabletext"/>
              <w:rPr>
                <w:rFonts w:eastAsia="文鼎中黑"/>
                <w:lang w:eastAsia="zh-TW"/>
              </w:rPr>
            </w:pPr>
            <w:r w:rsidRPr="002E6616">
              <w:rPr>
                <w:rStyle w:val="Strong"/>
                <w:rFonts w:eastAsia="文鼎中黑"/>
                <w:lang w:eastAsia="zh-TW"/>
              </w:rPr>
              <w:t>KMS</w:t>
            </w:r>
            <w:r w:rsidRPr="002E6616">
              <w:rPr>
                <w:rStyle w:val="Strong"/>
                <w:rFonts w:eastAsia="文鼎中黑"/>
                <w:lang w:eastAsia="zh-TW"/>
              </w:rPr>
              <w:t>：</w:t>
            </w:r>
            <w:r w:rsidRPr="002E6616">
              <w:rPr>
                <w:rFonts w:eastAsia="文鼎中黑"/>
                <w:lang w:eastAsia="zh-TW"/>
              </w:rPr>
              <w:t>重新啟動或</w:t>
            </w:r>
            <w:r w:rsidRPr="00310BC3">
              <w:rPr>
                <w:rFonts w:eastAsia="文鼎中黑"/>
                <w:spacing w:val="-8"/>
                <w:lang w:eastAsia="zh-TW"/>
              </w:rPr>
              <w:t>執行</w:t>
            </w:r>
            <w:r w:rsidRPr="00310BC3">
              <w:rPr>
                <w:rFonts w:eastAsia="文鼎中黑"/>
                <w:spacing w:val="-8"/>
                <w:lang w:eastAsia="zh-TW"/>
              </w:rPr>
              <w:t xml:space="preserve"> </w:t>
            </w:r>
            <w:r w:rsidRPr="00310BC3">
              <w:rPr>
                <w:rStyle w:val="Strong"/>
                <w:rFonts w:eastAsia="文鼎中黑"/>
                <w:spacing w:val="-8"/>
                <w:lang w:eastAsia="zh-TW"/>
              </w:rPr>
              <w:t>slmgr.vbs /</w:t>
            </w:r>
            <w:r w:rsidR="00310BC3">
              <w:rPr>
                <w:rStyle w:val="Strong"/>
                <w:rFonts w:eastAsiaTheme="minorEastAsia" w:hint="eastAsia"/>
                <w:lang w:eastAsia="zh-TW"/>
              </w:rPr>
              <w:br/>
            </w:r>
            <w:r w:rsidRPr="002E6616">
              <w:rPr>
                <w:rStyle w:val="Strong"/>
                <w:rFonts w:eastAsia="文鼎中黑"/>
                <w:lang w:eastAsia="zh-TW"/>
              </w:rPr>
              <w:t>ato</w:t>
            </w:r>
            <w:r w:rsidRPr="002E6616">
              <w:rPr>
                <w:rFonts w:eastAsia="文鼎中黑"/>
                <w:lang w:eastAsia="zh-TW"/>
              </w:rPr>
              <w:t>。</w:t>
            </w:r>
          </w:p>
        </w:tc>
      </w:tr>
      <w:tr w:rsidR="000411F6" w:rsidRPr="002E6616" w:rsidTr="003C3B8E">
        <w:trPr>
          <w:cantSplit/>
        </w:trPr>
        <w:tc>
          <w:tcPr>
            <w:tcW w:w="2070" w:type="dxa"/>
          </w:tcPr>
          <w:p w:rsidR="00B07399" w:rsidRPr="002E6616" w:rsidRDefault="00B07399" w:rsidP="000411F6">
            <w:pPr>
              <w:pStyle w:val="tabletext"/>
              <w:rPr>
                <w:rFonts w:eastAsia="文鼎中黑"/>
                <w:lang w:eastAsia="zh-TW"/>
              </w:rPr>
            </w:pPr>
            <w:r w:rsidRPr="002E6616">
              <w:rPr>
                <w:rFonts w:eastAsia="文鼎中黑"/>
                <w:lang w:eastAsia="zh-TW"/>
              </w:rPr>
              <w:t>0xC004F014</w:t>
            </w:r>
          </w:p>
        </w:tc>
        <w:tc>
          <w:tcPr>
            <w:tcW w:w="1800" w:type="dxa"/>
          </w:tcPr>
          <w:p w:rsidR="00B07399" w:rsidRPr="002E6616" w:rsidRDefault="00B07399" w:rsidP="000411F6">
            <w:pPr>
              <w:pStyle w:val="tabletext"/>
              <w:rPr>
                <w:rFonts w:eastAsia="文鼎中黑"/>
                <w:lang w:eastAsia="zh-TW"/>
              </w:rPr>
            </w:pPr>
            <w:r w:rsidRPr="002E6616">
              <w:rPr>
                <w:rFonts w:eastAsia="文鼎中黑"/>
                <w:lang w:eastAsia="zh-TW"/>
              </w:rPr>
              <w:t>軟體保護服務回報無法取得產品金鑰。</w:t>
            </w:r>
          </w:p>
        </w:tc>
        <w:tc>
          <w:tcPr>
            <w:tcW w:w="1620" w:type="dxa"/>
          </w:tcPr>
          <w:p w:rsidR="00B07399" w:rsidRPr="002E6616" w:rsidRDefault="00B07399" w:rsidP="000411F6">
            <w:pPr>
              <w:pStyle w:val="tabletext"/>
              <w:rPr>
                <w:rFonts w:eastAsia="文鼎中黑"/>
                <w:lang w:eastAsia="zh-TW"/>
              </w:rPr>
            </w:pPr>
            <w:r w:rsidRPr="002E6616">
              <w:rPr>
                <w:rFonts w:eastAsia="文鼎中黑"/>
                <w:lang w:eastAsia="zh-TW"/>
              </w:rPr>
              <w:t xml:space="preserve">MAK/KMS </w:t>
            </w:r>
            <w:r w:rsidRPr="002E6616">
              <w:rPr>
                <w:rFonts w:eastAsia="文鼎中黑"/>
                <w:lang w:eastAsia="zh-TW"/>
              </w:rPr>
              <w:t>用戶端</w:t>
            </w:r>
          </w:p>
        </w:tc>
        <w:tc>
          <w:tcPr>
            <w:tcW w:w="1620" w:type="dxa"/>
          </w:tcPr>
          <w:p w:rsidR="00B07399" w:rsidRPr="002E6616" w:rsidRDefault="00B07399" w:rsidP="000411F6">
            <w:pPr>
              <w:pStyle w:val="tabletext"/>
              <w:rPr>
                <w:rFonts w:eastAsia="文鼎中黑"/>
                <w:lang w:eastAsia="zh-TW"/>
              </w:rPr>
            </w:pPr>
            <w:r w:rsidRPr="002E6616">
              <w:rPr>
                <w:rFonts w:eastAsia="文鼎中黑"/>
                <w:lang w:eastAsia="zh-TW"/>
              </w:rPr>
              <w:t>未在系統上安裝產品金鑰。</w:t>
            </w:r>
          </w:p>
        </w:tc>
        <w:tc>
          <w:tcPr>
            <w:tcW w:w="2250" w:type="dxa"/>
          </w:tcPr>
          <w:p w:rsidR="00B07399" w:rsidRPr="002E6616" w:rsidRDefault="00B07399" w:rsidP="000411F6">
            <w:pPr>
              <w:pStyle w:val="tabletext"/>
              <w:rPr>
                <w:rFonts w:eastAsia="文鼎中黑"/>
                <w:lang w:eastAsia="zh-TW"/>
              </w:rPr>
            </w:pPr>
            <w:r w:rsidRPr="002E6616">
              <w:rPr>
                <w:rFonts w:eastAsia="文鼎中黑"/>
                <w:lang w:eastAsia="zh-TW"/>
              </w:rPr>
              <w:t>安裝</w:t>
            </w:r>
            <w:r w:rsidRPr="002E6616">
              <w:rPr>
                <w:rFonts w:eastAsia="文鼎中黑"/>
                <w:lang w:eastAsia="zh-TW"/>
              </w:rPr>
              <w:t xml:space="preserve"> MAK </w:t>
            </w:r>
            <w:r w:rsidRPr="002E6616">
              <w:rPr>
                <w:rFonts w:eastAsia="文鼎中黑"/>
                <w:lang w:eastAsia="zh-TW"/>
              </w:rPr>
              <w:t>產品金鑰，或安裝在安裝媒體的</w:t>
            </w:r>
            <w:r w:rsidRPr="002E6616">
              <w:rPr>
                <w:rFonts w:eastAsia="文鼎中黑"/>
                <w:lang w:eastAsia="zh-TW"/>
              </w:rPr>
              <w:t xml:space="preserve"> \sources\pid.txt </w:t>
            </w:r>
            <w:r w:rsidRPr="002E6616">
              <w:rPr>
                <w:rFonts w:eastAsia="文鼎中黑"/>
                <w:lang w:eastAsia="zh-TW"/>
              </w:rPr>
              <w:t>中找到的</w:t>
            </w:r>
            <w:r w:rsidRPr="002E6616">
              <w:rPr>
                <w:rFonts w:eastAsia="文鼎中黑"/>
                <w:lang w:eastAsia="zh-TW"/>
              </w:rPr>
              <w:t xml:space="preserve"> KMS </w:t>
            </w:r>
            <w:r w:rsidRPr="002E6616">
              <w:rPr>
                <w:rFonts w:eastAsia="文鼎中黑"/>
                <w:lang w:eastAsia="zh-TW"/>
              </w:rPr>
              <w:t>安裝金鑰。</w:t>
            </w:r>
          </w:p>
        </w:tc>
      </w:tr>
      <w:tr w:rsidR="000411F6" w:rsidRPr="002E6616" w:rsidTr="003C3B8E">
        <w:trPr>
          <w:cantSplit/>
        </w:trPr>
        <w:tc>
          <w:tcPr>
            <w:tcW w:w="2070" w:type="dxa"/>
          </w:tcPr>
          <w:p w:rsidR="00B07399" w:rsidRPr="002E6616" w:rsidRDefault="00B07399" w:rsidP="00030C53">
            <w:pPr>
              <w:pStyle w:val="tabletext"/>
              <w:rPr>
                <w:rFonts w:eastAsia="文鼎中黑"/>
                <w:lang w:eastAsia="zh-TW"/>
              </w:rPr>
            </w:pPr>
            <w:r w:rsidRPr="002E6616">
              <w:rPr>
                <w:rFonts w:eastAsia="文鼎中黑"/>
                <w:lang w:eastAsia="zh-TW"/>
              </w:rPr>
              <w:t>0xC004F02C</w:t>
            </w:r>
          </w:p>
        </w:tc>
        <w:tc>
          <w:tcPr>
            <w:tcW w:w="1800" w:type="dxa"/>
          </w:tcPr>
          <w:p w:rsidR="00B07399" w:rsidRPr="002E6616" w:rsidRDefault="00B07399" w:rsidP="008A0396">
            <w:pPr>
              <w:pStyle w:val="tabletext"/>
              <w:pageBreakBefore/>
              <w:rPr>
                <w:rFonts w:eastAsia="文鼎中黑"/>
                <w:lang w:eastAsia="zh-TW"/>
              </w:rPr>
            </w:pPr>
            <w:r w:rsidRPr="002E6616">
              <w:rPr>
                <w:rFonts w:eastAsia="文鼎中黑"/>
                <w:lang w:eastAsia="zh-TW"/>
              </w:rPr>
              <w:t>軟體保護服務回報離線啟用資料的格式不正確。</w:t>
            </w:r>
          </w:p>
        </w:tc>
        <w:tc>
          <w:tcPr>
            <w:tcW w:w="1620" w:type="dxa"/>
          </w:tcPr>
          <w:p w:rsidR="00B07399" w:rsidRPr="002E6616" w:rsidRDefault="00B07399" w:rsidP="008A0396">
            <w:pPr>
              <w:pStyle w:val="tabletext"/>
              <w:pageBreakBefore/>
              <w:rPr>
                <w:rFonts w:eastAsia="文鼎中黑"/>
              </w:rPr>
            </w:pPr>
            <w:r w:rsidRPr="002E6616">
              <w:rPr>
                <w:rFonts w:eastAsia="文鼎中黑"/>
              </w:rPr>
              <w:t xml:space="preserve">MAK/KMS </w:t>
            </w:r>
            <w:r w:rsidRPr="002E6616">
              <w:rPr>
                <w:rFonts w:eastAsia="文鼎中黑"/>
              </w:rPr>
              <w:t>用戶端</w:t>
            </w:r>
          </w:p>
        </w:tc>
        <w:tc>
          <w:tcPr>
            <w:tcW w:w="1620" w:type="dxa"/>
          </w:tcPr>
          <w:p w:rsidR="00B07399" w:rsidRPr="002E6616" w:rsidRDefault="00B07399" w:rsidP="008A0396">
            <w:pPr>
              <w:pStyle w:val="tabletext"/>
              <w:pageBreakBefore/>
              <w:rPr>
                <w:rFonts w:eastAsia="文鼎中黑"/>
                <w:lang w:eastAsia="zh-TW"/>
              </w:rPr>
            </w:pPr>
            <w:r w:rsidRPr="002E6616">
              <w:rPr>
                <w:rFonts w:eastAsia="文鼎中黑"/>
                <w:lang w:eastAsia="zh-TW"/>
              </w:rPr>
              <w:t>系統偵測到</w:t>
            </w:r>
            <w:r w:rsidR="00A35A47">
              <w:rPr>
                <w:rFonts w:eastAsiaTheme="minorEastAsia" w:hint="eastAsia"/>
                <w:lang w:eastAsia="zh-TW"/>
              </w:rPr>
              <w:br/>
            </w:r>
            <w:r w:rsidRPr="002E6616">
              <w:rPr>
                <w:rFonts w:eastAsia="文鼎中黑"/>
                <w:lang w:eastAsia="zh-TW"/>
              </w:rPr>
              <w:t>電話啟用期</w:t>
            </w:r>
            <w:r w:rsidR="00A35A47">
              <w:rPr>
                <w:rFonts w:eastAsiaTheme="minorEastAsia" w:hint="eastAsia"/>
                <w:lang w:eastAsia="zh-TW"/>
              </w:rPr>
              <w:br/>
            </w:r>
            <w:r w:rsidRPr="002E6616">
              <w:rPr>
                <w:rFonts w:eastAsia="文鼎中黑"/>
                <w:lang w:eastAsia="zh-TW"/>
              </w:rPr>
              <w:t>間輸入的資</w:t>
            </w:r>
            <w:r w:rsidR="00A35A47">
              <w:rPr>
                <w:rFonts w:eastAsiaTheme="minorEastAsia" w:hint="eastAsia"/>
                <w:lang w:eastAsia="zh-TW"/>
              </w:rPr>
              <w:br/>
            </w:r>
            <w:r w:rsidRPr="002E6616">
              <w:rPr>
                <w:rFonts w:eastAsia="文鼎中黑"/>
                <w:lang w:eastAsia="zh-TW"/>
              </w:rPr>
              <w:t>料無效。</w:t>
            </w:r>
          </w:p>
        </w:tc>
        <w:tc>
          <w:tcPr>
            <w:tcW w:w="2250" w:type="dxa"/>
          </w:tcPr>
          <w:p w:rsidR="00B07399" w:rsidRPr="002E6616" w:rsidRDefault="00B07399" w:rsidP="008A0396">
            <w:pPr>
              <w:pStyle w:val="tabletext"/>
              <w:pageBreakBefore/>
              <w:rPr>
                <w:rFonts w:eastAsia="文鼎中黑"/>
                <w:lang w:eastAsia="zh-TW"/>
              </w:rPr>
            </w:pPr>
            <w:r w:rsidRPr="002E6616">
              <w:rPr>
                <w:rFonts w:eastAsia="文鼎中黑"/>
                <w:lang w:eastAsia="zh-TW"/>
              </w:rPr>
              <w:t>驗證所輸入的</w:t>
            </w:r>
            <w:r w:rsidRPr="002E6616">
              <w:rPr>
                <w:rFonts w:eastAsia="文鼎中黑"/>
                <w:lang w:eastAsia="zh-TW"/>
              </w:rPr>
              <w:t xml:space="preserve"> CID </w:t>
            </w:r>
            <w:r w:rsidRPr="002E6616">
              <w:rPr>
                <w:rFonts w:eastAsia="文鼎中黑"/>
                <w:lang w:eastAsia="zh-TW"/>
              </w:rPr>
              <w:t>正確。</w:t>
            </w:r>
          </w:p>
        </w:tc>
      </w:tr>
      <w:tr w:rsidR="000411F6" w:rsidRPr="002E6616" w:rsidTr="003C3B8E">
        <w:trPr>
          <w:cantSplit/>
        </w:trPr>
        <w:tc>
          <w:tcPr>
            <w:tcW w:w="2070" w:type="dxa"/>
          </w:tcPr>
          <w:p w:rsidR="00B07399" w:rsidRPr="002E6616" w:rsidRDefault="00B07399" w:rsidP="00030C53">
            <w:pPr>
              <w:pStyle w:val="tabletext"/>
              <w:pageBreakBefore/>
              <w:rPr>
                <w:rFonts w:eastAsia="文鼎中黑"/>
                <w:lang w:eastAsia="zh-TW"/>
              </w:rPr>
            </w:pPr>
            <w:r w:rsidRPr="002E6616">
              <w:rPr>
                <w:rFonts w:eastAsia="文鼎中黑"/>
                <w:lang w:eastAsia="zh-TW"/>
              </w:rPr>
              <w:lastRenderedPageBreak/>
              <w:t>0xC004F035</w:t>
            </w:r>
          </w:p>
        </w:tc>
        <w:tc>
          <w:tcPr>
            <w:tcW w:w="1800" w:type="dxa"/>
          </w:tcPr>
          <w:p w:rsidR="001323F5" w:rsidRPr="004A1FC9" w:rsidRDefault="001323F5" w:rsidP="004A1FC9">
            <w:pPr>
              <w:pStyle w:val="tabletext"/>
              <w:rPr>
                <w:rFonts w:eastAsia="文鼎中黑"/>
                <w:lang w:eastAsia="zh-TW"/>
              </w:rPr>
            </w:pPr>
            <w:r w:rsidRPr="004A1FC9">
              <w:rPr>
                <w:rFonts w:eastAsia="文鼎中黑"/>
                <w:lang w:eastAsia="zh-TW"/>
              </w:rPr>
              <w:t>此錯誤碼相當於「軟體保護服務回報無法使用大量授權產品金鑰</w:t>
            </w:r>
            <w:r w:rsidRPr="004A1FC9">
              <w:rPr>
                <w:rFonts w:eastAsia="文鼎中黑"/>
                <w:spacing w:val="-20"/>
                <w:lang w:eastAsia="zh-TW"/>
              </w:rPr>
              <w:t>來啟用電腦</w:t>
            </w:r>
            <w:r w:rsidRPr="004A1FC9">
              <w:rPr>
                <w:rFonts w:eastAsia="文鼎中黑"/>
                <w:spacing w:val="-20"/>
                <w:lang w:eastAsia="zh-TW"/>
              </w:rPr>
              <w:t>...</w:t>
            </w:r>
            <w:r w:rsidRPr="004A1FC9">
              <w:rPr>
                <w:rFonts w:eastAsia="文鼎中黑"/>
                <w:spacing w:val="-20"/>
                <w:lang w:eastAsia="zh-TW"/>
              </w:rPr>
              <w:t>」。</w:t>
            </w:r>
            <w:r w:rsidRPr="004A1FC9">
              <w:rPr>
                <w:rFonts w:eastAsia="文鼎中黑"/>
                <w:lang w:eastAsia="zh-TW"/>
              </w:rPr>
              <w:t>這句錯誤文字雖然正確，但含糊不清。</w:t>
            </w:r>
          </w:p>
          <w:p w:rsidR="001323F5" w:rsidRPr="002E6616" w:rsidRDefault="001323F5" w:rsidP="000411F6">
            <w:pPr>
              <w:pStyle w:val="tabletext"/>
              <w:rPr>
                <w:rFonts w:eastAsia="文鼎中黑"/>
                <w:lang w:eastAsia="zh-TW"/>
              </w:rPr>
            </w:pPr>
          </w:p>
          <w:p w:rsidR="001323F5" w:rsidRPr="004A1FC9" w:rsidRDefault="001323F5" w:rsidP="004A1FC9">
            <w:pPr>
              <w:pStyle w:val="tabletext"/>
              <w:jc w:val="both"/>
              <w:rPr>
                <w:rFonts w:eastAsia="文鼎中黑"/>
                <w:lang w:eastAsia="zh-TW"/>
              </w:rPr>
            </w:pPr>
            <w:r w:rsidRPr="004A1FC9">
              <w:rPr>
                <w:rFonts w:eastAsia="文鼎中黑"/>
                <w:lang w:eastAsia="zh-TW"/>
              </w:rPr>
              <w:t>此錯誤指出電腦</w:t>
            </w:r>
            <w:r w:rsidRPr="004A1FC9">
              <w:rPr>
                <w:rFonts w:eastAsia="文鼎中黑"/>
                <w:spacing w:val="-20"/>
                <w:lang w:eastAsia="zh-TW"/>
              </w:rPr>
              <w:t>的</w:t>
            </w:r>
            <w:r w:rsidRPr="004A1FC9">
              <w:rPr>
                <w:rFonts w:eastAsia="文鼎中黑"/>
                <w:spacing w:val="-20"/>
                <w:lang w:eastAsia="zh-TW"/>
              </w:rPr>
              <w:t xml:space="preserve"> BIOS </w:t>
            </w:r>
            <w:r w:rsidRPr="004A1FC9">
              <w:rPr>
                <w:rFonts w:eastAsia="文鼎中黑"/>
                <w:spacing w:val="-20"/>
                <w:lang w:eastAsia="zh-TW"/>
              </w:rPr>
              <w:t>中遺失</w:t>
            </w:r>
            <w:r w:rsidR="004A1FC9">
              <w:rPr>
                <w:rFonts w:eastAsiaTheme="minorEastAsia" w:hint="eastAsia"/>
                <w:lang w:eastAsia="zh-TW"/>
              </w:rPr>
              <w:br/>
            </w:r>
            <w:r w:rsidRPr="004A1FC9">
              <w:rPr>
                <w:rFonts w:eastAsia="文鼎中黑"/>
                <w:spacing w:val="-20"/>
                <w:lang w:eastAsia="zh-TW"/>
              </w:rPr>
              <w:t xml:space="preserve">Windows </w:t>
            </w:r>
            <w:r w:rsidRPr="004A1FC9">
              <w:rPr>
                <w:rFonts w:eastAsia="文鼎中黑"/>
                <w:spacing w:val="-20"/>
                <w:lang w:eastAsia="zh-TW"/>
              </w:rPr>
              <w:t>標記，</w:t>
            </w:r>
            <w:r w:rsidR="004A1FC9">
              <w:rPr>
                <w:rFonts w:eastAsiaTheme="minorEastAsia" w:hint="eastAsia"/>
                <w:lang w:eastAsia="zh-TW"/>
              </w:rPr>
              <w:br/>
            </w:r>
            <w:r w:rsidRPr="004A1FC9">
              <w:rPr>
                <w:rFonts w:eastAsia="文鼎中黑"/>
                <w:lang w:eastAsia="zh-TW"/>
              </w:rPr>
              <w:t>–</w:t>
            </w:r>
            <w:r w:rsidRPr="004A1FC9">
              <w:rPr>
                <w:rFonts w:eastAsia="文鼎中黑"/>
                <w:lang w:eastAsia="zh-TW"/>
              </w:rPr>
              <w:t>在</w:t>
            </w:r>
            <w:r w:rsidRPr="004A1FC9">
              <w:rPr>
                <w:rFonts w:eastAsia="文鼎中黑"/>
                <w:lang w:eastAsia="zh-TW"/>
              </w:rPr>
              <w:t xml:space="preserve"> OEM </w:t>
            </w:r>
            <w:r w:rsidRPr="004A1FC9">
              <w:rPr>
                <w:rFonts w:eastAsia="文鼎中黑"/>
                <w:lang w:eastAsia="zh-TW"/>
              </w:rPr>
              <w:t>系統上是指搭售</w:t>
            </w:r>
            <w:r w:rsidR="004A1FC9">
              <w:rPr>
                <w:rFonts w:eastAsiaTheme="minorEastAsia" w:hint="eastAsia"/>
                <w:lang w:eastAsia="zh-TW"/>
              </w:rPr>
              <w:tab/>
            </w:r>
            <w:r w:rsidRPr="004A1FC9">
              <w:rPr>
                <w:rFonts w:eastAsia="文鼎中黑"/>
                <w:lang w:eastAsia="zh-TW"/>
              </w:rPr>
              <w:t xml:space="preserve"> </w:t>
            </w:r>
            <w:r w:rsidRPr="004A1FC9">
              <w:rPr>
                <w:rFonts w:eastAsia="文鼎中黑"/>
                <w:spacing w:val="-20"/>
                <w:lang w:eastAsia="zh-TW"/>
              </w:rPr>
              <w:t xml:space="preserve">Windows </w:t>
            </w:r>
            <w:r w:rsidRPr="004A1FC9">
              <w:rPr>
                <w:rFonts w:eastAsia="文鼎中黑"/>
                <w:spacing w:val="-20"/>
                <w:lang w:eastAsia="zh-TW"/>
              </w:rPr>
              <w:t>合格版</w:t>
            </w:r>
            <w:r w:rsidRPr="004A1FC9">
              <w:rPr>
                <w:rFonts w:eastAsia="文鼎中黑"/>
                <w:lang w:eastAsia="zh-TW"/>
              </w:rPr>
              <w:t>本的電腦，而這</w:t>
            </w:r>
            <w:r w:rsidRPr="004A1FC9">
              <w:rPr>
                <w:rFonts w:eastAsia="文鼎中黑"/>
                <w:spacing w:val="-20"/>
                <w:lang w:eastAsia="zh-TW"/>
              </w:rPr>
              <w:t>是</w:t>
            </w:r>
            <w:r w:rsidRPr="004A1FC9">
              <w:rPr>
                <w:rFonts w:eastAsia="文鼎中黑"/>
                <w:spacing w:val="-20"/>
                <w:lang w:eastAsia="zh-TW"/>
              </w:rPr>
              <w:t xml:space="preserve"> KMS </w:t>
            </w:r>
            <w:r w:rsidRPr="004A1FC9">
              <w:rPr>
                <w:rFonts w:eastAsia="文鼎中黑"/>
                <w:spacing w:val="-20"/>
                <w:lang w:eastAsia="zh-TW"/>
              </w:rPr>
              <w:t>用戶端啟</w:t>
            </w:r>
            <w:r w:rsidRPr="004A1FC9">
              <w:rPr>
                <w:rFonts w:eastAsia="文鼎中黑"/>
                <w:lang w:eastAsia="zh-TW"/>
              </w:rPr>
              <w:t>用的必要條件。</w:t>
            </w:r>
          </w:p>
          <w:p w:rsidR="001323F5" w:rsidRPr="002E6616" w:rsidRDefault="001323F5" w:rsidP="000411F6">
            <w:pPr>
              <w:pStyle w:val="tabletext"/>
              <w:rPr>
                <w:rFonts w:eastAsia="文鼎中黑"/>
                <w:lang w:eastAsia="zh-TW"/>
              </w:rPr>
            </w:pPr>
          </w:p>
          <w:p w:rsidR="001323F5" w:rsidRPr="002E6616" w:rsidRDefault="007951C4" w:rsidP="000411F6">
            <w:pPr>
              <w:pStyle w:val="tabletext"/>
              <w:rPr>
                <w:rFonts w:eastAsia="文鼎中黑"/>
                <w:lang w:eastAsia="zh-TW"/>
              </w:rPr>
            </w:pPr>
            <w:r w:rsidRPr="007951C4">
              <w:rPr>
                <w:rFonts w:eastAsia="文鼎中黑"/>
                <w:lang w:eastAsia="zh-TW"/>
              </w:rPr>
              <w:t>錯誤：</w:t>
            </w:r>
            <w:r w:rsidR="001323F5" w:rsidRPr="002E6616">
              <w:rPr>
                <w:rFonts w:eastAsia="文鼎中黑"/>
                <w:lang w:eastAsia="zh-TW"/>
              </w:rPr>
              <w:t>無效的大量授權金鑰</w:t>
            </w:r>
          </w:p>
          <w:p w:rsidR="001323F5" w:rsidRPr="002E6616" w:rsidRDefault="007951C4" w:rsidP="000411F6">
            <w:pPr>
              <w:pStyle w:val="tabletext"/>
              <w:rPr>
                <w:rFonts w:eastAsia="文鼎中黑"/>
                <w:lang w:eastAsia="zh-TW"/>
              </w:rPr>
            </w:pPr>
            <w:r w:rsidRPr="007951C4">
              <w:rPr>
                <w:rFonts w:eastAsia="文鼎中黑"/>
                <w:lang w:eastAsia="zh-TW"/>
              </w:rPr>
              <w:t>要啟用，您必須將產品金鑰變更為有效的多重啟用金鑰</w:t>
            </w:r>
            <w:r w:rsidRPr="007951C4">
              <w:rPr>
                <w:rFonts w:eastAsia="文鼎中黑"/>
                <w:lang w:eastAsia="zh-TW"/>
              </w:rPr>
              <w:t xml:space="preserve"> (MAK) </w:t>
            </w:r>
            <w:r w:rsidRPr="007951C4">
              <w:rPr>
                <w:rFonts w:eastAsia="文鼎中黑"/>
                <w:lang w:eastAsia="zh-TW"/>
              </w:rPr>
              <w:t>或零售金鑰。</w:t>
            </w:r>
          </w:p>
          <w:p w:rsidR="001323F5" w:rsidRPr="002E6616" w:rsidRDefault="001323F5" w:rsidP="000411F6">
            <w:pPr>
              <w:pStyle w:val="tabletext"/>
              <w:rPr>
                <w:rFonts w:eastAsia="文鼎中黑"/>
                <w:lang w:eastAsia="zh-TW"/>
              </w:rPr>
            </w:pPr>
            <w:r w:rsidRPr="002E6616">
              <w:rPr>
                <w:rFonts w:eastAsia="文鼎中黑"/>
                <w:lang w:eastAsia="zh-TW"/>
              </w:rPr>
              <w:t>您必須有合格的作業系統授權以及大量授權的</w:t>
            </w:r>
            <w:r w:rsidRPr="002E6616">
              <w:rPr>
                <w:rFonts w:eastAsia="文鼎中黑"/>
                <w:lang w:eastAsia="zh-TW"/>
              </w:rPr>
              <w:t xml:space="preserve"> Windows 7 </w:t>
            </w:r>
            <w:r w:rsidRPr="002E6616">
              <w:rPr>
                <w:rFonts w:eastAsia="文鼎中黑"/>
                <w:lang w:eastAsia="zh-TW"/>
              </w:rPr>
              <w:t>升級授權，或從零售來源取得的</w:t>
            </w:r>
            <w:r w:rsidRPr="002E6616">
              <w:rPr>
                <w:rFonts w:eastAsia="文鼎中黑"/>
                <w:lang w:eastAsia="zh-TW"/>
              </w:rPr>
              <w:t xml:space="preserve"> Windows 7 </w:t>
            </w:r>
            <w:r w:rsidRPr="002E6616">
              <w:rPr>
                <w:rFonts w:eastAsia="文鼎中黑"/>
                <w:lang w:eastAsia="zh-TW"/>
              </w:rPr>
              <w:t>完整授權。</w:t>
            </w:r>
          </w:p>
          <w:p w:rsidR="001323F5" w:rsidRPr="002E6616" w:rsidRDefault="001323F5" w:rsidP="000411F6">
            <w:pPr>
              <w:pStyle w:val="tabletext"/>
              <w:rPr>
                <w:rFonts w:eastAsia="文鼎中黑"/>
                <w:lang w:eastAsia="zh-TW"/>
              </w:rPr>
            </w:pPr>
          </w:p>
          <w:p w:rsidR="00B07399" w:rsidRPr="002E6616" w:rsidRDefault="007951C4" w:rsidP="000411F6">
            <w:pPr>
              <w:pStyle w:val="tabletext"/>
              <w:rPr>
                <w:rFonts w:eastAsia="文鼎中黑"/>
                <w:lang w:eastAsia="zh-TW"/>
              </w:rPr>
            </w:pPr>
            <w:r w:rsidRPr="007951C4">
              <w:rPr>
                <w:rFonts w:eastAsia="文鼎中黑"/>
                <w:lang w:eastAsia="zh-TW"/>
              </w:rPr>
              <w:t>此軟體的任何其他安裝都違反您的合約及適用的著作權法。</w:t>
            </w:r>
          </w:p>
        </w:tc>
        <w:tc>
          <w:tcPr>
            <w:tcW w:w="1620" w:type="dxa"/>
          </w:tcPr>
          <w:p w:rsidR="00B07399" w:rsidRPr="002E6616" w:rsidRDefault="00B07399" w:rsidP="000411F6">
            <w:pPr>
              <w:pStyle w:val="tabletext"/>
              <w:rPr>
                <w:rFonts w:eastAsia="文鼎中黑"/>
              </w:rPr>
            </w:pPr>
            <w:r w:rsidRPr="002E6616">
              <w:rPr>
                <w:rFonts w:eastAsia="文鼎中黑"/>
              </w:rPr>
              <w:t xml:space="preserve">KMS </w:t>
            </w:r>
            <w:r w:rsidRPr="002E6616">
              <w:rPr>
                <w:rFonts w:eastAsia="文鼎中黑"/>
              </w:rPr>
              <w:t>用戶端</w:t>
            </w:r>
            <w:r w:rsidRPr="002E6616">
              <w:rPr>
                <w:rFonts w:eastAsia="文鼎中黑"/>
              </w:rPr>
              <w:t>/</w:t>
            </w:r>
            <w:r w:rsidR="008A6D54">
              <w:rPr>
                <w:rFonts w:eastAsiaTheme="minorEastAsia" w:hint="eastAsia"/>
                <w:lang w:eastAsia="zh-CN"/>
              </w:rPr>
              <w:br/>
            </w:r>
            <w:r w:rsidRPr="002E6616">
              <w:rPr>
                <w:rFonts w:eastAsia="文鼎中黑"/>
              </w:rPr>
              <w:t xml:space="preserve">KMS </w:t>
            </w:r>
            <w:r w:rsidRPr="002E6616">
              <w:rPr>
                <w:rFonts w:eastAsia="文鼎中黑"/>
              </w:rPr>
              <w:t>主機</w:t>
            </w:r>
          </w:p>
        </w:tc>
        <w:tc>
          <w:tcPr>
            <w:tcW w:w="1620" w:type="dxa"/>
          </w:tcPr>
          <w:p w:rsidR="00B07399" w:rsidRPr="002E6616" w:rsidRDefault="00146C00" w:rsidP="000411F6">
            <w:pPr>
              <w:pStyle w:val="tabletext"/>
              <w:rPr>
                <w:rFonts w:eastAsia="文鼎中黑"/>
                <w:lang w:eastAsia="zh-TW"/>
              </w:rPr>
            </w:pPr>
            <w:r w:rsidRPr="002E6616">
              <w:rPr>
                <w:rFonts w:eastAsia="文鼎中黑"/>
                <w:lang w:eastAsia="zh-TW"/>
              </w:rPr>
              <w:t xml:space="preserve">Windows 7 </w:t>
            </w:r>
            <w:r w:rsidRPr="002E6616">
              <w:rPr>
                <w:rFonts w:eastAsia="文鼎中黑"/>
                <w:lang w:eastAsia="zh-TW"/>
              </w:rPr>
              <w:t>大量授權版本僅授權供升級之用。不支援在未安裝合格作業系統的電腦上安裝大量</w:t>
            </w:r>
            <w:r w:rsidRPr="008A6D54">
              <w:rPr>
                <w:rFonts w:eastAsia="文鼎中黑"/>
                <w:spacing w:val="-20"/>
                <w:lang w:eastAsia="zh-TW"/>
              </w:rPr>
              <w:t>授權作業系統。</w:t>
            </w:r>
          </w:p>
        </w:tc>
        <w:tc>
          <w:tcPr>
            <w:tcW w:w="2250" w:type="dxa"/>
          </w:tcPr>
          <w:p w:rsidR="00B07399" w:rsidRPr="002E6616" w:rsidRDefault="00B07399" w:rsidP="008A6D54">
            <w:pPr>
              <w:pStyle w:val="tabletext"/>
              <w:jc w:val="both"/>
              <w:rPr>
                <w:rFonts w:eastAsia="文鼎中黑"/>
              </w:rPr>
            </w:pPr>
            <w:r w:rsidRPr="008A6D54">
              <w:rPr>
                <w:rFonts w:eastAsia="文鼎中黑"/>
                <w:spacing w:val="-16"/>
              </w:rPr>
              <w:t>安裝</w:t>
            </w:r>
            <w:r w:rsidRPr="008A6D54">
              <w:rPr>
                <w:rFonts w:eastAsia="文鼎中黑"/>
                <w:spacing w:val="-16"/>
              </w:rPr>
              <w:t xml:space="preserve"> Microsoft </w:t>
            </w:r>
            <w:r w:rsidRPr="008A6D54">
              <w:rPr>
                <w:rFonts w:eastAsia="文鼎中黑"/>
                <w:spacing w:val="-16"/>
              </w:rPr>
              <w:t>合格版</w:t>
            </w:r>
            <w:r w:rsidRPr="002E6616">
              <w:rPr>
                <w:rFonts w:eastAsia="文鼎中黑"/>
              </w:rPr>
              <w:t>本作業系統，然後使用</w:t>
            </w:r>
            <w:r w:rsidRPr="002E6616">
              <w:rPr>
                <w:rFonts w:eastAsia="文鼎中黑"/>
              </w:rPr>
              <w:t xml:space="preserve"> MAK </w:t>
            </w:r>
            <w:r w:rsidRPr="002E6616">
              <w:rPr>
                <w:rFonts w:eastAsia="文鼎中黑"/>
              </w:rPr>
              <w:t>進行啟用。</w:t>
            </w:r>
          </w:p>
        </w:tc>
      </w:tr>
      <w:tr w:rsidR="000411F6" w:rsidRPr="002E6616" w:rsidTr="003C3B8E">
        <w:trPr>
          <w:cantSplit/>
        </w:trPr>
        <w:tc>
          <w:tcPr>
            <w:tcW w:w="2070" w:type="dxa"/>
          </w:tcPr>
          <w:p w:rsidR="00B07399" w:rsidRPr="002E6616" w:rsidRDefault="00B07399" w:rsidP="000411F6">
            <w:pPr>
              <w:pStyle w:val="tabletext"/>
              <w:rPr>
                <w:rFonts w:eastAsia="文鼎中黑"/>
              </w:rPr>
            </w:pPr>
            <w:r w:rsidRPr="002E6616">
              <w:rPr>
                <w:rFonts w:eastAsia="文鼎中黑"/>
              </w:rPr>
              <w:lastRenderedPageBreak/>
              <w:t>0xC004F038</w:t>
            </w:r>
          </w:p>
        </w:tc>
        <w:tc>
          <w:tcPr>
            <w:tcW w:w="1800" w:type="dxa"/>
          </w:tcPr>
          <w:p w:rsidR="00B07399" w:rsidRPr="00E324CA" w:rsidRDefault="00B07399" w:rsidP="00E324CA">
            <w:pPr>
              <w:pStyle w:val="tabletext"/>
              <w:jc w:val="both"/>
              <w:rPr>
                <w:rFonts w:eastAsia="文鼎中黑"/>
                <w:lang w:eastAsia="zh-TW"/>
              </w:rPr>
            </w:pPr>
            <w:r w:rsidRPr="00E324CA">
              <w:rPr>
                <w:rFonts w:eastAsia="文鼎中黑"/>
                <w:lang w:eastAsia="zh-TW"/>
              </w:rPr>
              <w:t>軟體保護服務回報無法啟用電腦。金鑰管理服務</w:t>
            </w:r>
            <w:r w:rsidRPr="00E324CA">
              <w:rPr>
                <w:rFonts w:eastAsia="文鼎中黑"/>
                <w:lang w:eastAsia="zh-TW"/>
              </w:rPr>
              <w:t xml:space="preserve"> (KMS) </w:t>
            </w:r>
            <w:r w:rsidRPr="00E324CA">
              <w:rPr>
                <w:rFonts w:eastAsia="文鼎中黑"/>
                <w:lang w:eastAsia="zh-TW"/>
              </w:rPr>
              <w:t>所回報的計數不足。請聯絡系統管</w:t>
            </w:r>
            <w:r w:rsidR="00E324CA">
              <w:rPr>
                <w:rFonts w:eastAsiaTheme="minorEastAsia" w:hint="eastAsia"/>
                <w:lang w:eastAsia="zh-CN"/>
              </w:rPr>
              <w:tab/>
            </w:r>
            <w:r w:rsidR="00E324CA">
              <w:rPr>
                <w:rFonts w:eastAsiaTheme="minorEastAsia" w:hint="eastAsia"/>
                <w:lang w:eastAsia="zh-TW"/>
              </w:rPr>
              <w:br/>
            </w:r>
            <w:r w:rsidRPr="00E324CA">
              <w:rPr>
                <w:rFonts w:eastAsia="文鼎中黑"/>
                <w:lang w:eastAsia="zh-TW"/>
              </w:rPr>
              <w:t>理員。</w:t>
            </w:r>
          </w:p>
        </w:tc>
        <w:tc>
          <w:tcPr>
            <w:tcW w:w="1620" w:type="dxa"/>
          </w:tcPr>
          <w:p w:rsidR="00B07399" w:rsidRPr="002E6616" w:rsidRDefault="00B07399" w:rsidP="000411F6">
            <w:pPr>
              <w:pStyle w:val="tabletext"/>
              <w:rPr>
                <w:rFonts w:eastAsia="文鼎中黑"/>
                <w:lang w:eastAsia="zh-TW"/>
              </w:rPr>
            </w:pPr>
            <w:r w:rsidRPr="002E6616">
              <w:rPr>
                <w:rFonts w:eastAsia="文鼎中黑"/>
                <w:lang w:eastAsia="zh-TW"/>
              </w:rPr>
              <w:t xml:space="preserve">KMS </w:t>
            </w:r>
            <w:r w:rsidRPr="002E6616">
              <w:rPr>
                <w:rFonts w:eastAsia="文鼎中黑"/>
                <w:lang w:eastAsia="zh-TW"/>
              </w:rPr>
              <w:t>用戶端</w:t>
            </w:r>
          </w:p>
        </w:tc>
        <w:tc>
          <w:tcPr>
            <w:tcW w:w="1620" w:type="dxa"/>
          </w:tcPr>
          <w:p w:rsidR="008D3915" w:rsidRPr="002E6616" w:rsidRDefault="00146C00" w:rsidP="000411F6">
            <w:pPr>
              <w:pStyle w:val="tabletext"/>
              <w:rPr>
                <w:rFonts w:eastAsia="文鼎中黑"/>
                <w:lang w:eastAsia="zh-TW"/>
              </w:rPr>
            </w:pPr>
            <w:r w:rsidRPr="002E6616">
              <w:rPr>
                <w:rFonts w:eastAsia="文鼎中黑"/>
                <w:lang w:eastAsia="zh-TW"/>
              </w:rPr>
              <w:t xml:space="preserve">KMS </w:t>
            </w:r>
            <w:r w:rsidRPr="002E6616">
              <w:rPr>
                <w:rFonts w:eastAsia="文鼎中黑"/>
                <w:lang w:eastAsia="zh-TW"/>
              </w:rPr>
              <w:t>主機上的計數不足。</w:t>
            </w:r>
            <w:r w:rsidRPr="002E6616">
              <w:rPr>
                <w:rFonts w:eastAsia="文鼎中黑"/>
                <w:lang w:eastAsia="zh-TW"/>
              </w:rPr>
              <w:t xml:space="preserve">Windows Server </w:t>
            </w:r>
            <w:r w:rsidRPr="002E6616">
              <w:rPr>
                <w:rFonts w:eastAsia="文鼎中黑"/>
                <w:lang w:eastAsia="zh-TW"/>
              </w:rPr>
              <w:t>的</w:t>
            </w:r>
            <w:r w:rsidRPr="002E6616">
              <w:rPr>
                <w:rFonts w:eastAsia="文鼎中黑"/>
                <w:lang w:eastAsia="zh-TW"/>
              </w:rPr>
              <w:t xml:space="preserve"> KMS </w:t>
            </w:r>
            <w:r w:rsidRPr="002E6616">
              <w:rPr>
                <w:rFonts w:eastAsia="文鼎中黑"/>
                <w:lang w:eastAsia="zh-TW"/>
              </w:rPr>
              <w:t>計數必須大於或等於</w:t>
            </w:r>
            <w:r w:rsidRPr="002E6616">
              <w:rPr>
                <w:rFonts w:eastAsia="文鼎中黑"/>
                <w:lang w:eastAsia="zh-TW"/>
              </w:rPr>
              <w:t xml:space="preserve"> 5</w:t>
            </w:r>
            <w:r w:rsidRPr="002E6616">
              <w:rPr>
                <w:rFonts w:eastAsia="文鼎中黑"/>
                <w:lang w:eastAsia="zh-TW"/>
              </w:rPr>
              <w:t>，而</w:t>
            </w:r>
            <w:r w:rsidRPr="002E6616">
              <w:rPr>
                <w:rFonts w:eastAsia="文鼎中黑"/>
                <w:lang w:eastAsia="zh-TW"/>
              </w:rPr>
              <w:t xml:space="preserve"> Windows </w:t>
            </w:r>
            <w:r w:rsidRPr="002E6616">
              <w:rPr>
                <w:rFonts w:eastAsia="文鼎中黑"/>
                <w:lang w:eastAsia="zh-TW"/>
              </w:rPr>
              <w:t>用戶端的</w:t>
            </w:r>
            <w:r w:rsidRPr="002E6616">
              <w:rPr>
                <w:rFonts w:eastAsia="文鼎中黑"/>
                <w:lang w:eastAsia="zh-TW"/>
              </w:rPr>
              <w:t xml:space="preserve"> KMS </w:t>
            </w:r>
            <w:r w:rsidRPr="002E6616">
              <w:rPr>
                <w:rFonts w:eastAsia="文鼎中黑"/>
                <w:lang w:eastAsia="zh-TW"/>
              </w:rPr>
              <w:t>計數必須大於或等於</w:t>
            </w:r>
            <w:r w:rsidRPr="002E6616">
              <w:rPr>
                <w:rFonts w:eastAsia="文鼎中黑"/>
                <w:lang w:eastAsia="zh-TW"/>
              </w:rPr>
              <w:t xml:space="preserve"> 25</w:t>
            </w:r>
            <w:r w:rsidRPr="002E6616">
              <w:rPr>
                <w:rFonts w:eastAsia="文鼎中黑"/>
                <w:lang w:eastAsia="zh-TW"/>
              </w:rPr>
              <w:t>。</w:t>
            </w:r>
          </w:p>
        </w:tc>
        <w:tc>
          <w:tcPr>
            <w:tcW w:w="2250" w:type="dxa"/>
          </w:tcPr>
          <w:p w:rsidR="008D3915" w:rsidRPr="002E6616" w:rsidRDefault="00B07399" w:rsidP="000411F6">
            <w:pPr>
              <w:pStyle w:val="tabletext"/>
              <w:rPr>
                <w:rFonts w:eastAsia="文鼎中黑"/>
                <w:lang w:eastAsia="zh-TW"/>
              </w:rPr>
            </w:pPr>
            <w:r w:rsidRPr="002E6616">
              <w:rPr>
                <w:rFonts w:eastAsia="文鼎中黑"/>
                <w:lang w:eastAsia="zh-TW"/>
              </w:rPr>
              <w:t xml:space="preserve">KMS </w:t>
            </w:r>
            <w:r w:rsidRPr="002E6616">
              <w:rPr>
                <w:rFonts w:eastAsia="文鼎中黑"/>
                <w:lang w:eastAsia="zh-TW"/>
              </w:rPr>
              <w:t>集區中需要有更多電腦，</w:t>
            </w:r>
            <w:r w:rsidRPr="002E6616">
              <w:rPr>
                <w:rFonts w:eastAsia="文鼎中黑"/>
                <w:lang w:eastAsia="zh-TW"/>
              </w:rPr>
              <w:t xml:space="preserve">KMS </w:t>
            </w:r>
            <w:r w:rsidRPr="002E6616">
              <w:rPr>
                <w:rFonts w:eastAsia="文鼎中黑"/>
                <w:lang w:eastAsia="zh-TW"/>
              </w:rPr>
              <w:t>用戶端才能啟用。請執</w:t>
            </w:r>
            <w:r w:rsidRPr="00E324CA">
              <w:rPr>
                <w:rFonts w:eastAsia="文鼎中黑"/>
                <w:spacing w:val="-16"/>
                <w:lang w:eastAsia="zh-TW"/>
              </w:rPr>
              <w:t>行</w:t>
            </w:r>
            <w:r w:rsidRPr="00E324CA">
              <w:rPr>
                <w:rFonts w:eastAsia="文鼎中黑"/>
                <w:spacing w:val="-16"/>
                <w:lang w:eastAsia="zh-TW"/>
              </w:rPr>
              <w:t xml:space="preserve"> </w:t>
            </w:r>
            <w:r w:rsidRPr="00E324CA">
              <w:rPr>
                <w:rStyle w:val="Strong"/>
                <w:rFonts w:eastAsia="文鼎中黑"/>
                <w:spacing w:val="-16"/>
                <w:lang w:eastAsia="zh-TW"/>
              </w:rPr>
              <w:t>Slmgr.vbs /dli</w:t>
            </w:r>
            <w:r w:rsidRPr="00E324CA">
              <w:rPr>
                <w:rFonts w:eastAsia="文鼎中黑"/>
                <w:spacing w:val="-16"/>
                <w:lang w:eastAsia="zh-TW"/>
              </w:rPr>
              <w:t>，</w:t>
            </w:r>
            <w:r w:rsidRPr="002E6616">
              <w:rPr>
                <w:rFonts w:eastAsia="文鼎中黑"/>
                <w:lang w:eastAsia="zh-TW"/>
              </w:rPr>
              <w:t>以取得</w:t>
            </w:r>
            <w:r w:rsidRPr="002E6616">
              <w:rPr>
                <w:rFonts w:eastAsia="文鼎中黑"/>
                <w:lang w:eastAsia="zh-TW"/>
              </w:rPr>
              <w:t xml:space="preserve"> KMS </w:t>
            </w:r>
            <w:r w:rsidRPr="002E6616">
              <w:rPr>
                <w:rFonts w:eastAsia="文鼎中黑"/>
                <w:lang w:eastAsia="zh-TW"/>
              </w:rPr>
              <w:t>主機上的目前計數。</w:t>
            </w:r>
          </w:p>
        </w:tc>
      </w:tr>
      <w:tr w:rsidR="000411F6" w:rsidRPr="002E6616" w:rsidTr="003C3B8E">
        <w:trPr>
          <w:cantSplit/>
        </w:trPr>
        <w:tc>
          <w:tcPr>
            <w:tcW w:w="2070" w:type="dxa"/>
          </w:tcPr>
          <w:p w:rsidR="00B07399" w:rsidRPr="002E6616" w:rsidRDefault="00B07399" w:rsidP="000411F6">
            <w:pPr>
              <w:pStyle w:val="tabletext"/>
              <w:rPr>
                <w:rFonts w:eastAsia="文鼎中黑"/>
              </w:rPr>
            </w:pPr>
            <w:r w:rsidRPr="002E6616">
              <w:rPr>
                <w:rFonts w:eastAsia="文鼎中黑"/>
              </w:rPr>
              <w:t>0xC004F039</w:t>
            </w:r>
          </w:p>
        </w:tc>
        <w:tc>
          <w:tcPr>
            <w:tcW w:w="1800" w:type="dxa"/>
          </w:tcPr>
          <w:p w:rsidR="00B07399" w:rsidRPr="002E6616" w:rsidRDefault="00B07399" w:rsidP="000411F6">
            <w:pPr>
              <w:pStyle w:val="tabletext"/>
              <w:rPr>
                <w:rFonts w:eastAsia="文鼎中黑"/>
                <w:lang w:eastAsia="zh-TW"/>
              </w:rPr>
            </w:pPr>
            <w:r w:rsidRPr="002E6616">
              <w:rPr>
                <w:rFonts w:eastAsia="文鼎中黑"/>
                <w:lang w:eastAsia="zh-TW"/>
              </w:rPr>
              <w:t>軟體保護服務回報無法啟用電腦。無法啟用金鑰管理服務</w:t>
            </w:r>
            <w:r w:rsidRPr="002E6616">
              <w:rPr>
                <w:rFonts w:eastAsia="文鼎中黑"/>
                <w:lang w:eastAsia="zh-TW"/>
              </w:rPr>
              <w:t xml:space="preserve"> (KMS)</w:t>
            </w:r>
            <w:r w:rsidRPr="002E6616">
              <w:rPr>
                <w:rFonts w:eastAsia="文鼎中黑"/>
                <w:lang w:eastAsia="zh-TW"/>
              </w:rPr>
              <w:t>。</w:t>
            </w:r>
          </w:p>
        </w:tc>
        <w:tc>
          <w:tcPr>
            <w:tcW w:w="1620" w:type="dxa"/>
          </w:tcPr>
          <w:p w:rsidR="00B07399" w:rsidRPr="002E6616" w:rsidRDefault="00B07399" w:rsidP="000411F6">
            <w:pPr>
              <w:pStyle w:val="tabletext"/>
              <w:rPr>
                <w:rFonts w:eastAsia="文鼎中黑"/>
              </w:rPr>
            </w:pPr>
            <w:r w:rsidRPr="002E6616">
              <w:rPr>
                <w:rFonts w:eastAsia="文鼎中黑"/>
              </w:rPr>
              <w:t xml:space="preserve">KMS </w:t>
            </w:r>
            <w:r w:rsidRPr="002E6616">
              <w:rPr>
                <w:rFonts w:eastAsia="文鼎中黑"/>
              </w:rPr>
              <w:t>用戶端</w:t>
            </w:r>
          </w:p>
        </w:tc>
        <w:tc>
          <w:tcPr>
            <w:tcW w:w="1620" w:type="dxa"/>
          </w:tcPr>
          <w:p w:rsidR="00B07399" w:rsidRPr="002E6616" w:rsidRDefault="00B07399" w:rsidP="000411F6">
            <w:pPr>
              <w:pStyle w:val="tabletext"/>
              <w:rPr>
                <w:rFonts w:eastAsia="文鼎中黑"/>
                <w:lang w:eastAsia="zh-TW"/>
              </w:rPr>
            </w:pPr>
            <w:r w:rsidRPr="002E6616">
              <w:rPr>
                <w:rFonts w:eastAsia="文鼎中黑"/>
                <w:lang w:eastAsia="zh-TW"/>
              </w:rPr>
              <w:t>此錯誤是在未回覆</w:t>
            </w:r>
            <w:r w:rsidRPr="002E6616">
              <w:rPr>
                <w:rFonts w:eastAsia="文鼎中黑"/>
                <w:lang w:eastAsia="zh-TW"/>
              </w:rPr>
              <w:t xml:space="preserve"> KMS </w:t>
            </w:r>
            <w:r w:rsidRPr="002E6616">
              <w:rPr>
                <w:rFonts w:eastAsia="文鼎中黑"/>
                <w:lang w:eastAsia="zh-TW"/>
              </w:rPr>
              <w:t>要求時產生。</w:t>
            </w:r>
          </w:p>
        </w:tc>
        <w:tc>
          <w:tcPr>
            <w:tcW w:w="2250" w:type="dxa"/>
          </w:tcPr>
          <w:p w:rsidR="00B07399" w:rsidRPr="002E6616" w:rsidRDefault="00B07399" w:rsidP="000411F6">
            <w:pPr>
              <w:pStyle w:val="tabletext"/>
              <w:rPr>
                <w:rFonts w:eastAsia="文鼎中黑"/>
                <w:lang w:eastAsia="zh-TW"/>
              </w:rPr>
            </w:pPr>
            <w:r w:rsidRPr="002E6616">
              <w:rPr>
                <w:rFonts w:eastAsia="文鼎中黑"/>
                <w:lang w:eastAsia="zh-TW"/>
              </w:rPr>
              <w:t>對</w:t>
            </w:r>
            <w:r w:rsidRPr="002E6616">
              <w:rPr>
                <w:rFonts w:eastAsia="文鼎中黑"/>
                <w:lang w:eastAsia="zh-TW"/>
              </w:rPr>
              <w:t xml:space="preserve"> KMS </w:t>
            </w:r>
            <w:r w:rsidRPr="002E6616">
              <w:rPr>
                <w:rFonts w:eastAsia="文鼎中黑"/>
                <w:lang w:eastAsia="zh-TW"/>
              </w:rPr>
              <w:t>主機與用戶端之間網路連線進行疑難排解。請確認</w:t>
            </w:r>
            <w:r w:rsidRPr="002E6616">
              <w:rPr>
                <w:rFonts w:eastAsia="文鼎中黑"/>
                <w:lang w:eastAsia="zh-TW"/>
              </w:rPr>
              <w:t xml:space="preserve"> TCP</w:t>
            </w:r>
            <w:r w:rsidRPr="002E6616">
              <w:rPr>
                <w:rFonts w:eastAsia="文鼎中黑"/>
                <w:lang w:eastAsia="zh-TW"/>
              </w:rPr>
              <w:t>連接埠</w:t>
            </w:r>
            <w:r w:rsidRPr="002E6616">
              <w:rPr>
                <w:rFonts w:eastAsia="文鼎中黑"/>
                <w:lang w:eastAsia="zh-TW"/>
              </w:rPr>
              <w:t xml:space="preserve"> 1688</w:t>
            </w:r>
            <w:r w:rsidRPr="002E6616">
              <w:rPr>
                <w:rFonts w:eastAsia="文鼎中黑"/>
                <w:lang w:eastAsia="zh-TW"/>
              </w:rPr>
              <w:t>（預設值）未遭到防火牆封鎖或以其他方式篩選。</w:t>
            </w:r>
          </w:p>
        </w:tc>
      </w:tr>
      <w:tr w:rsidR="000411F6" w:rsidRPr="002E6616" w:rsidTr="003C3B8E">
        <w:trPr>
          <w:cantSplit/>
        </w:trPr>
        <w:tc>
          <w:tcPr>
            <w:tcW w:w="2070" w:type="dxa"/>
          </w:tcPr>
          <w:p w:rsidR="00B07399" w:rsidRPr="002E6616" w:rsidRDefault="00B07399" w:rsidP="000411F6">
            <w:pPr>
              <w:pStyle w:val="tabletext"/>
              <w:rPr>
                <w:rFonts w:eastAsia="文鼎中黑"/>
              </w:rPr>
            </w:pPr>
            <w:r w:rsidRPr="002E6616">
              <w:rPr>
                <w:rFonts w:eastAsia="文鼎中黑"/>
              </w:rPr>
              <w:t>0xC004F041</w:t>
            </w:r>
          </w:p>
        </w:tc>
        <w:tc>
          <w:tcPr>
            <w:tcW w:w="1800" w:type="dxa"/>
          </w:tcPr>
          <w:p w:rsidR="00B07399" w:rsidRPr="002E6616" w:rsidRDefault="00B07399" w:rsidP="000411F6">
            <w:pPr>
              <w:pStyle w:val="tabletext"/>
              <w:rPr>
                <w:rFonts w:eastAsia="文鼎中黑"/>
              </w:rPr>
            </w:pPr>
            <w:r w:rsidRPr="002E6616">
              <w:rPr>
                <w:rFonts w:eastAsia="文鼎中黑"/>
                <w:lang w:eastAsia="zh-TW"/>
              </w:rPr>
              <w:t>軟體保護服務判定未啟用金鑰管理伺服器</w:t>
            </w:r>
            <w:r w:rsidRPr="002E6616">
              <w:rPr>
                <w:rFonts w:eastAsia="文鼎中黑"/>
                <w:lang w:eastAsia="zh-TW"/>
              </w:rPr>
              <w:t xml:space="preserve"> (KMS)</w:t>
            </w:r>
            <w:r w:rsidRPr="002E6616">
              <w:rPr>
                <w:rFonts w:eastAsia="文鼎中黑"/>
                <w:lang w:eastAsia="zh-TW"/>
              </w:rPr>
              <w:t>。</w:t>
            </w:r>
            <w:r w:rsidRPr="002E6616">
              <w:rPr>
                <w:rFonts w:eastAsia="文鼎中黑"/>
              </w:rPr>
              <w:t>需要啟用</w:t>
            </w:r>
            <w:r w:rsidRPr="002E6616">
              <w:rPr>
                <w:rFonts w:eastAsia="文鼎中黑"/>
              </w:rPr>
              <w:t xml:space="preserve"> KMS</w:t>
            </w:r>
            <w:r w:rsidRPr="002E6616">
              <w:rPr>
                <w:rFonts w:eastAsia="文鼎中黑"/>
              </w:rPr>
              <w:t>。</w:t>
            </w:r>
          </w:p>
        </w:tc>
        <w:tc>
          <w:tcPr>
            <w:tcW w:w="1620" w:type="dxa"/>
          </w:tcPr>
          <w:p w:rsidR="00B07399" w:rsidRPr="002E6616" w:rsidRDefault="00B07399" w:rsidP="000411F6">
            <w:pPr>
              <w:pStyle w:val="tabletext"/>
              <w:rPr>
                <w:rFonts w:eastAsia="文鼎中黑"/>
              </w:rPr>
            </w:pPr>
            <w:r w:rsidRPr="002E6616">
              <w:rPr>
                <w:rFonts w:eastAsia="文鼎中黑"/>
              </w:rPr>
              <w:t xml:space="preserve">KMS </w:t>
            </w:r>
            <w:r w:rsidRPr="002E6616">
              <w:rPr>
                <w:rFonts w:eastAsia="文鼎中黑"/>
              </w:rPr>
              <w:t>用戶端</w:t>
            </w:r>
          </w:p>
        </w:tc>
        <w:tc>
          <w:tcPr>
            <w:tcW w:w="1620" w:type="dxa"/>
          </w:tcPr>
          <w:p w:rsidR="00B07399" w:rsidRPr="002E6616" w:rsidRDefault="00146C00" w:rsidP="000411F6">
            <w:pPr>
              <w:pStyle w:val="tabletext"/>
              <w:rPr>
                <w:rFonts w:eastAsia="文鼎中黑"/>
              </w:rPr>
            </w:pPr>
            <w:r w:rsidRPr="002E6616">
              <w:rPr>
                <w:rFonts w:eastAsia="文鼎中黑"/>
              </w:rPr>
              <w:t>未啟用</w:t>
            </w:r>
            <w:r w:rsidRPr="002E6616">
              <w:rPr>
                <w:rFonts w:eastAsia="文鼎中黑"/>
              </w:rPr>
              <w:t xml:space="preserve"> KMS </w:t>
            </w:r>
            <w:r w:rsidRPr="002E6616">
              <w:rPr>
                <w:rFonts w:eastAsia="文鼎中黑"/>
              </w:rPr>
              <w:t>主機。</w:t>
            </w:r>
          </w:p>
        </w:tc>
        <w:tc>
          <w:tcPr>
            <w:tcW w:w="2250" w:type="dxa"/>
          </w:tcPr>
          <w:p w:rsidR="00B07399" w:rsidRPr="002E6616" w:rsidRDefault="00B07399" w:rsidP="000411F6">
            <w:pPr>
              <w:pStyle w:val="tabletext"/>
              <w:rPr>
                <w:rFonts w:eastAsia="文鼎中黑"/>
                <w:lang w:eastAsia="zh-TW"/>
              </w:rPr>
            </w:pPr>
            <w:r w:rsidRPr="002E6616">
              <w:rPr>
                <w:rFonts w:eastAsia="文鼎中黑"/>
                <w:lang w:eastAsia="zh-TW"/>
              </w:rPr>
              <w:t>透過線上或電話啟用來啟用</w:t>
            </w:r>
            <w:r w:rsidRPr="002E6616">
              <w:rPr>
                <w:rFonts w:eastAsia="文鼎中黑"/>
                <w:lang w:eastAsia="zh-TW"/>
              </w:rPr>
              <w:t xml:space="preserve"> KMS </w:t>
            </w:r>
            <w:r w:rsidRPr="002E6616">
              <w:rPr>
                <w:rFonts w:eastAsia="文鼎中黑"/>
                <w:lang w:eastAsia="zh-TW"/>
              </w:rPr>
              <w:t>主機。</w:t>
            </w:r>
          </w:p>
        </w:tc>
      </w:tr>
      <w:tr w:rsidR="000411F6" w:rsidRPr="002E6616" w:rsidTr="003C3B8E">
        <w:trPr>
          <w:cantSplit/>
        </w:trPr>
        <w:tc>
          <w:tcPr>
            <w:tcW w:w="2070" w:type="dxa"/>
          </w:tcPr>
          <w:p w:rsidR="00B07399" w:rsidRPr="002E6616" w:rsidRDefault="00B07399" w:rsidP="008A0396">
            <w:pPr>
              <w:pStyle w:val="tabletext"/>
              <w:pageBreakBefore/>
              <w:rPr>
                <w:rFonts w:eastAsia="文鼎中黑"/>
              </w:rPr>
            </w:pPr>
            <w:r w:rsidRPr="002E6616">
              <w:rPr>
                <w:rFonts w:eastAsia="文鼎中黑"/>
              </w:rPr>
              <w:lastRenderedPageBreak/>
              <w:t>0xC004F042</w:t>
            </w:r>
          </w:p>
        </w:tc>
        <w:tc>
          <w:tcPr>
            <w:tcW w:w="1800" w:type="dxa"/>
          </w:tcPr>
          <w:p w:rsidR="00B07399" w:rsidRPr="002E6616" w:rsidRDefault="00B07399" w:rsidP="008A0396">
            <w:pPr>
              <w:pStyle w:val="tabletext"/>
              <w:pageBreakBefore/>
              <w:rPr>
                <w:rFonts w:eastAsia="文鼎中黑"/>
                <w:lang w:eastAsia="zh-TW"/>
              </w:rPr>
            </w:pPr>
            <w:r w:rsidRPr="002E6616">
              <w:rPr>
                <w:rFonts w:eastAsia="文鼎中黑"/>
                <w:lang w:eastAsia="zh-TW"/>
              </w:rPr>
              <w:t>軟體保護服務判定無法使用特定的金鑰管理服務</w:t>
            </w:r>
            <w:r w:rsidRPr="002E6616">
              <w:rPr>
                <w:rFonts w:eastAsia="文鼎中黑"/>
                <w:lang w:eastAsia="zh-TW"/>
              </w:rPr>
              <w:t xml:space="preserve"> (KMS)</w:t>
            </w:r>
            <w:r w:rsidRPr="002E6616">
              <w:rPr>
                <w:rFonts w:eastAsia="文鼎中黑"/>
                <w:lang w:eastAsia="zh-TW"/>
              </w:rPr>
              <w:t>。</w:t>
            </w:r>
            <w:r w:rsidRPr="002E6616">
              <w:rPr>
                <w:rFonts w:eastAsia="文鼎中黑"/>
                <w:lang w:eastAsia="zh-TW"/>
              </w:rPr>
              <w:t xml:space="preserve"> </w:t>
            </w:r>
          </w:p>
        </w:tc>
        <w:tc>
          <w:tcPr>
            <w:tcW w:w="1620" w:type="dxa"/>
          </w:tcPr>
          <w:p w:rsidR="00B07399" w:rsidRPr="002E6616" w:rsidRDefault="00B07399" w:rsidP="008A0396">
            <w:pPr>
              <w:pStyle w:val="tabletext"/>
              <w:pageBreakBefore/>
              <w:rPr>
                <w:rFonts w:eastAsia="文鼎中黑"/>
              </w:rPr>
            </w:pPr>
            <w:r w:rsidRPr="002E6616">
              <w:rPr>
                <w:rFonts w:eastAsia="文鼎中黑"/>
              </w:rPr>
              <w:t xml:space="preserve">KMS </w:t>
            </w:r>
            <w:r w:rsidRPr="002E6616">
              <w:rPr>
                <w:rFonts w:eastAsia="文鼎中黑"/>
              </w:rPr>
              <w:t>用戶端</w:t>
            </w:r>
          </w:p>
        </w:tc>
        <w:tc>
          <w:tcPr>
            <w:tcW w:w="1620" w:type="dxa"/>
          </w:tcPr>
          <w:p w:rsidR="00B07399" w:rsidRPr="002E6616" w:rsidRDefault="00B07399" w:rsidP="008A0396">
            <w:pPr>
              <w:pStyle w:val="tabletext"/>
              <w:pageBreakBefore/>
              <w:rPr>
                <w:rFonts w:eastAsia="文鼎中黑"/>
              </w:rPr>
            </w:pPr>
            <w:r w:rsidRPr="002E6616">
              <w:rPr>
                <w:rFonts w:eastAsia="文鼎中黑"/>
              </w:rPr>
              <w:t xml:space="preserve">KMS </w:t>
            </w:r>
            <w:r w:rsidRPr="002E6616">
              <w:rPr>
                <w:rFonts w:eastAsia="文鼎中黑"/>
              </w:rPr>
              <w:t>用戶端和</w:t>
            </w:r>
            <w:r w:rsidRPr="002E6616">
              <w:rPr>
                <w:rFonts w:eastAsia="文鼎中黑"/>
              </w:rPr>
              <w:t xml:space="preserve"> KMS </w:t>
            </w:r>
            <w:r w:rsidRPr="002E6616">
              <w:rPr>
                <w:rFonts w:eastAsia="文鼎中黑"/>
              </w:rPr>
              <w:t>主機不相符。</w:t>
            </w:r>
          </w:p>
        </w:tc>
        <w:tc>
          <w:tcPr>
            <w:tcW w:w="2250" w:type="dxa"/>
          </w:tcPr>
          <w:p w:rsidR="008D3915" w:rsidRPr="00E324CA" w:rsidRDefault="00CC34FC" w:rsidP="008A0396">
            <w:pPr>
              <w:pStyle w:val="tabletext"/>
              <w:pageBreakBefore/>
              <w:jc w:val="both"/>
              <w:rPr>
                <w:rFonts w:eastAsia="文鼎中黑"/>
                <w:spacing w:val="-16"/>
                <w:lang w:eastAsia="zh-TW"/>
              </w:rPr>
            </w:pPr>
            <w:r w:rsidRPr="00E324CA">
              <w:rPr>
                <w:rFonts w:eastAsia="文鼎中黑"/>
                <w:spacing w:val="-16"/>
                <w:lang w:eastAsia="zh-TW"/>
              </w:rPr>
              <w:t>當</w:t>
            </w:r>
            <w:r w:rsidRPr="00E324CA">
              <w:rPr>
                <w:rFonts w:eastAsia="文鼎中黑"/>
                <w:spacing w:val="-16"/>
                <w:lang w:eastAsia="zh-TW"/>
              </w:rPr>
              <w:t xml:space="preserve"> KMS </w:t>
            </w:r>
            <w:r w:rsidRPr="00E324CA">
              <w:rPr>
                <w:rFonts w:eastAsia="文鼎中黑"/>
                <w:spacing w:val="-16"/>
                <w:lang w:eastAsia="zh-TW"/>
              </w:rPr>
              <w:t>用戶端所聯繫的</w:t>
            </w:r>
            <w:r w:rsidRPr="00E324CA">
              <w:rPr>
                <w:rFonts w:eastAsia="文鼎中黑"/>
                <w:spacing w:val="-16"/>
                <w:lang w:eastAsia="zh-TW"/>
              </w:rPr>
              <w:t xml:space="preserve"> KMS </w:t>
            </w:r>
            <w:r w:rsidRPr="00E324CA">
              <w:rPr>
                <w:rFonts w:eastAsia="文鼎中黑"/>
                <w:spacing w:val="-16"/>
                <w:lang w:eastAsia="zh-TW"/>
              </w:rPr>
              <w:t>主機無法啟用用戶端軟體時，就會發生此錯誤。例如，在含有應用程式和作業系統專用的</w:t>
            </w:r>
            <w:r w:rsidRPr="00E324CA">
              <w:rPr>
                <w:rFonts w:eastAsia="文鼎中黑"/>
                <w:spacing w:val="-16"/>
                <w:lang w:eastAsia="zh-TW"/>
              </w:rPr>
              <w:t xml:space="preserve"> KMS </w:t>
            </w:r>
            <w:r w:rsidRPr="00E324CA">
              <w:rPr>
                <w:rFonts w:eastAsia="文鼎中黑"/>
                <w:spacing w:val="-16"/>
                <w:lang w:eastAsia="zh-TW"/>
              </w:rPr>
              <w:t>主機的混合環境中，這種情況很常見。</w:t>
            </w:r>
          </w:p>
        </w:tc>
      </w:tr>
      <w:tr w:rsidR="000411F6" w:rsidRPr="002E6616" w:rsidTr="003C3B8E">
        <w:trPr>
          <w:cantSplit/>
        </w:trPr>
        <w:tc>
          <w:tcPr>
            <w:tcW w:w="2070" w:type="dxa"/>
          </w:tcPr>
          <w:p w:rsidR="00B07399" w:rsidRPr="002E6616" w:rsidRDefault="00B07399" w:rsidP="000411F6">
            <w:pPr>
              <w:pStyle w:val="tabletext"/>
              <w:rPr>
                <w:rFonts w:eastAsia="文鼎中黑"/>
              </w:rPr>
            </w:pPr>
            <w:r w:rsidRPr="002E6616">
              <w:rPr>
                <w:rFonts w:eastAsia="文鼎中黑"/>
              </w:rPr>
              <w:t>0xC004F050</w:t>
            </w:r>
          </w:p>
        </w:tc>
        <w:tc>
          <w:tcPr>
            <w:tcW w:w="1800" w:type="dxa"/>
          </w:tcPr>
          <w:p w:rsidR="00B07399" w:rsidRPr="002E6616" w:rsidRDefault="00B07399" w:rsidP="000411F6">
            <w:pPr>
              <w:pStyle w:val="tabletext"/>
              <w:rPr>
                <w:rFonts w:eastAsia="文鼎中黑"/>
                <w:lang w:eastAsia="zh-TW"/>
              </w:rPr>
            </w:pPr>
            <w:r w:rsidRPr="002E6616">
              <w:rPr>
                <w:rFonts w:eastAsia="文鼎中黑"/>
                <w:lang w:eastAsia="zh-TW"/>
              </w:rPr>
              <w:t>軟體保護服務</w:t>
            </w:r>
            <w:r w:rsidR="00E324CA">
              <w:rPr>
                <w:rFonts w:eastAsiaTheme="minorEastAsia" w:hint="eastAsia"/>
                <w:lang w:eastAsia="zh-TW"/>
              </w:rPr>
              <w:br/>
            </w:r>
            <w:r w:rsidRPr="002E6616">
              <w:rPr>
                <w:rFonts w:eastAsia="文鼎中黑"/>
                <w:lang w:eastAsia="zh-TW"/>
              </w:rPr>
              <w:t>回報產品金鑰</w:t>
            </w:r>
            <w:r w:rsidR="00E324CA">
              <w:rPr>
                <w:rFonts w:eastAsiaTheme="minorEastAsia" w:hint="eastAsia"/>
                <w:lang w:eastAsia="zh-TW"/>
              </w:rPr>
              <w:br/>
            </w:r>
            <w:r w:rsidRPr="002E6616">
              <w:rPr>
                <w:rFonts w:eastAsia="文鼎中黑"/>
                <w:lang w:eastAsia="zh-TW"/>
              </w:rPr>
              <w:t>無效。</w:t>
            </w:r>
          </w:p>
        </w:tc>
        <w:tc>
          <w:tcPr>
            <w:tcW w:w="1620" w:type="dxa"/>
          </w:tcPr>
          <w:p w:rsidR="00B07399" w:rsidRPr="002E6616" w:rsidRDefault="00B07399" w:rsidP="000411F6">
            <w:pPr>
              <w:pStyle w:val="tabletext"/>
              <w:rPr>
                <w:rFonts w:eastAsia="文鼎中黑"/>
                <w:lang w:eastAsia="zh-TW"/>
              </w:rPr>
            </w:pPr>
            <w:r w:rsidRPr="002E6616">
              <w:rPr>
                <w:rFonts w:eastAsia="文鼎中黑"/>
                <w:lang w:eastAsia="zh-TW"/>
              </w:rPr>
              <w:t>KMS</w:t>
            </w:r>
            <w:r w:rsidRPr="002E6616">
              <w:rPr>
                <w:rFonts w:eastAsia="文鼎中黑"/>
                <w:lang w:eastAsia="zh-TW"/>
              </w:rPr>
              <w:t>、</w:t>
            </w:r>
            <w:r w:rsidRPr="002E6616">
              <w:rPr>
                <w:rFonts w:eastAsia="文鼎中黑"/>
                <w:lang w:eastAsia="zh-TW"/>
              </w:rPr>
              <w:t xml:space="preserve">KMS </w:t>
            </w:r>
            <w:r w:rsidRPr="002E6616">
              <w:rPr>
                <w:rFonts w:eastAsia="文鼎中黑"/>
                <w:lang w:eastAsia="zh-TW"/>
              </w:rPr>
              <w:t>用戶端、</w:t>
            </w:r>
            <w:r w:rsidRPr="002E6616">
              <w:rPr>
                <w:rFonts w:eastAsia="文鼎中黑"/>
                <w:lang w:eastAsia="zh-TW"/>
              </w:rPr>
              <w:t>MAK</w:t>
            </w:r>
          </w:p>
        </w:tc>
        <w:tc>
          <w:tcPr>
            <w:tcW w:w="1620" w:type="dxa"/>
          </w:tcPr>
          <w:p w:rsidR="00B07399" w:rsidRPr="002E6616" w:rsidRDefault="00B07399" w:rsidP="000411F6">
            <w:pPr>
              <w:pStyle w:val="tabletext"/>
              <w:rPr>
                <w:rFonts w:eastAsia="文鼎中黑"/>
                <w:lang w:eastAsia="zh-TW"/>
              </w:rPr>
            </w:pPr>
            <w:r w:rsidRPr="002E6616">
              <w:rPr>
                <w:rFonts w:eastAsia="文鼎中黑"/>
                <w:lang w:eastAsia="zh-TW"/>
              </w:rPr>
              <w:t>這可能是因為</w:t>
            </w:r>
            <w:r w:rsidRPr="002E6616">
              <w:rPr>
                <w:rFonts w:eastAsia="文鼎中黑"/>
                <w:lang w:eastAsia="zh-TW"/>
              </w:rPr>
              <w:t xml:space="preserve"> KMS </w:t>
            </w:r>
            <w:r w:rsidRPr="002E6616">
              <w:rPr>
                <w:rFonts w:eastAsia="文鼎中黑"/>
                <w:lang w:eastAsia="zh-TW"/>
              </w:rPr>
              <w:t>金鑰輸入錯誤，或在作業系統的已發行版本中輸入</w:t>
            </w:r>
            <w:r w:rsidRPr="002E6616">
              <w:rPr>
                <w:rFonts w:eastAsia="文鼎中黑"/>
                <w:lang w:eastAsia="zh-TW"/>
              </w:rPr>
              <w:t xml:space="preserve"> Beta </w:t>
            </w:r>
            <w:r w:rsidRPr="002E6616">
              <w:rPr>
                <w:rFonts w:eastAsia="文鼎中黑"/>
                <w:lang w:eastAsia="zh-TW"/>
              </w:rPr>
              <w:t>金鑰所導致。</w:t>
            </w:r>
          </w:p>
        </w:tc>
        <w:tc>
          <w:tcPr>
            <w:tcW w:w="2250" w:type="dxa"/>
          </w:tcPr>
          <w:p w:rsidR="00B07399" w:rsidRPr="002E6616" w:rsidRDefault="00B07399" w:rsidP="000411F6">
            <w:pPr>
              <w:pStyle w:val="tabletext"/>
              <w:rPr>
                <w:rFonts w:eastAsia="文鼎中黑"/>
                <w:lang w:eastAsia="zh-TW"/>
              </w:rPr>
            </w:pPr>
            <w:r w:rsidRPr="002E6616">
              <w:rPr>
                <w:rFonts w:eastAsia="文鼎中黑"/>
                <w:lang w:eastAsia="zh-TW"/>
              </w:rPr>
              <w:t>在相對應的</w:t>
            </w:r>
            <w:r w:rsidRPr="002E6616">
              <w:rPr>
                <w:rFonts w:eastAsia="文鼎中黑"/>
                <w:lang w:eastAsia="zh-TW"/>
              </w:rPr>
              <w:t xml:space="preserve"> Windows </w:t>
            </w:r>
            <w:r w:rsidRPr="002E6616">
              <w:rPr>
                <w:rFonts w:eastAsia="文鼎中黑"/>
                <w:lang w:eastAsia="zh-TW"/>
              </w:rPr>
              <w:t>版本上安裝適當的</w:t>
            </w:r>
            <w:r w:rsidRPr="002E6616">
              <w:rPr>
                <w:rFonts w:eastAsia="文鼎中黑"/>
                <w:lang w:eastAsia="zh-TW"/>
              </w:rPr>
              <w:t xml:space="preserve"> KMS </w:t>
            </w:r>
            <w:r w:rsidRPr="002E6616">
              <w:rPr>
                <w:rFonts w:eastAsia="文鼎中黑"/>
                <w:lang w:eastAsia="zh-TW"/>
              </w:rPr>
              <w:t>金鑰。請檢查拼字。如果是複製貼上金鑰，請確認金鑰中的破折號未變成長破折號。</w:t>
            </w:r>
          </w:p>
        </w:tc>
      </w:tr>
      <w:tr w:rsidR="000411F6" w:rsidRPr="002E6616" w:rsidTr="003C3B8E">
        <w:trPr>
          <w:cantSplit/>
        </w:trPr>
        <w:tc>
          <w:tcPr>
            <w:tcW w:w="2070" w:type="dxa"/>
          </w:tcPr>
          <w:p w:rsidR="00B07399" w:rsidRPr="002E6616" w:rsidRDefault="00B07399" w:rsidP="000411F6">
            <w:pPr>
              <w:pStyle w:val="tabletext"/>
              <w:rPr>
                <w:rFonts w:eastAsia="文鼎中黑"/>
              </w:rPr>
            </w:pPr>
            <w:r w:rsidRPr="002E6616">
              <w:rPr>
                <w:rFonts w:eastAsia="文鼎中黑"/>
              </w:rPr>
              <w:t>0xC004F051</w:t>
            </w:r>
          </w:p>
        </w:tc>
        <w:tc>
          <w:tcPr>
            <w:tcW w:w="1800" w:type="dxa"/>
          </w:tcPr>
          <w:p w:rsidR="00B07399" w:rsidRPr="002E6616" w:rsidRDefault="00B07399" w:rsidP="000411F6">
            <w:pPr>
              <w:pStyle w:val="tabletext"/>
              <w:rPr>
                <w:rFonts w:eastAsia="文鼎中黑"/>
                <w:lang w:eastAsia="zh-TW"/>
              </w:rPr>
            </w:pPr>
            <w:r w:rsidRPr="002E6616">
              <w:rPr>
                <w:rFonts w:eastAsia="文鼎中黑"/>
                <w:lang w:eastAsia="zh-TW"/>
              </w:rPr>
              <w:t>軟體保護服務回報產品金鑰遭到封鎖。</w:t>
            </w:r>
          </w:p>
        </w:tc>
        <w:tc>
          <w:tcPr>
            <w:tcW w:w="1620" w:type="dxa"/>
          </w:tcPr>
          <w:p w:rsidR="00B07399" w:rsidRPr="002E6616" w:rsidRDefault="00B07399" w:rsidP="000411F6">
            <w:pPr>
              <w:pStyle w:val="tabletext"/>
              <w:rPr>
                <w:rFonts w:eastAsia="文鼎中黑"/>
              </w:rPr>
            </w:pPr>
            <w:r w:rsidRPr="002E6616">
              <w:rPr>
                <w:rFonts w:eastAsia="文鼎中黑"/>
              </w:rPr>
              <w:t>MAK/KMS</w:t>
            </w:r>
          </w:p>
        </w:tc>
        <w:tc>
          <w:tcPr>
            <w:tcW w:w="1620" w:type="dxa"/>
          </w:tcPr>
          <w:p w:rsidR="00B07399" w:rsidRPr="002E6616" w:rsidRDefault="00B07399" w:rsidP="000411F6">
            <w:pPr>
              <w:pStyle w:val="tabletext"/>
              <w:rPr>
                <w:rFonts w:eastAsia="文鼎中黑"/>
              </w:rPr>
            </w:pPr>
            <w:r w:rsidRPr="002E6616">
              <w:rPr>
                <w:rFonts w:eastAsia="文鼎中黑"/>
              </w:rPr>
              <w:t>啟用伺服器上的產品金鑰遭到</w:t>
            </w:r>
            <w:r w:rsidRPr="002E6616">
              <w:rPr>
                <w:rFonts w:eastAsia="文鼎中黑"/>
              </w:rPr>
              <w:t xml:space="preserve"> Microsoft </w:t>
            </w:r>
            <w:r w:rsidRPr="002E6616">
              <w:rPr>
                <w:rFonts w:eastAsia="文鼎中黑"/>
              </w:rPr>
              <w:t>封鎖。</w:t>
            </w:r>
          </w:p>
        </w:tc>
        <w:tc>
          <w:tcPr>
            <w:tcW w:w="2250" w:type="dxa"/>
          </w:tcPr>
          <w:p w:rsidR="00B07399" w:rsidRPr="002E6616" w:rsidRDefault="00B07399" w:rsidP="000411F6">
            <w:pPr>
              <w:pStyle w:val="tabletext"/>
              <w:rPr>
                <w:rFonts w:eastAsia="文鼎中黑"/>
                <w:lang w:eastAsia="zh-TW"/>
              </w:rPr>
            </w:pPr>
            <w:r w:rsidRPr="002E6616">
              <w:rPr>
                <w:rFonts w:eastAsia="文鼎中黑"/>
                <w:lang w:eastAsia="zh-TW"/>
              </w:rPr>
              <w:t>取得新的</w:t>
            </w:r>
            <w:r w:rsidRPr="002E6616">
              <w:rPr>
                <w:rFonts w:eastAsia="文鼎中黑"/>
                <w:lang w:eastAsia="zh-TW"/>
              </w:rPr>
              <w:t xml:space="preserve"> MAK/KMS </w:t>
            </w:r>
            <w:r w:rsidRPr="002E6616">
              <w:rPr>
                <w:rFonts w:eastAsia="文鼎中黑"/>
                <w:lang w:eastAsia="zh-TW"/>
              </w:rPr>
              <w:t>金鑰，然後在系統上安裝該金鑰並進行</w:t>
            </w:r>
            <w:r w:rsidR="00E324CA">
              <w:rPr>
                <w:rFonts w:eastAsiaTheme="minorEastAsia" w:hint="eastAsia"/>
                <w:lang w:eastAsia="zh-TW"/>
              </w:rPr>
              <w:br/>
            </w:r>
            <w:r w:rsidRPr="002E6616">
              <w:rPr>
                <w:rFonts w:eastAsia="文鼎中黑"/>
                <w:lang w:eastAsia="zh-TW"/>
              </w:rPr>
              <w:t>啟用。</w:t>
            </w:r>
          </w:p>
        </w:tc>
      </w:tr>
      <w:tr w:rsidR="000411F6" w:rsidRPr="002E6616" w:rsidTr="003C3B8E">
        <w:trPr>
          <w:cantSplit/>
        </w:trPr>
        <w:tc>
          <w:tcPr>
            <w:tcW w:w="2070" w:type="dxa"/>
          </w:tcPr>
          <w:p w:rsidR="00B07399" w:rsidRPr="002E6616" w:rsidRDefault="00B07399" w:rsidP="008A0396">
            <w:pPr>
              <w:pStyle w:val="tabletext"/>
              <w:pageBreakBefore/>
              <w:rPr>
                <w:rFonts w:eastAsia="文鼎中黑"/>
                <w:lang w:eastAsia="zh-TW"/>
              </w:rPr>
            </w:pPr>
            <w:r w:rsidRPr="002E6616">
              <w:rPr>
                <w:rFonts w:eastAsia="文鼎中黑"/>
                <w:lang w:eastAsia="zh-TW"/>
              </w:rPr>
              <w:lastRenderedPageBreak/>
              <w:t>0xC004F064</w:t>
            </w:r>
          </w:p>
        </w:tc>
        <w:tc>
          <w:tcPr>
            <w:tcW w:w="1800" w:type="dxa"/>
          </w:tcPr>
          <w:p w:rsidR="008D3915" w:rsidRPr="002E6616" w:rsidRDefault="00B07399" w:rsidP="008A0396">
            <w:pPr>
              <w:pStyle w:val="tabletext"/>
              <w:pageBreakBefore/>
              <w:rPr>
                <w:rFonts w:eastAsia="文鼎中黑"/>
                <w:lang w:eastAsia="zh-TW"/>
              </w:rPr>
            </w:pPr>
            <w:r w:rsidRPr="002E6616">
              <w:rPr>
                <w:rFonts w:eastAsia="文鼎中黑"/>
                <w:lang w:eastAsia="zh-TW"/>
              </w:rPr>
              <w:t>軟體保護服務回報非正版寬限期已到期。</w:t>
            </w:r>
          </w:p>
        </w:tc>
        <w:tc>
          <w:tcPr>
            <w:tcW w:w="1620" w:type="dxa"/>
          </w:tcPr>
          <w:p w:rsidR="00B07399" w:rsidRPr="002E6616" w:rsidRDefault="00B07399" w:rsidP="008A0396">
            <w:pPr>
              <w:pStyle w:val="tabletext"/>
              <w:pageBreakBefore/>
              <w:rPr>
                <w:rFonts w:eastAsia="文鼎中黑"/>
                <w:lang w:eastAsia="zh-TW"/>
              </w:rPr>
            </w:pPr>
            <w:r w:rsidRPr="002E6616">
              <w:rPr>
                <w:rFonts w:eastAsia="文鼎中黑"/>
                <w:lang w:eastAsia="zh-TW"/>
              </w:rPr>
              <w:t>MAK</w:t>
            </w:r>
          </w:p>
        </w:tc>
        <w:tc>
          <w:tcPr>
            <w:tcW w:w="1620" w:type="dxa"/>
          </w:tcPr>
          <w:p w:rsidR="00B07399" w:rsidRPr="002E6616" w:rsidRDefault="00635DE7" w:rsidP="008A0396">
            <w:pPr>
              <w:pStyle w:val="tabletext"/>
              <w:pageBreakBefore/>
              <w:rPr>
                <w:rFonts w:eastAsia="文鼎中黑"/>
                <w:lang w:eastAsia="zh-TW"/>
              </w:rPr>
            </w:pPr>
            <w:r w:rsidRPr="002E6616">
              <w:rPr>
                <w:rFonts w:eastAsia="文鼎中黑"/>
                <w:lang w:eastAsia="zh-TW"/>
              </w:rPr>
              <w:t xml:space="preserve">Windows </w:t>
            </w:r>
            <w:r w:rsidRPr="002E6616">
              <w:rPr>
                <w:rFonts w:eastAsia="文鼎中黑"/>
                <w:lang w:eastAsia="zh-TW"/>
              </w:rPr>
              <w:t>啟用工具</w:t>
            </w:r>
            <w:r w:rsidRPr="002E6616">
              <w:rPr>
                <w:rFonts w:eastAsia="文鼎中黑"/>
                <w:lang w:eastAsia="zh-TW"/>
              </w:rPr>
              <w:t xml:space="preserve"> (WAT) </w:t>
            </w:r>
            <w:r w:rsidRPr="002E6616">
              <w:rPr>
                <w:rFonts w:eastAsia="文鼎中黑"/>
                <w:lang w:eastAsia="zh-TW"/>
              </w:rPr>
              <w:t>已判定系統不是</w:t>
            </w:r>
            <w:r w:rsidR="00185D08">
              <w:rPr>
                <w:rFonts w:eastAsiaTheme="minorEastAsia" w:hint="eastAsia"/>
                <w:lang w:eastAsia="zh-CN"/>
              </w:rPr>
              <w:br/>
            </w:r>
            <w:r w:rsidRPr="002E6616">
              <w:rPr>
                <w:rFonts w:eastAsia="文鼎中黑"/>
                <w:lang w:eastAsia="zh-TW"/>
              </w:rPr>
              <w:t>正版。</w:t>
            </w:r>
            <w:r w:rsidRPr="002E6616">
              <w:rPr>
                <w:rFonts w:eastAsia="文鼎中黑"/>
                <w:lang w:eastAsia="zh-TW"/>
              </w:rPr>
              <w:t xml:space="preserve"> </w:t>
            </w:r>
          </w:p>
        </w:tc>
        <w:tc>
          <w:tcPr>
            <w:tcW w:w="2250" w:type="dxa"/>
          </w:tcPr>
          <w:p w:rsidR="00B07399" w:rsidRPr="002E6616" w:rsidRDefault="003F5BB8" w:rsidP="008A0396">
            <w:pPr>
              <w:pStyle w:val="tabletext"/>
              <w:pageBreakBefore/>
              <w:rPr>
                <w:rFonts w:eastAsia="文鼎中黑"/>
                <w:lang w:eastAsia="zh-TW"/>
              </w:rPr>
            </w:pPr>
            <w:r w:rsidRPr="003F5BB8">
              <w:rPr>
                <w:rFonts w:eastAsia="文鼎中黑"/>
                <w:lang w:eastAsia="zh-TW"/>
              </w:rPr>
              <w:t>請參閱</w:t>
            </w:r>
            <w:r w:rsidRPr="003F5BB8">
              <w:rPr>
                <w:rFonts w:eastAsia="文鼎中黑"/>
                <w:lang w:eastAsia="zh-TW"/>
              </w:rPr>
              <w:t xml:space="preserve"> </w:t>
            </w:r>
            <w:r w:rsidRPr="003F5BB8">
              <w:rPr>
                <w:rFonts w:eastAsia="文鼎中黑"/>
                <w:i/>
                <w:lang w:eastAsia="zh-TW"/>
              </w:rPr>
              <w:t>Volume Activation Operations Guide</w:t>
            </w:r>
            <w:r w:rsidRPr="003F5BB8">
              <w:rPr>
                <w:rFonts w:eastAsia="文鼎中黑"/>
                <w:lang w:eastAsia="zh-TW"/>
              </w:rPr>
              <w:t>（大量</w:t>
            </w:r>
            <w:r w:rsidR="00876B7C" w:rsidRPr="00876B7C">
              <w:rPr>
                <w:rFonts w:ascii="文鼎中黑" w:eastAsia="文鼎中黑" w:hint="eastAsia"/>
                <w:spacing w:val="-4"/>
                <w:lang w:eastAsia="zh-TW"/>
              </w:rPr>
              <w:t>啟</w:t>
            </w:r>
            <w:r w:rsidRPr="003F5BB8">
              <w:rPr>
                <w:rFonts w:ascii="文鼎中黑" w:eastAsia="文鼎中黑" w:hAnsi="文鼎中黑" w:cs="文鼎中黑" w:hint="eastAsia"/>
                <w:lang w:eastAsia="zh-TW"/>
              </w:rPr>
              <w:t>用操作</w:t>
            </w:r>
            <w:r w:rsidR="00876B7C">
              <w:rPr>
                <w:rFonts w:ascii="文鼎中黑" w:eastAsia="文鼎中黑" w:hAnsi="文鼎中黑" w:cs="文鼎中黑"/>
                <w:lang w:eastAsia="zh-TW"/>
              </w:rPr>
              <w:br/>
            </w:r>
            <w:r w:rsidRPr="003F5BB8">
              <w:rPr>
                <w:rFonts w:ascii="文鼎中黑" w:eastAsia="文鼎中黑" w:hAnsi="文鼎中黑" w:cs="文鼎中黑" w:hint="eastAsia"/>
                <w:lang w:eastAsia="zh-TW"/>
              </w:rPr>
              <w:t>指南）。</w:t>
            </w:r>
          </w:p>
        </w:tc>
      </w:tr>
      <w:tr w:rsidR="000411F6" w:rsidRPr="002E6616" w:rsidTr="003C3B8E">
        <w:trPr>
          <w:cantSplit/>
        </w:trPr>
        <w:tc>
          <w:tcPr>
            <w:tcW w:w="2070" w:type="dxa"/>
          </w:tcPr>
          <w:p w:rsidR="00B07399" w:rsidRPr="002E6616" w:rsidRDefault="00B07399" w:rsidP="000411F6">
            <w:pPr>
              <w:pStyle w:val="tabletext"/>
              <w:rPr>
                <w:rFonts w:eastAsia="文鼎中黑"/>
                <w:lang w:eastAsia="zh-TW"/>
              </w:rPr>
            </w:pPr>
            <w:r w:rsidRPr="002E6616">
              <w:rPr>
                <w:rFonts w:eastAsia="文鼎中黑"/>
                <w:lang w:eastAsia="zh-TW"/>
              </w:rPr>
              <w:t>0xC004F065</w:t>
            </w:r>
          </w:p>
        </w:tc>
        <w:tc>
          <w:tcPr>
            <w:tcW w:w="1800" w:type="dxa"/>
          </w:tcPr>
          <w:p w:rsidR="00B07399" w:rsidRPr="002E6616" w:rsidRDefault="00B07399" w:rsidP="000411F6">
            <w:pPr>
              <w:pStyle w:val="tabletext"/>
              <w:rPr>
                <w:rFonts w:eastAsia="文鼎中黑"/>
                <w:lang w:eastAsia="zh-TW"/>
              </w:rPr>
            </w:pPr>
            <w:r w:rsidRPr="002E6616">
              <w:rPr>
                <w:rFonts w:eastAsia="文鼎中黑"/>
                <w:lang w:eastAsia="zh-TW"/>
              </w:rPr>
              <w:t>軟體保護服務回報應用程式正在有效的非正版期間</w:t>
            </w:r>
            <w:r w:rsidR="00DD540C" w:rsidRPr="00DD540C">
              <w:rPr>
                <w:rFonts w:ascii="文鼎中黑" w:eastAsia="文鼎中黑" w:hAnsi="PMingLiU" w:cs="SimSun" w:hint="eastAsia"/>
                <w:lang w:eastAsia="zh-TW"/>
              </w:rPr>
              <w:t>內</w:t>
            </w:r>
            <w:r w:rsidRPr="002E6616">
              <w:rPr>
                <w:rFonts w:eastAsia="文鼎中黑" w:hAnsi="文鼎中黑" w:cs="文鼎中黑"/>
                <w:lang w:eastAsia="zh-TW"/>
              </w:rPr>
              <w:t>執行。</w:t>
            </w:r>
          </w:p>
        </w:tc>
        <w:tc>
          <w:tcPr>
            <w:tcW w:w="1620" w:type="dxa"/>
          </w:tcPr>
          <w:p w:rsidR="00B07399" w:rsidRPr="002E6616" w:rsidRDefault="00B07399" w:rsidP="000411F6">
            <w:pPr>
              <w:pStyle w:val="tabletext"/>
              <w:rPr>
                <w:rFonts w:eastAsia="文鼎中黑"/>
              </w:rPr>
            </w:pPr>
            <w:r w:rsidRPr="002E6616">
              <w:rPr>
                <w:rFonts w:eastAsia="文鼎中黑"/>
                <w:lang w:eastAsia="zh-TW"/>
              </w:rPr>
              <w:t xml:space="preserve">MAK/KMS </w:t>
            </w:r>
            <w:r w:rsidRPr="002E6616">
              <w:rPr>
                <w:rFonts w:eastAsia="文鼎中黑"/>
                <w:lang w:eastAsia="zh-TW"/>
              </w:rPr>
              <w:t>用</w:t>
            </w:r>
            <w:r w:rsidRPr="002E6616">
              <w:rPr>
                <w:rFonts w:eastAsia="文鼎中黑"/>
              </w:rPr>
              <w:t>戶端</w:t>
            </w:r>
          </w:p>
        </w:tc>
        <w:tc>
          <w:tcPr>
            <w:tcW w:w="1620" w:type="dxa"/>
          </w:tcPr>
          <w:p w:rsidR="00B07399" w:rsidRPr="00220AF6" w:rsidRDefault="00635DE7" w:rsidP="000411F6">
            <w:pPr>
              <w:pStyle w:val="tabletext"/>
              <w:rPr>
                <w:rFonts w:eastAsia="文鼎中黑"/>
                <w:spacing w:val="-10"/>
                <w:lang w:eastAsia="zh-TW"/>
              </w:rPr>
            </w:pPr>
            <w:r w:rsidRPr="00220AF6">
              <w:rPr>
                <w:rFonts w:eastAsia="文鼎中黑"/>
                <w:spacing w:val="-10"/>
                <w:lang w:eastAsia="zh-TW"/>
              </w:rPr>
              <w:t xml:space="preserve">Windows </w:t>
            </w:r>
            <w:r w:rsidRPr="00220AF6">
              <w:rPr>
                <w:rFonts w:eastAsia="文鼎中黑"/>
                <w:spacing w:val="-10"/>
                <w:lang w:eastAsia="zh-TW"/>
              </w:rPr>
              <w:t>啟用工具已判定系統不是正版。這個系統將繼續在非正版寬限期執行。</w:t>
            </w:r>
          </w:p>
        </w:tc>
        <w:tc>
          <w:tcPr>
            <w:tcW w:w="2250" w:type="dxa"/>
          </w:tcPr>
          <w:p w:rsidR="00B07399" w:rsidRPr="002E6616" w:rsidRDefault="00B07399" w:rsidP="00185D08">
            <w:pPr>
              <w:pStyle w:val="tabletext"/>
              <w:jc w:val="both"/>
              <w:rPr>
                <w:rFonts w:eastAsia="文鼎中黑"/>
                <w:lang w:eastAsia="zh-TW"/>
              </w:rPr>
            </w:pPr>
            <w:r w:rsidRPr="002E6616">
              <w:rPr>
                <w:rFonts w:eastAsia="文鼎中黑"/>
                <w:lang w:eastAsia="zh-TW"/>
              </w:rPr>
              <w:t>取得並安裝正版的產品金鑰，並在寬限期內啟用系統。否則，在寬限期結束時，系統會進入通知狀態。</w:t>
            </w:r>
          </w:p>
        </w:tc>
      </w:tr>
      <w:tr w:rsidR="000411F6" w:rsidRPr="002E6616" w:rsidTr="003C3B8E">
        <w:trPr>
          <w:cantSplit/>
        </w:trPr>
        <w:tc>
          <w:tcPr>
            <w:tcW w:w="2070" w:type="dxa"/>
          </w:tcPr>
          <w:p w:rsidR="00B07399" w:rsidRPr="002E6616" w:rsidRDefault="00E20431" w:rsidP="008A0396">
            <w:pPr>
              <w:pStyle w:val="tabletext"/>
              <w:pageBreakBefore/>
              <w:rPr>
                <w:rFonts w:eastAsia="文鼎中黑"/>
              </w:rPr>
            </w:pPr>
            <w:r w:rsidRPr="002E6616">
              <w:rPr>
                <w:rFonts w:eastAsia="文鼎中黑"/>
              </w:rPr>
              <w:lastRenderedPageBreak/>
              <w:t>0xC004F06C</w:t>
            </w:r>
          </w:p>
        </w:tc>
        <w:tc>
          <w:tcPr>
            <w:tcW w:w="1800" w:type="dxa"/>
          </w:tcPr>
          <w:p w:rsidR="00B07399" w:rsidRPr="002E6616" w:rsidRDefault="00B07399" w:rsidP="008A0396">
            <w:pPr>
              <w:pStyle w:val="tabletext"/>
              <w:pageBreakBefore/>
              <w:rPr>
                <w:rFonts w:eastAsia="文鼎中黑"/>
                <w:lang w:eastAsia="zh-TW"/>
              </w:rPr>
            </w:pPr>
            <w:r w:rsidRPr="002E6616">
              <w:rPr>
                <w:rFonts w:eastAsia="文鼎中黑"/>
                <w:lang w:eastAsia="zh-TW"/>
              </w:rPr>
              <w:t>軟體保護服務</w:t>
            </w:r>
            <w:r w:rsidR="00185D08">
              <w:rPr>
                <w:rFonts w:eastAsiaTheme="minorEastAsia" w:hint="eastAsia"/>
                <w:lang w:eastAsia="zh-TW"/>
              </w:rPr>
              <w:br/>
            </w:r>
            <w:r w:rsidRPr="002E6616">
              <w:rPr>
                <w:rFonts w:eastAsia="文鼎中黑"/>
                <w:lang w:eastAsia="zh-TW"/>
              </w:rPr>
              <w:t>回報無法啟用電腦。金鑰管理服務</w:t>
            </w:r>
            <w:r w:rsidRPr="002E6616">
              <w:rPr>
                <w:rFonts w:eastAsia="文鼎中黑"/>
                <w:lang w:eastAsia="zh-TW"/>
              </w:rPr>
              <w:t xml:space="preserve"> (KMS) </w:t>
            </w:r>
            <w:r w:rsidRPr="002E6616">
              <w:rPr>
                <w:rFonts w:eastAsia="文鼎中黑"/>
                <w:lang w:eastAsia="zh-TW"/>
              </w:rPr>
              <w:t>判定要求時間戳記</w:t>
            </w:r>
            <w:r w:rsidR="00185D08">
              <w:rPr>
                <w:rFonts w:eastAsiaTheme="minorEastAsia" w:hint="eastAsia"/>
                <w:lang w:eastAsia="zh-TW"/>
              </w:rPr>
              <w:br/>
            </w:r>
            <w:r w:rsidRPr="002E6616">
              <w:rPr>
                <w:rFonts w:eastAsia="文鼎中黑"/>
                <w:lang w:eastAsia="zh-TW"/>
              </w:rPr>
              <w:t>無效。</w:t>
            </w:r>
          </w:p>
        </w:tc>
        <w:tc>
          <w:tcPr>
            <w:tcW w:w="1620" w:type="dxa"/>
          </w:tcPr>
          <w:p w:rsidR="00B07399" w:rsidRPr="002E6616" w:rsidRDefault="00B07399" w:rsidP="008A0396">
            <w:pPr>
              <w:pStyle w:val="tabletext"/>
              <w:pageBreakBefore/>
              <w:rPr>
                <w:rFonts w:eastAsia="文鼎中黑"/>
                <w:lang w:eastAsia="zh-TW"/>
              </w:rPr>
            </w:pPr>
            <w:r w:rsidRPr="002E6616">
              <w:rPr>
                <w:rFonts w:eastAsia="文鼎中黑"/>
                <w:lang w:eastAsia="zh-TW"/>
              </w:rPr>
              <w:t xml:space="preserve">KMS </w:t>
            </w:r>
            <w:r w:rsidRPr="002E6616">
              <w:rPr>
                <w:rFonts w:eastAsia="文鼎中黑"/>
                <w:lang w:eastAsia="zh-TW"/>
              </w:rPr>
              <w:t>用戶端</w:t>
            </w:r>
          </w:p>
        </w:tc>
        <w:tc>
          <w:tcPr>
            <w:tcW w:w="1620" w:type="dxa"/>
          </w:tcPr>
          <w:p w:rsidR="00B07399" w:rsidRPr="00220AF6" w:rsidRDefault="00B07399" w:rsidP="008A0396">
            <w:pPr>
              <w:pStyle w:val="tabletext"/>
              <w:pageBreakBefore/>
              <w:rPr>
                <w:rFonts w:eastAsia="文鼎中黑"/>
                <w:spacing w:val="-8"/>
                <w:lang w:eastAsia="zh-TW"/>
              </w:rPr>
            </w:pPr>
            <w:r w:rsidRPr="00220AF6">
              <w:rPr>
                <w:rFonts w:eastAsia="文鼎中黑"/>
                <w:spacing w:val="-8"/>
                <w:lang w:eastAsia="zh-TW"/>
              </w:rPr>
              <w:t>用戶端電腦的系統時間與</w:t>
            </w:r>
            <w:r w:rsidRPr="00220AF6">
              <w:rPr>
                <w:rFonts w:eastAsia="文鼎中黑"/>
                <w:spacing w:val="-8"/>
                <w:lang w:eastAsia="zh-TW"/>
              </w:rPr>
              <w:t xml:space="preserve"> KMS </w:t>
            </w:r>
            <w:r w:rsidRPr="00220AF6">
              <w:rPr>
                <w:rFonts w:eastAsia="文鼎中黑"/>
                <w:spacing w:val="-8"/>
                <w:lang w:eastAsia="zh-TW"/>
              </w:rPr>
              <w:t>主機的時間大不相同。</w:t>
            </w:r>
          </w:p>
        </w:tc>
        <w:tc>
          <w:tcPr>
            <w:tcW w:w="2250" w:type="dxa"/>
          </w:tcPr>
          <w:p w:rsidR="008D3915" w:rsidRPr="002E6616" w:rsidRDefault="00B07399" w:rsidP="008A0396">
            <w:pPr>
              <w:pStyle w:val="tabletext"/>
              <w:pageBreakBefore/>
              <w:rPr>
                <w:rFonts w:eastAsia="文鼎中黑"/>
                <w:lang w:eastAsia="zh-TW"/>
              </w:rPr>
            </w:pPr>
            <w:r w:rsidRPr="002E6616">
              <w:rPr>
                <w:rFonts w:eastAsia="文鼎中黑"/>
                <w:lang w:eastAsia="zh-TW"/>
              </w:rPr>
              <w:t>基於許多原因，時間同步對於系統和網路安全性來說相當重要。將用戶端的系統時間變更為與</w:t>
            </w:r>
            <w:r w:rsidRPr="002E6616">
              <w:rPr>
                <w:rFonts w:eastAsia="文鼎中黑"/>
                <w:lang w:eastAsia="zh-TW"/>
              </w:rPr>
              <w:t xml:space="preserve"> KMS </w:t>
            </w:r>
            <w:r w:rsidRPr="002E6616">
              <w:rPr>
                <w:rFonts w:eastAsia="文鼎中黑"/>
                <w:lang w:eastAsia="zh-TW"/>
              </w:rPr>
              <w:t>的時間同步，以解決這個問題。建議使用網路時間通訊協定</w:t>
            </w:r>
            <w:r w:rsidRPr="002E6616">
              <w:rPr>
                <w:rFonts w:eastAsia="文鼎中黑"/>
                <w:lang w:eastAsia="zh-TW"/>
              </w:rPr>
              <w:t xml:space="preserve"> (NTP) </w:t>
            </w:r>
            <w:r w:rsidRPr="002E6616">
              <w:rPr>
                <w:rFonts w:eastAsia="文鼎中黑"/>
                <w:lang w:eastAsia="zh-TW"/>
              </w:rPr>
              <w:t>時間來源或</w:t>
            </w:r>
            <w:r w:rsidRPr="002E6616">
              <w:rPr>
                <w:rFonts w:eastAsia="文鼎中黑"/>
                <w:lang w:eastAsia="zh-TW"/>
              </w:rPr>
              <w:t xml:space="preserve"> Active Directory </w:t>
            </w:r>
            <w:r w:rsidRPr="002E6616">
              <w:rPr>
                <w:rFonts w:eastAsia="文鼎中黑"/>
                <w:lang w:eastAsia="zh-TW"/>
              </w:rPr>
              <w:t>網域服務來進行時間同步化。這個問題是因為使用</w:t>
            </w:r>
            <w:r w:rsidRPr="002E6616">
              <w:rPr>
                <w:rFonts w:eastAsia="文鼎中黑"/>
                <w:lang w:eastAsia="zh-TW"/>
              </w:rPr>
              <w:t xml:space="preserve"> UTP </w:t>
            </w:r>
            <w:r w:rsidRPr="002E6616">
              <w:rPr>
                <w:rFonts w:eastAsia="文鼎中黑"/>
                <w:lang w:eastAsia="zh-TW"/>
              </w:rPr>
              <w:t>時間，並且與時區選擇沒有關聯。</w:t>
            </w:r>
          </w:p>
        </w:tc>
      </w:tr>
      <w:tr w:rsidR="000411F6" w:rsidRPr="002E6616" w:rsidTr="003C3B8E">
        <w:trPr>
          <w:cantSplit/>
        </w:trPr>
        <w:tc>
          <w:tcPr>
            <w:tcW w:w="2070" w:type="dxa"/>
          </w:tcPr>
          <w:p w:rsidR="00B07399" w:rsidRPr="002E6616" w:rsidRDefault="00B07399" w:rsidP="000411F6">
            <w:pPr>
              <w:pStyle w:val="tabletext"/>
              <w:rPr>
                <w:rFonts w:eastAsia="文鼎中黑"/>
              </w:rPr>
            </w:pPr>
            <w:r w:rsidRPr="002E6616">
              <w:rPr>
                <w:rFonts w:eastAsia="文鼎中黑"/>
              </w:rPr>
              <w:t>0x80070005</w:t>
            </w:r>
          </w:p>
        </w:tc>
        <w:tc>
          <w:tcPr>
            <w:tcW w:w="1800" w:type="dxa"/>
          </w:tcPr>
          <w:p w:rsidR="00B07399" w:rsidRPr="002E6616" w:rsidRDefault="00B07399" w:rsidP="000411F6">
            <w:pPr>
              <w:pStyle w:val="tabletext"/>
              <w:rPr>
                <w:rFonts w:eastAsia="文鼎中黑"/>
                <w:lang w:eastAsia="zh-TW"/>
              </w:rPr>
            </w:pPr>
            <w:r w:rsidRPr="002E6616">
              <w:rPr>
                <w:rFonts w:eastAsia="文鼎中黑"/>
                <w:lang w:eastAsia="zh-TW"/>
              </w:rPr>
              <w:t>存取遭拒。要求的動作要求較高的權限。</w:t>
            </w:r>
          </w:p>
        </w:tc>
        <w:tc>
          <w:tcPr>
            <w:tcW w:w="1620" w:type="dxa"/>
          </w:tcPr>
          <w:p w:rsidR="00B07399" w:rsidRPr="002E6616" w:rsidRDefault="00B07399" w:rsidP="000411F6">
            <w:pPr>
              <w:pStyle w:val="tabletext"/>
              <w:rPr>
                <w:rFonts w:eastAsia="文鼎中黑"/>
              </w:rPr>
            </w:pPr>
            <w:r w:rsidRPr="002E6616">
              <w:rPr>
                <w:rFonts w:eastAsia="文鼎中黑"/>
              </w:rPr>
              <w:t xml:space="preserve">KMS </w:t>
            </w:r>
            <w:r w:rsidRPr="002E6616">
              <w:rPr>
                <w:rFonts w:eastAsia="文鼎中黑"/>
              </w:rPr>
              <w:t>用戶端</w:t>
            </w:r>
            <w:r w:rsidRPr="002E6616">
              <w:rPr>
                <w:rFonts w:eastAsia="文鼎中黑"/>
              </w:rPr>
              <w:t xml:space="preserve">/MAK/KMS </w:t>
            </w:r>
            <w:r w:rsidRPr="002E6616">
              <w:rPr>
                <w:rFonts w:eastAsia="文鼎中黑"/>
              </w:rPr>
              <w:t>主機</w:t>
            </w:r>
          </w:p>
        </w:tc>
        <w:tc>
          <w:tcPr>
            <w:tcW w:w="1620" w:type="dxa"/>
          </w:tcPr>
          <w:p w:rsidR="00B07399" w:rsidRPr="002E6616" w:rsidRDefault="00451B5D" w:rsidP="000411F6">
            <w:pPr>
              <w:pStyle w:val="tabletext"/>
              <w:rPr>
                <w:rFonts w:eastAsia="文鼎中黑"/>
                <w:lang w:eastAsia="zh-TW"/>
              </w:rPr>
            </w:pPr>
            <w:r w:rsidRPr="002E6616">
              <w:rPr>
                <w:rFonts w:eastAsia="文鼎中黑"/>
                <w:lang w:eastAsia="zh-TW"/>
              </w:rPr>
              <w:t>使用者存取控制</w:t>
            </w:r>
            <w:r w:rsidRPr="002E6616">
              <w:rPr>
                <w:rFonts w:eastAsia="文鼎中黑"/>
                <w:lang w:eastAsia="zh-TW"/>
              </w:rPr>
              <w:t xml:space="preserve"> (UAC) </w:t>
            </w:r>
            <w:r w:rsidRPr="002E6616">
              <w:rPr>
                <w:rFonts w:eastAsia="文鼎中黑"/>
                <w:lang w:eastAsia="zh-TW"/>
              </w:rPr>
              <w:t>禁止在非升級的命令提示字元下執行啟用</w:t>
            </w:r>
            <w:r w:rsidR="00220AF6">
              <w:rPr>
                <w:rFonts w:eastAsiaTheme="minorEastAsia" w:hint="eastAsia"/>
                <w:lang w:eastAsia="zh-TW"/>
              </w:rPr>
              <w:br/>
            </w:r>
            <w:r w:rsidRPr="002E6616">
              <w:rPr>
                <w:rFonts w:eastAsia="文鼎中黑"/>
                <w:lang w:eastAsia="zh-TW"/>
              </w:rPr>
              <w:t>程序。</w:t>
            </w:r>
          </w:p>
        </w:tc>
        <w:tc>
          <w:tcPr>
            <w:tcW w:w="2250" w:type="dxa"/>
          </w:tcPr>
          <w:p w:rsidR="00B07399" w:rsidRPr="002E6616" w:rsidRDefault="00B07399" w:rsidP="000411F6">
            <w:pPr>
              <w:pStyle w:val="tabletext"/>
              <w:rPr>
                <w:rFonts w:eastAsia="文鼎中黑"/>
                <w:lang w:eastAsia="zh-TW"/>
              </w:rPr>
            </w:pPr>
            <w:r w:rsidRPr="002E6616">
              <w:rPr>
                <w:rFonts w:eastAsia="文鼎中黑"/>
                <w:lang w:eastAsia="zh-TW"/>
              </w:rPr>
              <w:t>從升級的命令提示字元下執行</w:t>
            </w:r>
            <w:r w:rsidRPr="002E6616">
              <w:rPr>
                <w:rFonts w:eastAsia="文鼎中黑"/>
                <w:lang w:eastAsia="zh-TW"/>
              </w:rPr>
              <w:t xml:space="preserve"> slmgr.vbs</w:t>
            </w:r>
            <w:r w:rsidRPr="002E6616">
              <w:rPr>
                <w:rFonts w:eastAsia="文鼎中黑"/>
                <w:lang w:eastAsia="zh-TW"/>
              </w:rPr>
              <w:t>。以滑鼠右鍵按一下</w:t>
            </w:r>
            <w:r w:rsidRPr="002E6616">
              <w:rPr>
                <w:rFonts w:eastAsia="文鼎中黑"/>
                <w:lang w:eastAsia="zh-TW"/>
              </w:rPr>
              <w:t xml:space="preserve"> cmd.exe</w:t>
            </w:r>
            <w:r w:rsidRPr="002E6616">
              <w:rPr>
                <w:rFonts w:eastAsia="文鼎中黑"/>
                <w:lang w:eastAsia="zh-TW"/>
              </w:rPr>
              <w:t>，然後按一下</w:t>
            </w:r>
            <w:r w:rsidR="007951C4" w:rsidRPr="007951C4">
              <w:rPr>
                <w:rFonts w:eastAsia="文鼎中黑"/>
                <w:lang w:eastAsia="zh-TW"/>
              </w:rPr>
              <w:t>「</w:t>
            </w:r>
            <w:r w:rsidRPr="002E6616">
              <w:rPr>
                <w:rFonts w:eastAsia="文鼎中黑"/>
                <w:lang w:eastAsia="zh-TW"/>
              </w:rPr>
              <w:t>以系統管理員身分執行</w:t>
            </w:r>
            <w:r w:rsidR="007951C4" w:rsidRPr="007951C4">
              <w:rPr>
                <w:rFonts w:eastAsia="文鼎中黑"/>
                <w:lang w:eastAsia="zh-TW"/>
              </w:rPr>
              <w:t>」</w:t>
            </w:r>
            <w:r w:rsidRPr="002E6616">
              <w:rPr>
                <w:rFonts w:eastAsia="文鼎中黑"/>
                <w:lang w:eastAsia="zh-TW"/>
              </w:rPr>
              <w:t>。</w:t>
            </w:r>
          </w:p>
        </w:tc>
      </w:tr>
      <w:tr w:rsidR="000411F6" w:rsidRPr="002E6616" w:rsidTr="003C3B8E">
        <w:trPr>
          <w:cantSplit/>
        </w:trPr>
        <w:tc>
          <w:tcPr>
            <w:tcW w:w="2070" w:type="dxa"/>
          </w:tcPr>
          <w:p w:rsidR="00B07399" w:rsidRPr="002E6616" w:rsidRDefault="00B07399" w:rsidP="000411F6">
            <w:pPr>
              <w:pStyle w:val="tabletext"/>
              <w:rPr>
                <w:rFonts w:eastAsia="文鼎中黑"/>
                <w:lang w:eastAsia="zh-TW"/>
              </w:rPr>
            </w:pPr>
            <w:r w:rsidRPr="002E6616">
              <w:rPr>
                <w:rFonts w:eastAsia="文鼎中黑"/>
                <w:lang w:eastAsia="zh-TW"/>
              </w:rPr>
              <w:t>0x8007232A</w:t>
            </w:r>
          </w:p>
        </w:tc>
        <w:tc>
          <w:tcPr>
            <w:tcW w:w="1800" w:type="dxa"/>
          </w:tcPr>
          <w:p w:rsidR="00B07399" w:rsidRPr="002E6616" w:rsidRDefault="00B07399" w:rsidP="000411F6">
            <w:pPr>
              <w:pStyle w:val="tabletext"/>
              <w:rPr>
                <w:rFonts w:eastAsia="文鼎中黑"/>
                <w:lang w:eastAsia="zh-TW"/>
              </w:rPr>
            </w:pPr>
            <w:r w:rsidRPr="002E6616">
              <w:rPr>
                <w:rFonts w:eastAsia="文鼎中黑"/>
                <w:lang w:eastAsia="zh-TW"/>
              </w:rPr>
              <w:t xml:space="preserve">DNS </w:t>
            </w:r>
            <w:r w:rsidRPr="002E6616">
              <w:rPr>
                <w:rFonts w:eastAsia="文鼎中黑"/>
                <w:lang w:eastAsia="zh-TW"/>
              </w:rPr>
              <w:t>伺服器</w:t>
            </w:r>
            <w:r w:rsidR="00220AF6">
              <w:rPr>
                <w:rFonts w:eastAsiaTheme="minorEastAsia" w:hint="eastAsia"/>
                <w:lang w:eastAsia="zh-TW"/>
              </w:rPr>
              <w:br/>
            </w:r>
            <w:r w:rsidRPr="002E6616">
              <w:rPr>
                <w:rFonts w:eastAsia="文鼎中黑"/>
                <w:lang w:eastAsia="zh-TW"/>
              </w:rPr>
              <w:t>失敗。</w:t>
            </w:r>
          </w:p>
        </w:tc>
        <w:tc>
          <w:tcPr>
            <w:tcW w:w="1620" w:type="dxa"/>
          </w:tcPr>
          <w:p w:rsidR="00B07399" w:rsidRPr="002E6616" w:rsidRDefault="00B07399" w:rsidP="000411F6">
            <w:pPr>
              <w:pStyle w:val="tabletext"/>
              <w:rPr>
                <w:rFonts w:eastAsia="文鼎中黑"/>
                <w:lang w:eastAsia="zh-TW"/>
              </w:rPr>
            </w:pPr>
            <w:r w:rsidRPr="002E6616">
              <w:rPr>
                <w:rFonts w:eastAsia="文鼎中黑"/>
                <w:lang w:eastAsia="zh-TW"/>
              </w:rPr>
              <w:t xml:space="preserve">KMS </w:t>
            </w:r>
            <w:r w:rsidRPr="002E6616">
              <w:rPr>
                <w:rFonts w:eastAsia="文鼎中黑"/>
                <w:lang w:eastAsia="zh-TW"/>
              </w:rPr>
              <w:t>主機</w:t>
            </w:r>
          </w:p>
        </w:tc>
        <w:tc>
          <w:tcPr>
            <w:tcW w:w="1620" w:type="dxa"/>
          </w:tcPr>
          <w:p w:rsidR="00B07399" w:rsidRPr="002E6616" w:rsidRDefault="00B07399" w:rsidP="000411F6">
            <w:pPr>
              <w:pStyle w:val="tabletext"/>
              <w:rPr>
                <w:rFonts w:eastAsia="文鼎中黑"/>
                <w:lang w:eastAsia="zh-TW"/>
              </w:rPr>
            </w:pPr>
            <w:r w:rsidRPr="002E6616">
              <w:rPr>
                <w:rFonts w:eastAsia="文鼎中黑"/>
                <w:lang w:eastAsia="zh-TW"/>
              </w:rPr>
              <w:t>系統出現網</w:t>
            </w:r>
            <w:r w:rsidR="00220AF6">
              <w:rPr>
                <w:rFonts w:eastAsiaTheme="minorEastAsia" w:hint="eastAsia"/>
                <w:lang w:eastAsia="zh-TW"/>
              </w:rPr>
              <w:br/>
            </w:r>
            <w:r w:rsidRPr="002E6616">
              <w:rPr>
                <w:rFonts w:eastAsia="文鼎中黑"/>
                <w:lang w:eastAsia="zh-TW"/>
              </w:rPr>
              <w:t>路或</w:t>
            </w:r>
            <w:r w:rsidRPr="002E6616">
              <w:rPr>
                <w:rFonts w:eastAsia="文鼎中黑"/>
                <w:lang w:eastAsia="zh-TW"/>
              </w:rPr>
              <w:t xml:space="preserve"> DNS </w:t>
            </w:r>
            <w:r w:rsidR="00220AF6">
              <w:rPr>
                <w:rFonts w:eastAsiaTheme="minorEastAsia" w:hint="eastAsia"/>
                <w:lang w:eastAsia="zh-TW"/>
              </w:rPr>
              <w:br/>
            </w:r>
            <w:r w:rsidRPr="002E6616">
              <w:rPr>
                <w:rFonts w:eastAsia="文鼎中黑"/>
                <w:lang w:eastAsia="zh-TW"/>
              </w:rPr>
              <w:t>問題。</w:t>
            </w:r>
          </w:p>
        </w:tc>
        <w:tc>
          <w:tcPr>
            <w:tcW w:w="2250" w:type="dxa"/>
          </w:tcPr>
          <w:p w:rsidR="00B07399" w:rsidRPr="002E6616" w:rsidRDefault="00B07399" w:rsidP="000411F6">
            <w:pPr>
              <w:pStyle w:val="tabletext"/>
              <w:rPr>
                <w:rFonts w:eastAsia="文鼎中黑"/>
                <w:lang w:eastAsia="zh-TW"/>
              </w:rPr>
            </w:pPr>
            <w:r w:rsidRPr="002E6616">
              <w:rPr>
                <w:rFonts w:eastAsia="文鼎中黑"/>
                <w:lang w:eastAsia="zh-TW"/>
              </w:rPr>
              <w:t>進行網路或</w:t>
            </w:r>
            <w:r w:rsidRPr="002E6616">
              <w:rPr>
                <w:rFonts w:eastAsia="文鼎中黑"/>
                <w:lang w:eastAsia="zh-TW"/>
              </w:rPr>
              <w:t xml:space="preserve"> DNS </w:t>
            </w:r>
            <w:r w:rsidRPr="002E6616">
              <w:rPr>
                <w:rFonts w:eastAsia="文鼎中黑"/>
                <w:lang w:eastAsia="zh-TW"/>
              </w:rPr>
              <w:t>的疑難排解。</w:t>
            </w:r>
          </w:p>
        </w:tc>
      </w:tr>
      <w:tr w:rsidR="000411F6" w:rsidRPr="002E6616" w:rsidTr="003C3B8E">
        <w:trPr>
          <w:cantSplit/>
        </w:trPr>
        <w:tc>
          <w:tcPr>
            <w:tcW w:w="2070" w:type="dxa"/>
          </w:tcPr>
          <w:p w:rsidR="00B07399" w:rsidRPr="002E6616" w:rsidRDefault="00B07399" w:rsidP="008A0396">
            <w:pPr>
              <w:pStyle w:val="tabletext"/>
              <w:pageBreakBefore/>
              <w:rPr>
                <w:rFonts w:eastAsia="文鼎中黑"/>
                <w:lang w:eastAsia="zh-TW"/>
              </w:rPr>
            </w:pPr>
            <w:r w:rsidRPr="002E6616">
              <w:rPr>
                <w:rFonts w:eastAsia="文鼎中黑"/>
                <w:lang w:eastAsia="zh-TW"/>
              </w:rPr>
              <w:lastRenderedPageBreak/>
              <w:t>0x8007232B</w:t>
            </w:r>
          </w:p>
        </w:tc>
        <w:tc>
          <w:tcPr>
            <w:tcW w:w="1800" w:type="dxa"/>
          </w:tcPr>
          <w:p w:rsidR="00B07399" w:rsidRPr="002E6616" w:rsidRDefault="00B07399" w:rsidP="008A0396">
            <w:pPr>
              <w:pStyle w:val="tabletext"/>
              <w:pageBreakBefore/>
              <w:rPr>
                <w:rFonts w:eastAsia="文鼎中黑"/>
                <w:lang w:eastAsia="zh-TW"/>
              </w:rPr>
            </w:pPr>
            <w:r w:rsidRPr="002E6616">
              <w:rPr>
                <w:rFonts w:eastAsia="文鼎中黑"/>
                <w:lang w:eastAsia="zh-TW"/>
              </w:rPr>
              <w:t xml:space="preserve">DNS </w:t>
            </w:r>
            <w:r w:rsidRPr="002E6616">
              <w:rPr>
                <w:rFonts w:eastAsia="文鼎中黑"/>
                <w:lang w:eastAsia="zh-TW"/>
              </w:rPr>
              <w:t>名稱不</w:t>
            </w:r>
            <w:r w:rsidR="00220AF6">
              <w:rPr>
                <w:rFonts w:eastAsiaTheme="minorEastAsia" w:hint="eastAsia"/>
                <w:lang w:eastAsia="zh-CN"/>
              </w:rPr>
              <w:br/>
            </w:r>
            <w:r w:rsidRPr="002E6616">
              <w:rPr>
                <w:rFonts w:eastAsia="文鼎中黑"/>
                <w:lang w:eastAsia="zh-TW"/>
              </w:rPr>
              <w:t>存在。</w:t>
            </w:r>
          </w:p>
        </w:tc>
        <w:tc>
          <w:tcPr>
            <w:tcW w:w="1620" w:type="dxa"/>
          </w:tcPr>
          <w:p w:rsidR="00B07399" w:rsidRPr="002E6616" w:rsidRDefault="00B07399" w:rsidP="008A0396">
            <w:pPr>
              <w:pStyle w:val="tabletext"/>
              <w:pageBreakBefore/>
              <w:rPr>
                <w:rFonts w:eastAsia="文鼎中黑"/>
                <w:lang w:eastAsia="zh-TW"/>
              </w:rPr>
            </w:pPr>
            <w:r w:rsidRPr="002E6616">
              <w:rPr>
                <w:rFonts w:eastAsia="文鼎中黑"/>
                <w:lang w:eastAsia="zh-TW"/>
              </w:rPr>
              <w:t xml:space="preserve">KMS </w:t>
            </w:r>
            <w:r w:rsidRPr="002E6616">
              <w:rPr>
                <w:rFonts w:eastAsia="文鼎中黑"/>
                <w:lang w:eastAsia="zh-TW"/>
              </w:rPr>
              <w:t>用戶端</w:t>
            </w:r>
          </w:p>
        </w:tc>
        <w:tc>
          <w:tcPr>
            <w:tcW w:w="1620" w:type="dxa"/>
          </w:tcPr>
          <w:p w:rsidR="00C901A2" w:rsidRPr="002E6616" w:rsidRDefault="00B07399" w:rsidP="008A0396">
            <w:pPr>
              <w:pStyle w:val="tabletext"/>
              <w:pageBreakBefore/>
              <w:rPr>
                <w:rFonts w:eastAsia="文鼎中黑"/>
                <w:lang w:eastAsia="zh-TW"/>
              </w:rPr>
            </w:pPr>
            <w:r w:rsidRPr="002E6616">
              <w:rPr>
                <w:rFonts w:eastAsia="文鼎中黑"/>
                <w:lang w:eastAsia="zh-TW"/>
              </w:rPr>
              <w:t xml:space="preserve">KMS </w:t>
            </w:r>
            <w:r w:rsidRPr="002E6616">
              <w:rPr>
                <w:rFonts w:eastAsia="文鼎中黑"/>
                <w:lang w:eastAsia="zh-TW"/>
              </w:rPr>
              <w:t>用戶端在</w:t>
            </w:r>
            <w:r w:rsidRPr="002E6616">
              <w:rPr>
                <w:rFonts w:eastAsia="文鼎中黑"/>
                <w:lang w:eastAsia="zh-TW"/>
              </w:rPr>
              <w:t xml:space="preserve"> DNS </w:t>
            </w:r>
            <w:r w:rsidRPr="002E6616">
              <w:rPr>
                <w:rFonts w:eastAsia="文鼎中黑"/>
                <w:lang w:eastAsia="zh-TW"/>
              </w:rPr>
              <w:t>中找不到</w:t>
            </w:r>
            <w:r w:rsidRPr="002E6616">
              <w:rPr>
                <w:rFonts w:eastAsia="文鼎中黑"/>
                <w:lang w:eastAsia="zh-TW"/>
              </w:rPr>
              <w:t xml:space="preserve"> KMS SRV RR</w:t>
            </w:r>
            <w:r w:rsidRPr="002E6616">
              <w:rPr>
                <w:rFonts w:eastAsia="文鼎中黑"/>
                <w:lang w:eastAsia="zh-TW"/>
              </w:rPr>
              <w:t>。</w:t>
            </w:r>
          </w:p>
          <w:p w:rsidR="00C901A2" w:rsidRPr="002E6616" w:rsidRDefault="00C901A2" w:rsidP="008A0396">
            <w:pPr>
              <w:pStyle w:val="tabletext"/>
              <w:pageBreakBefore/>
              <w:rPr>
                <w:rFonts w:eastAsia="文鼎中黑"/>
                <w:lang w:eastAsia="zh-TW"/>
              </w:rPr>
            </w:pPr>
          </w:p>
          <w:p w:rsidR="00C901A2" w:rsidRPr="002E6616" w:rsidRDefault="00C901A2" w:rsidP="008A0396">
            <w:pPr>
              <w:pStyle w:val="tabletext"/>
              <w:pageBreakBefore/>
              <w:rPr>
                <w:rFonts w:eastAsia="文鼎中黑"/>
              </w:rPr>
            </w:pPr>
            <w:r w:rsidRPr="002E6616">
              <w:rPr>
                <w:rFonts w:eastAsia="文鼎中黑"/>
                <w:lang w:eastAsia="zh-TW"/>
              </w:rPr>
              <w:t>如果</w:t>
            </w:r>
            <w:r w:rsidRPr="002E6616">
              <w:rPr>
                <w:rFonts w:eastAsia="文鼎中黑"/>
                <w:lang w:eastAsia="zh-TW"/>
              </w:rPr>
              <w:t xml:space="preserve"> KMS </w:t>
            </w:r>
            <w:r w:rsidRPr="002E6616">
              <w:rPr>
                <w:rFonts w:eastAsia="文鼎中黑"/>
                <w:lang w:eastAsia="zh-TW"/>
              </w:rPr>
              <w:t>主機不存在於網路上，則應該安裝</w:t>
            </w:r>
            <w:r w:rsidRPr="002E6616">
              <w:rPr>
                <w:rFonts w:eastAsia="文鼎中黑"/>
                <w:lang w:eastAsia="zh-TW"/>
              </w:rPr>
              <w:t xml:space="preserve"> MA</w:t>
            </w:r>
            <w:r w:rsidRPr="002E6616">
              <w:rPr>
                <w:rFonts w:eastAsia="文鼎中黑"/>
              </w:rPr>
              <w:t>K</w:t>
            </w:r>
            <w:r w:rsidRPr="002E6616">
              <w:rPr>
                <w:rFonts w:eastAsia="文鼎中黑"/>
              </w:rPr>
              <w:t>。</w:t>
            </w:r>
          </w:p>
        </w:tc>
        <w:tc>
          <w:tcPr>
            <w:tcW w:w="2250" w:type="dxa"/>
          </w:tcPr>
          <w:p w:rsidR="00464AA9" w:rsidRPr="002E6616" w:rsidRDefault="00464AA9" w:rsidP="008A0396">
            <w:pPr>
              <w:pStyle w:val="tabletext"/>
              <w:pageBreakBefore/>
              <w:rPr>
                <w:rFonts w:eastAsia="文鼎中黑"/>
                <w:lang w:eastAsia="zh-TW"/>
              </w:rPr>
            </w:pPr>
            <w:r w:rsidRPr="002E6616">
              <w:rPr>
                <w:rFonts w:eastAsia="文鼎中黑"/>
                <w:lang w:eastAsia="zh-TW"/>
              </w:rPr>
              <w:t>確認已安裝</w:t>
            </w:r>
            <w:r w:rsidRPr="002E6616">
              <w:rPr>
                <w:rFonts w:eastAsia="文鼎中黑"/>
                <w:lang w:eastAsia="zh-TW"/>
              </w:rPr>
              <w:t xml:space="preserve"> KMS </w:t>
            </w:r>
            <w:r w:rsidRPr="002E6616">
              <w:rPr>
                <w:rFonts w:eastAsia="文鼎中黑"/>
                <w:lang w:eastAsia="zh-TW"/>
              </w:rPr>
              <w:t>主機，且已啟用</w:t>
            </w:r>
            <w:r w:rsidRPr="002E6616">
              <w:rPr>
                <w:rFonts w:eastAsia="文鼎中黑"/>
                <w:lang w:eastAsia="zh-TW"/>
              </w:rPr>
              <w:t xml:space="preserve"> DNS </w:t>
            </w:r>
            <w:r w:rsidRPr="002E6616">
              <w:rPr>
                <w:rFonts w:eastAsia="文鼎中黑"/>
                <w:lang w:eastAsia="zh-TW"/>
              </w:rPr>
              <w:t>發佈（預設值）。</w:t>
            </w:r>
          </w:p>
          <w:p w:rsidR="00B07399" w:rsidRPr="002E6616" w:rsidRDefault="00464AA9" w:rsidP="008A0396">
            <w:pPr>
              <w:pStyle w:val="tabletext"/>
              <w:pageBreakBefore/>
              <w:rPr>
                <w:rFonts w:eastAsia="文鼎中黑"/>
                <w:lang w:eastAsia="zh-TW"/>
              </w:rPr>
            </w:pPr>
            <w:r w:rsidRPr="002E6616">
              <w:rPr>
                <w:rFonts w:eastAsia="文鼎中黑"/>
                <w:lang w:eastAsia="zh-TW"/>
              </w:rPr>
              <w:t>如果</w:t>
            </w:r>
            <w:r w:rsidRPr="002E6616">
              <w:rPr>
                <w:rFonts w:eastAsia="文鼎中黑"/>
                <w:lang w:eastAsia="zh-TW"/>
              </w:rPr>
              <w:t xml:space="preserve"> DNS </w:t>
            </w:r>
            <w:r w:rsidRPr="002E6616">
              <w:rPr>
                <w:rFonts w:eastAsia="文鼎中黑"/>
                <w:lang w:eastAsia="zh-TW"/>
              </w:rPr>
              <w:t>無法使用，請使用</w:t>
            </w:r>
            <w:r w:rsidRPr="002E6616">
              <w:rPr>
                <w:rFonts w:eastAsia="文鼎中黑"/>
                <w:lang w:eastAsia="zh-TW"/>
              </w:rPr>
              <w:t xml:space="preserve"> </w:t>
            </w:r>
            <w:r w:rsidRPr="002E6616">
              <w:rPr>
                <w:rStyle w:val="Strong"/>
                <w:rFonts w:eastAsia="文鼎中黑"/>
                <w:lang w:eastAsia="zh-TW"/>
              </w:rPr>
              <w:t>slmgr.vbs /</w:t>
            </w:r>
            <w:r w:rsidR="00220AF6">
              <w:rPr>
                <w:rStyle w:val="Strong"/>
                <w:rFonts w:eastAsiaTheme="minorEastAsia" w:hint="eastAsia"/>
                <w:lang w:eastAsia="zh-TW"/>
              </w:rPr>
              <w:br/>
            </w:r>
            <w:r w:rsidRPr="002E6616">
              <w:rPr>
                <w:rStyle w:val="Strong"/>
                <w:rFonts w:eastAsia="文鼎中黑"/>
                <w:lang w:eastAsia="zh-TW"/>
              </w:rPr>
              <w:t>skms &lt;</w:t>
            </w:r>
            <w:r w:rsidRPr="002E6616">
              <w:rPr>
                <w:rStyle w:val="Strong"/>
                <w:rFonts w:eastAsia="文鼎中黑"/>
                <w:i/>
                <w:lang w:eastAsia="zh-TW"/>
              </w:rPr>
              <w:t xml:space="preserve">kms </w:t>
            </w:r>
            <w:r w:rsidRPr="002E6616">
              <w:rPr>
                <w:rStyle w:val="Strong"/>
                <w:rFonts w:eastAsia="文鼎中黑"/>
                <w:i/>
                <w:lang w:eastAsia="zh-TW"/>
              </w:rPr>
              <w:t>主機名稱</w:t>
            </w:r>
            <w:r w:rsidRPr="002E6616">
              <w:rPr>
                <w:rStyle w:val="Strong"/>
                <w:rFonts w:eastAsia="文鼎中黑"/>
                <w:i/>
                <w:lang w:eastAsia="zh-TW"/>
              </w:rPr>
              <w:t>&gt;</w:t>
            </w:r>
            <w:r w:rsidRPr="002E6616">
              <w:rPr>
                <w:rFonts w:eastAsia="文鼎中黑"/>
                <w:lang w:eastAsia="zh-TW"/>
              </w:rPr>
              <w:t>，讓</w:t>
            </w:r>
            <w:r w:rsidRPr="002E6616">
              <w:rPr>
                <w:rFonts w:eastAsia="文鼎中黑"/>
                <w:lang w:eastAsia="zh-TW"/>
              </w:rPr>
              <w:t xml:space="preserve"> KMS </w:t>
            </w:r>
            <w:r w:rsidRPr="002E6616">
              <w:rPr>
                <w:rFonts w:eastAsia="文鼎中黑"/>
                <w:lang w:eastAsia="zh-TW"/>
              </w:rPr>
              <w:t>用戶端指向</w:t>
            </w:r>
            <w:r w:rsidRPr="002E6616">
              <w:rPr>
                <w:rFonts w:eastAsia="文鼎中黑"/>
                <w:lang w:eastAsia="zh-TW"/>
              </w:rPr>
              <w:t xml:space="preserve"> KMS </w:t>
            </w:r>
            <w:r w:rsidR="00220AF6">
              <w:rPr>
                <w:rFonts w:eastAsiaTheme="minorEastAsia" w:hint="eastAsia"/>
                <w:lang w:eastAsia="zh-TW"/>
              </w:rPr>
              <w:br/>
            </w:r>
            <w:r w:rsidRPr="002E6616">
              <w:rPr>
                <w:rFonts w:eastAsia="文鼎中黑"/>
                <w:lang w:eastAsia="zh-TW"/>
              </w:rPr>
              <w:t>主機。</w:t>
            </w:r>
          </w:p>
          <w:p w:rsidR="00B07399" w:rsidRPr="002E6616" w:rsidRDefault="00C84329" w:rsidP="008A0396">
            <w:pPr>
              <w:pStyle w:val="tabletext"/>
              <w:pageBreakBefore/>
              <w:rPr>
                <w:rFonts w:eastAsia="文鼎中黑"/>
                <w:lang w:eastAsia="zh-TW"/>
              </w:rPr>
            </w:pPr>
            <w:r w:rsidRPr="002E6616">
              <w:rPr>
                <w:rFonts w:eastAsia="文鼎中黑"/>
                <w:lang w:eastAsia="zh-TW"/>
              </w:rPr>
              <w:t>選擇性地取得並安</w:t>
            </w:r>
            <w:r w:rsidR="00220AF6">
              <w:rPr>
                <w:rFonts w:eastAsiaTheme="minorEastAsia" w:hint="eastAsia"/>
                <w:lang w:eastAsia="zh-TW"/>
              </w:rPr>
              <w:br/>
            </w:r>
            <w:r w:rsidRPr="002E6616">
              <w:rPr>
                <w:rFonts w:eastAsia="文鼎中黑"/>
                <w:lang w:eastAsia="zh-TW"/>
              </w:rPr>
              <w:t>裝</w:t>
            </w:r>
            <w:r w:rsidRPr="002E6616">
              <w:rPr>
                <w:rFonts w:eastAsia="文鼎中黑"/>
                <w:lang w:eastAsia="zh-TW"/>
              </w:rPr>
              <w:t xml:space="preserve"> MAK</w:t>
            </w:r>
            <w:r w:rsidRPr="002E6616">
              <w:rPr>
                <w:rFonts w:eastAsia="文鼎中黑"/>
                <w:lang w:eastAsia="zh-TW"/>
              </w:rPr>
              <w:t>，然後啟用系統。</w:t>
            </w:r>
          </w:p>
          <w:p w:rsidR="00B07399" w:rsidRPr="002E6616" w:rsidRDefault="00811F06" w:rsidP="008A0396">
            <w:pPr>
              <w:pStyle w:val="tabletext"/>
              <w:pageBreakBefore/>
              <w:rPr>
                <w:rFonts w:eastAsia="文鼎中黑"/>
                <w:lang w:eastAsia="zh-TW"/>
              </w:rPr>
            </w:pPr>
            <w:r w:rsidRPr="002E6616">
              <w:rPr>
                <w:rFonts w:eastAsia="文鼎中黑"/>
                <w:lang w:eastAsia="zh-TW"/>
              </w:rPr>
              <w:t>最後，進行</w:t>
            </w:r>
            <w:r w:rsidRPr="002E6616">
              <w:rPr>
                <w:rFonts w:eastAsia="文鼎中黑"/>
                <w:lang w:eastAsia="zh-TW"/>
              </w:rPr>
              <w:t xml:space="preserve"> DNS </w:t>
            </w:r>
            <w:r w:rsidRPr="002E6616">
              <w:rPr>
                <w:rFonts w:eastAsia="文鼎中黑"/>
                <w:lang w:eastAsia="zh-TW"/>
              </w:rPr>
              <w:t>疑難排解。</w:t>
            </w:r>
          </w:p>
        </w:tc>
      </w:tr>
      <w:tr w:rsidR="000411F6" w:rsidRPr="002E6616" w:rsidTr="003C3B8E">
        <w:trPr>
          <w:cantSplit/>
        </w:trPr>
        <w:tc>
          <w:tcPr>
            <w:tcW w:w="2070" w:type="dxa"/>
          </w:tcPr>
          <w:p w:rsidR="00B07399" w:rsidRPr="002E6616" w:rsidRDefault="00B07399" w:rsidP="000411F6">
            <w:pPr>
              <w:pStyle w:val="tabletext"/>
              <w:rPr>
                <w:rFonts w:eastAsia="文鼎中黑"/>
                <w:lang w:eastAsia="zh-TW"/>
              </w:rPr>
            </w:pPr>
            <w:r w:rsidRPr="002E6616">
              <w:rPr>
                <w:rFonts w:eastAsia="文鼎中黑"/>
                <w:lang w:eastAsia="zh-TW"/>
              </w:rPr>
              <w:t>0x800706BA</w:t>
            </w:r>
          </w:p>
        </w:tc>
        <w:tc>
          <w:tcPr>
            <w:tcW w:w="1800" w:type="dxa"/>
          </w:tcPr>
          <w:p w:rsidR="00B07399" w:rsidRPr="002E6616" w:rsidRDefault="00B07399" w:rsidP="000411F6">
            <w:pPr>
              <w:pStyle w:val="tabletext"/>
              <w:rPr>
                <w:rFonts w:eastAsia="文鼎中黑"/>
                <w:lang w:eastAsia="zh-TW"/>
              </w:rPr>
            </w:pPr>
            <w:r w:rsidRPr="002E6616">
              <w:rPr>
                <w:rFonts w:eastAsia="文鼎中黑"/>
                <w:lang w:eastAsia="zh-TW"/>
              </w:rPr>
              <w:t>無法使用</w:t>
            </w:r>
            <w:r w:rsidRPr="002E6616">
              <w:rPr>
                <w:rFonts w:eastAsia="文鼎中黑"/>
                <w:lang w:eastAsia="zh-TW"/>
              </w:rPr>
              <w:t xml:space="preserve">RPC </w:t>
            </w:r>
            <w:r w:rsidRPr="002E6616">
              <w:rPr>
                <w:rFonts w:eastAsia="文鼎中黑"/>
                <w:lang w:eastAsia="zh-TW"/>
              </w:rPr>
              <w:t>伺服器。</w:t>
            </w:r>
          </w:p>
        </w:tc>
        <w:tc>
          <w:tcPr>
            <w:tcW w:w="1620" w:type="dxa"/>
          </w:tcPr>
          <w:p w:rsidR="00B07399" w:rsidRPr="002E6616" w:rsidRDefault="00B07399" w:rsidP="000411F6">
            <w:pPr>
              <w:pStyle w:val="tabletext"/>
              <w:rPr>
                <w:rFonts w:eastAsia="文鼎中黑"/>
                <w:lang w:eastAsia="zh-TW"/>
              </w:rPr>
            </w:pPr>
            <w:r w:rsidRPr="002E6616">
              <w:rPr>
                <w:rFonts w:eastAsia="文鼎中黑"/>
                <w:lang w:eastAsia="zh-TW"/>
              </w:rPr>
              <w:t xml:space="preserve">KMS </w:t>
            </w:r>
            <w:r w:rsidRPr="002E6616">
              <w:rPr>
                <w:rFonts w:eastAsia="文鼎中黑"/>
                <w:lang w:eastAsia="zh-TW"/>
              </w:rPr>
              <w:t>用戶端</w:t>
            </w:r>
          </w:p>
        </w:tc>
        <w:tc>
          <w:tcPr>
            <w:tcW w:w="1620" w:type="dxa"/>
          </w:tcPr>
          <w:p w:rsidR="00B07399" w:rsidRPr="002E6616" w:rsidRDefault="00B07399" w:rsidP="000411F6">
            <w:pPr>
              <w:pStyle w:val="tabletext"/>
              <w:rPr>
                <w:rFonts w:eastAsia="文鼎中黑"/>
                <w:lang w:eastAsia="zh-TW"/>
              </w:rPr>
            </w:pPr>
            <w:r w:rsidRPr="002E6616">
              <w:rPr>
                <w:rFonts w:eastAsia="文鼎中黑"/>
                <w:lang w:eastAsia="zh-TW"/>
              </w:rPr>
              <w:t xml:space="preserve">KMS </w:t>
            </w:r>
            <w:r w:rsidRPr="002E6616">
              <w:rPr>
                <w:rFonts w:eastAsia="文鼎中黑"/>
                <w:lang w:eastAsia="zh-TW"/>
              </w:rPr>
              <w:t>主機上未設定防火牆設定，或</w:t>
            </w:r>
            <w:r w:rsidRPr="002E6616">
              <w:rPr>
                <w:rFonts w:eastAsia="文鼎中黑"/>
                <w:lang w:eastAsia="zh-TW"/>
              </w:rPr>
              <w:t xml:space="preserve"> DNS SRV </w:t>
            </w:r>
            <w:r w:rsidRPr="002E6616">
              <w:rPr>
                <w:rFonts w:eastAsia="文鼎中黑"/>
                <w:lang w:eastAsia="zh-TW"/>
              </w:rPr>
              <w:t>記錄已過期。</w:t>
            </w:r>
          </w:p>
        </w:tc>
        <w:tc>
          <w:tcPr>
            <w:tcW w:w="2250" w:type="dxa"/>
          </w:tcPr>
          <w:p w:rsidR="00052C68" w:rsidRPr="002E6616" w:rsidRDefault="00897F56" w:rsidP="000411F6">
            <w:pPr>
              <w:pStyle w:val="tabletext"/>
              <w:rPr>
                <w:rFonts w:eastAsia="文鼎中黑"/>
                <w:lang w:eastAsia="zh-TW"/>
              </w:rPr>
            </w:pPr>
            <w:r w:rsidRPr="002E6616">
              <w:rPr>
                <w:rFonts w:eastAsia="文鼎中黑"/>
                <w:lang w:eastAsia="zh-TW"/>
              </w:rPr>
              <w:t>請確定</w:t>
            </w:r>
            <w:r w:rsidRPr="002E6616">
              <w:rPr>
                <w:rFonts w:eastAsia="文鼎中黑"/>
                <w:lang w:eastAsia="zh-TW"/>
              </w:rPr>
              <w:t xml:space="preserve"> KMS </w:t>
            </w:r>
            <w:r w:rsidRPr="002E6616">
              <w:rPr>
                <w:rFonts w:eastAsia="文鼎中黑"/>
                <w:lang w:eastAsia="zh-TW"/>
              </w:rPr>
              <w:t>主機電腦上已啟用金鑰管理服務防火牆例外。</w:t>
            </w:r>
          </w:p>
          <w:p w:rsidR="00B07399" w:rsidRPr="002E6616" w:rsidRDefault="00052C68" w:rsidP="000411F6">
            <w:pPr>
              <w:pStyle w:val="tabletext"/>
              <w:rPr>
                <w:rFonts w:eastAsia="文鼎中黑"/>
                <w:lang w:eastAsia="zh-TW"/>
              </w:rPr>
            </w:pPr>
            <w:r w:rsidRPr="002E6616">
              <w:rPr>
                <w:rFonts w:eastAsia="文鼎中黑"/>
                <w:lang w:eastAsia="zh-TW"/>
              </w:rPr>
              <w:t>請確定</w:t>
            </w:r>
            <w:r w:rsidRPr="002E6616">
              <w:rPr>
                <w:rFonts w:eastAsia="文鼎中黑"/>
                <w:lang w:eastAsia="zh-TW"/>
              </w:rPr>
              <w:t xml:space="preserve"> SRV </w:t>
            </w:r>
            <w:r w:rsidRPr="002E6616">
              <w:rPr>
                <w:rFonts w:eastAsia="文鼎中黑"/>
                <w:lang w:eastAsia="zh-TW"/>
              </w:rPr>
              <w:t>記錄指</w:t>
            </w:r>
            <w:r w:rsidRPr="00220AF6">
              <w:rPr>
                <w:rFonts w:eastAsia="文鼎中黑"/>
                <w:spacing w:val="-20"/>
                <w:lang w:eastAsia="zh-TW"/>
              </w:rPr>
              <w:t>向有效的</w:t>
            </w:r>
            <w:r w:rsidRPr="00220AF6">
              <w:rPr>
                <w:rFonts w:eastAsia="文鼎中黑"/>
                <w:spacing w:val="-20"/>
                <w:lang w:eastAsia="zh-TW"/>
              </w:rPr>
              <w:t xml:space="preserve"> KMS </w:t>
            </w:r>
            <w:r w:rsidRPr="00220AF6">
              <w:rPr>
                <w:rFonts w:eastAsia="文鼎中黑"/>
                <w:spacing w:val="-20"/>
                <w:lang w:eastAsia="zh-TW"/>
              </w:rPr>
              <w:t>主機。</w:t>
            </w:r>
          </w:p>
          <w:p w:rsidR="00B07399" w:rsidRPr="002E6616" w:rsidRDefault="00B07399" w:rsidP="000411F6">
            <w:pPr>
              <w:pStyle w:val="tabletext"/>
              <w:rPr>
                <w:rFonts w:eastAsia="文鼎中黑"/>
                <w:lang w:eastAsia="zh-TW"/>
              </w:rPr>
            </w:pPr>
            <w:r w:rsidRPr="002E6616">
              <w:rPr>
                <w:rFonts w:eastAsia="文鼎中黑"/>
                <w:lang w:eastAsia="zh-TW"/>
              </w:rPr>
              <w:t>進行網路連接的疑難排解。</w:t>
            </w:r>
          </w:p>
        </w:tc>
      </w:tr>
      <w:tr w:rsidR="000411F6" w:rsidRPr="002E6616" w:rsidTr="003C3B8E">
        <w:trPr>
          <w:cantSplit/>
        </w:trPr>
        <w:tc>
          <w:tcPr>
            <w:tcW w:w="2070" w:type="dxa"/>
          </w:tcPr>
          <w:p w:rsidR="00B07399" w:rsidRPr="002E6616" w:rsidRDefault="00B07399" w:rsidP="000411F6">
            <w:pPr>
              <w:pStyle w:val="tabletext"/>
              <w:rPr>
                <w:rFonts w:eastAsia="文鼎中黑"/>
              </w:rPr>
            </w:pPr>
            <w:r w:rsidRPr="002E6616">
              <w:rPr>
                <w:rFonts w:eastAsia="文鼎中黑"/>
              </w:rPr>
              <w:t>0x8007251D</w:t>
            </w:r>
          </w:p>
        </w:tc>
        <w:tc>
          <w:tcPr>
            <w:tcW w:w="1800" w:type="dxa"/>
          </w:tcPr>
          <w:p w:rsidR="00B07399" w:rsidRPr="002E6616" w:rsidRDefault="00B07399" w:rsidP="000411F6">
            <w:pPr>
              <w:pStyle w:val="tabletext"/>
              <w:rPr>
                <w:rFonts w:eastAsia="文鼎中黑"/>
                <w:lang w:eastAsia="zh-TW"/>
              </w:rPr>
            </w:pPr>
            <w:r w:rsidRPr="002E6616">
              <w:rPr>
                <w:rFonts w:eastAsia="文鼎中黑"/>
                <w:lang w:eastAsia="zh-TW"/>
              </w:rPr>
              <w:t>找不到</w:t>
            </w:r>
            <w:r w:rsidRPr="002E6616">
              <w:rPr>
                <w:rFonts w:eastAsia="文鼎中黑"/>
                <w:lang w:eastAsia="zh-TW"/>
              </w:rPr>
              <w:t xml:space="preserve"> DNS </w:t>
            </w:r>
            <w:r w:rsidRPr="002E6616">
              <w:rPr>
                <w:rFonts w:eastAsia="文鼎中黑"/>
                <w:lang w:eastAsia="zh-TW"/>
              </w:rPr>
              <w:t>查詢的記錄。</w:t>
            </w:r>
          </w:p>
        </w:tc>
        <w:tc>
          <w:tcPr>
            <w:tcW w:w="1620" w:type="dxa"/>
          </w:tcPr>
          <w:p w:rsidR="00B07399" w:rsidRPr="002E6616" w:rsidRDefault="00B07399" w:rsidP="000411F6">
            <w:pPr>
              <w:pStyle w:val="tabletext"/>
              <w:rPr>
                <w:rFonts w:eastAsia="文鼎中黑"/>
              </w:rPr>
            </w:pPr>
            <w:r w:rsidRPr="002E6616">
              <w:rPr>
                <w:rFonts w:eastAsia="文鼎中黑"/>
              </w:rPr>
              <w:t xml:space="preserve">KMS </w:t>
            </w:r>
            <w:r w:rsidRPr="002E6616">
              <w:rPr>
                <w:rFonts w:eastAsia="文鼎中黑"/>
              </w:rPr>
              <w:t>用戶端</w:t>
            </w:r>
          </w:p>
        </w:tc>
        <w:tc>
          <w:tcPr>
            <w:tcW w:w="1620" w:type="dxa"/>
          </w:tcPr>
          <w:p w:rsidR="00B07399" w:rsidRPr="002E6616" w:rsidRDefault="00B07399" w:rsidP="000411F6">
            <w:pPr>
              <w:pStyle w:val="tabletext"/>
              <w:rPr>
                <w:rFonts w:eastAsia="文鼎中黑"/>
              </w:rPr>
            </w:pPr>
            <w:r w:rsidRPr="002E6616">
              <w:rPr>
                <w:rFonts w:eastAsia="文鼎中黑"/>
              </w:rPr>
              <w:t xml:space="preserve">KMS </w:t>
            </w:r>
            <w:r w:rsidRPr="002E6616">
              <w:rPr>
                <w:rFonts w:eastAsia="文鼎中黑"/>
              </w:rPr>
              <w:t>用戶端在</w:t>
            </w:r>
            <w:r w:rsidRPr="002E6616">
              <w:rPr>
                <w:rFonts w:eastAsia="文鼎中黑"/>
              </w:rPr>
              <w:t xml:space="preserve"> DNS </w:t>
            </w:r>
            <w:r w:rsidRPr="002E6616">
              <w:rPr>
                <w:rFonts w:eastAsia="文鼎中黑"/>
              </w:rPr>
              <w:t>中找不到</w:t>
            </w:r>
            <w:r w:rsidRPr="002E6616">
              <w:rPr>
                <w:rFonts w:eastAsia="文鼎中黑"/>
              </w:rPr>
              <w:t xml:space="preserve"> KMS SRV RR</w:t>
            </w:r>
            <w:r w:rsidRPr="002E6616">
              <w:rPr>
                <w:rFonts w:eastAsia="文鼎中黑"/>
              </w:rPr>
              <w:t>。</w:t>
            </w:r>
          </w:p>
        </w:tc>
        <w:tc>
          <w:tcPr>
            <w:tcW w:w="2250" w:type="dxa"/>
          </w:tcPr>
          <w:p w:rsidR="00B07399" w:rsidRPr="002E6616" w:rsidRDefault="00B07399" w:rsidP="000411F6">
            <w:pPr>
              <w:pStyle w:val="tabletext"/>
              <w:rPr>
                <w:rFonts w:eastAsia="文鼎中黑"/>
                <w:lang w:eastAsia="zh-TW"/>
              </w:rPr>
            </w:pPr>
            <w:r w:rsidRPr="002E6616">
              <w:rPr>
                <w:rFonts w:eastAsia="文鼎中黑"/>
                <w:lang w:eastAsia="zh-TW"/>
              </w:rPr>
              <w:t>進行網路連接和</w:t>
            </w:r>
            <w:r w:rsidRPr="002E6616">
              <w:rPr>
                <w:rFonts w:eastAsia="文鼎中黑"/>
                <w:lang w:eastAsia="zh-TW"/>
              </w:rPr>
              <w:t xml:space="preserve"> DNS </w:t>
            </w:r>
            <w:r w:rsidRPr="002E6616">
              <w:rPr>
                <w:rFonts w:eastAsia="文鼎中黑"/>
                <w:lang w:eastAsia="zh-TW"/>
              </w:rPr>
              <w:t>的疑難排解。</w:t>
            </w:r>
          </w:p>
        </w:tc>
      </w:tr>
      <w:tr w:rsidR="000411F6" w:rsidRPr="002E6616" w:rsidTr="003C3B8E">
        <w:trPr>
          <w:cantSplit/>
        </w:trPr>
        <w:tc>
          <w:tcPr>
            <w:tcW w:w="2070" w:type="dxa"/>
          </w:tcPr>
          <w:p w:rsidR="00B07399" w:rsidRPr="002E6616" w:rsidRDefault="00B07399" w:rsidP="008A0396">
            <w:pPr>
              <w:pStyle w:val="tabletext"/>
              <w:pageBreakBefore/>
              <w:rPr>
                <w:rFonts w:eastAsia="文鼎中黑"/>
              </w:rPr>
            </w:pPr>
            <w:r w:rsidRPr="002E6616">
              <w:rPr>
                <w:rFonts w:eastAsia="文鼎中黑"/>
              </w:rPr>
              <w:lastRenderedPageBreak/>
              <w:t>0xC004F074</w:t>
            </w:r>
          </w:p>
        </w:tc>
        <w:tc>
          <w:tcPr>
            <w:tcW w:w="1800" w:type="dxa"/>
          </w:tcPr>
          <w:p w:rsidR="00B07399" w:rsidRPr="002E6616" w:rsidRDefault="00B07399" w:rsidP="008A0396">
            <w:pPr>
              <w:pStyle w:val="tabletext"/>
              <w:pageBreakBefore/>
              <w:rPr>
                <w:rFonts w:eastAsia="文鼎中黑"/>
                <w:lang w:eastAsia="zh-TW"/>
              </w:rPr>
            </w:pPr>
            <w:r w:rsidRPr="002E6616">
              <w:rPr>
                <w:rFonts w:eastAsia="文鼎中黑"/>
                <w:lang w:eastAsia="zh-TW"/>
              </w:rPr>
              <w:t>軟體保護服務回報無法啟用電腦。無法聯繫金鑰管理服務</w:t>
            </w:r>
            <w:r w:rsidRPr="002E6616">
              <w:rPr>
                <w:rFonts w:eastAsia="文鼎中黑"/>
                <w:lang w:eastAsia="zh-TW"/>
              </w:rPr>
              <w:t xml:space="preserve"> (KMS)</w:t>
            </w:r>
            <w:r w:rsidRPr="002E6616">
              <w:rPr>
                <w:rFonts w:eastAsia="文鼎中黑"/>
                <w:lang w:eastAsia="zh-TW"/>
              </w:rPr>
              <w:t>。如需其他資訊，請參閱應用程式事件記錄檔。</w:t>
            </w:r>
          </w:p>
        </w:tc>
        <w:tc>
          <w:tcPr>
            <w:tcW w:w="1620" w:type="dxa"/>
          </w:tcPr>
          <w:p w:rsidR="00B07399" w:rsidRPr="002E6616" w:rsidRDefault="00B07399" w:rsidP="008A0396">
            <w:pPr>
              <w:pStyle w:val="tabletext"/>
              <w:pageBreakBefore/>
              <w:rPr>
                <w:rFonts w:eastAsia="文鼎中黑"/>
              </w:rPr>
            </w:pPr>
            <w:r w:rsidRPr="002E6616">
              <w:rPr>
                <w:rFonts w:eastAsia="文鼎中黑"/>
              </w:rPr>
              <w:t xml:space="preserve">KMS </w:t>
            </w:r>
            <w:r w:rsidRPr="002E6616">
              <w:rPr>
                <w:rFonts w:eastAsia="文鼎中黑"/>
              </w:rPr>
              <w:t>用戶端</w:t>
            </w:r>
          </w:p>
        </w:tc>
        <w:tc>
          <w:tcPr>
            <w:tcW w:w="1620" w:type="dxa"/>
          </w:tcPr>
          <w:p w:rsidR="00B07399" w:rsidRPr="002E6616" w:rsidRDefault="00B07399" w:rsidP="008A0396">
            <w:pPr>
              <w:pStyle w:val="tabletext"/>
              <w:pageBreakBefore/>
              <w:rPr>
                <w:rFonts w:eastAsia="文鼎中黑"/>
                <w:lang w:eastAsia="zh-TW"/>
              </w:rPr>
            </w:pPr>
            <w:r w:rsidRPr="002E6616">
              <w:rPr>
                <w:rFonts w:eastAsia="文鼎中黑"/>
                <w:lang w:eastAsia="zh-TW"/>
              </w:rPr>
              <w:t>所有</w:t>
            </w:r>
            <w:r w:rsidRPr="002E6616">
              <w:rPr>
                <w:rFonts w:eastAsia="文鼎中黑"/>
                <w:lang w:eastAsia="zh-TW"/>
              </w:rPr>
              <w:t xml:space="preserve"> KMS </w:t>
            </w:r>
            <w:r w:rsidRPr="002E6616">
              <w:rPr>
                <w:rFonts w:eastAsia="文鼎中黑"/>
                <w:lang w:eastAsia="zh-TW"/>
              </w:rPr>
              <w:t>主機系統都傳回錯誤。</w:t>
            </w:r>
          </w:p>
        </w:tc>
        <w:tc>
          <w:tcPr>
            <w:tcW w:w="2250" w:type="dxa"/>
          </w:tcPr>
          <w:p w:rsidR="00B07399" w:rsidRPr="002E6616" w:rsidRDefault="00B07399" w:rsidP="008A0396">
            <w:pPr>
              <w:pStyle w:val="tabletext"/>
              <w:pageBreakBefore/>
              <w:rPr>
                <w:rFonts w:eastAsia="文鼎中黑"/>
                <w:lang w:eastAsia="zh-TW"/>
              </w:rPr>
            </w:pPr>
            <w:r w:rsidRPr="002E6616">
              <w:rPr>
                <w:rFonts w:eastAsia="文鼎中黑"/>
                <w:lang w:eastAsia="zh-TW"/>
              </w:rPr>
              <w:t>根據與啟用嘗試相關聯的每一個事件識別碼</w:t>
            </w:r>
            <w:r w:rsidRPr="002E6616">
              <w:rPr>
                <w:rFonts w:eastAsia="文鼎中黑"/>
                <w:lang w:eastAsia="zh-TW"/>
              </w:rPr>
              <w:t xml:space="preserve"> 12288</w:t>
            </w:r>
            <w:r w:rsidRPr="002E6616">
              <w:rPr>
                <w:rFonts w:eastAsia="文鼎中黑"/>
                <w:lang w:eastAsia="zh-TW"/>
              </w:rPr>
              <w:t>，進行錯誤疑難排解。</w:t>
            </w:r>
          </w:p>
        </w:tc>
      </w:tr>
    </w:tbl>
    <w:p w:rsidR="00B07399" w:rsidRPr="002E6616" w:rsidRDefault="00B07399" w:rsidP="000411F6">
      <w:pPr>
        <w:pStyle w:val="TableSpacing"/>
        <w:rPr>
          <w:rFonts w:eastAsia="文鼎中黑"/>
          <w:lang w:eastAsia="zh-TW"/>
        </w:rPr>
      </w:pPr>
    </w:p>
    <w:p w:rsidR="00B07399" w:rsidRPr="002E6616" w:rsidRDefault="00B07399" w:rsidP="00B07399">
      <w:pPr>
        <w:pStyle w:val="Heading1"/>
        <w:rPr>
          <w:rFonts w:eastAsia="文鼎中黑"/>
        </w:rPr>
      </w:pPr>
      <w:bookmarkStart w:id="63" w:name="_Toc231805848"/>
      <w:bookmarkStart w:id="64" w:name="_Toc534493643"/>
      <w:r w:rsidRPr="002E6616">
        <w:rPr>
          <w:rFonts w:eastAsia="文鼎中黑"/>
        </w:rPr>
        <w:lastRenderedPageBreak/>
        <w:t xml:space="preserve">Windows </w:t>
      </w:r>
      <w:r w:rsidRPr="002E6616">
        <w:rPr>
          <w:rFonts w:eastAsia="文鼎中黑"/>
        </w:rPr>
        <w:t>事件記錄檔</w:t>
      </w:r>
      <w:bookmarkEnd w:id="63"/>
      <w:bookmarkEnd w:id="64"/>
    </w:p>
    <w:p w:rsidR="00B07399" w:rsidRPr="002E6616" w:rsidRDefault="00216F60" w:rsidP="00216F60">
      <w:pPr>
        <w:pStyle w:val="Norm"/>
        <w:rPr>
          <w:rFonts w:eastAsia="文鼎中黑"/>
          <w:lang w:eastAsia="zh-TW"/>
        </w:rPr>
      </w:pPr>
      <w:r w:rsidRPr="002E6616">
        <w:rPr>
          <w:rFonts w:eastAsia="文鼎中黑"/>
          <w:lang w:eastAsia="zh-TW"/>
        </w:rPr>
        <w:t>表</w:t>
      </w:r>
      <w:r w:rsidR="00AC4339">
        <w:rPr>
          <w:rFonts w:eastAsia="文鼎中黑"/>
          <w:lang w:eastAsia="zh-TW"/>
        </w:rPr>
        <w:t> 11</w:t>
      </w:r>
      <w:r w:rsidRPr="002E6616">
        <w:rPr>
          <w:rFonts w:eastAsia="文鼎中黑"/>
          <w:lang w:eastAsia="zh-TW"/>
        </w:rPr>
        <w:t xml:space="preserve"> </w:t>
      </w:r>
      <w:r w:rsidRPr="002E6616">
        <w:rPr>
          <w:rFonts w:eastAsia="文鼎中黑"/>
          <w:lang w:eastAsia="zh-TW"/>
        </w:rPr>
        <w:t>列出</w:t>
      </w:r>
      <w:r w:rsidRPr="002E6616">
        <w:rPr>
          <w:rFonts w:eastAsia="文鼎中黑"/>
          <w:lang w:eastAsia="zh-TW"/>
        </w:rPr>
        <w:t xml:space="preserve"> KMS </w:t>
      </w:r>
      <w:r w:rsidRPr="002E6616">
        <w:rPr>
          <w:rFonts w:eastAsia="文鼎中黑"/>
          <w:lang w:eastAsia="zh-TW"/>
        </w:rPr>
        <w:t>在</w:t>
      </w:r>
      <w:r w:rsidRPr="002E6616">
        <w:rPr>
          <w:rFonts w:eastAsia="文鼎中黑"/>
          <w:lang w:eastAsia="zh-TW"/>
        </w:rPr>
        <w:t xml:space="preserve"> Windows </w:t>
      </w:r>
      <w:r w:rsidRPr="002E6616">
        <w:rPr>
          <w:rFonts w:eastAsia="文鼎中黑"/>
          <w:lang w:eastAsia="zh-TW"/>
        </w:rPr>
        <w:t>事件記錄檔中記錄的事件。以下描述每一個事件的一般資料：</w:t>
      </w:r>
    </w:p>
    <w:p w:rsidR="00B07399" w:rsidRPr="002E6616" w:rsidRDefault="00B07399" w:rsidP="00B07399">
      <w:pPr>
        <w:pStyle w:val="BulletedList1"/>
        <w:rPr>
          <w:rFonts w:eastAsia="文鼎中黑" w:cs="Arial"/>
          <w:lang w:eastAsia="zh-TW"/>
        </w:rPr>
      </w:pPr>
      <w:r w:rsidRPr="002E6616">
        <w:rPr>
          <w:rStyle w:val="Strong"/>
          <w:rFonts w:eastAsia="文鼎中黑"/>
          <w:lang w:eastAsia="zh-TW"/>
        </w:rPr>
        <w:t>所有事件的記錄檔名稱</w:t>
      </w:r>
      <w:r w:rsidRPr="002E6616">
        <w:rPr>
          <w:rStyle w:val="Strong"/>
          <w:rFonts w:eastAsia="文鼎中黑"/>
          <w:lang w:eastAsia="zh-TW"/>
        </w:rPr>
        <w:t xml:space="preserve"> (12290 </w:t>
      </w:r>
      <w:r w:rsidRPr="002E6616">
        <w:rPr>
          <w:rStyle w:val="Strong"/>
          <w:rFonts w:eastAsia="文鼎中黑"/>
          <w:lang w:eastAsia="zh-TW"/>
        </w:rPr>
        <w:t>除外</w:t>
      </w:r>
      <w:r w:rsidRPr="002E6616">
        <w:rPr>
          <w:rStyle w:val="Strong"/>
          <w:rFonts w:eastAsia="文鼎中黑"/>
          <w:lang w:eastAsia="zh-TW"/>
        </w:rPr>
        <w:t>)</w:t>
      </w:r>
      <w:r w:rsidRPr="002E6616">
        <w:rPr>
          <w:rStyle w:val="Strong"/>
          <w:rFonts w:eastAsia="文鼎中黑"/>
          <w:lang w:eastAsia="zh-TW"/>
        </w:rPr>
        <w:t>：</w:t>
      </w:r>
      <w:r w:rsidRPr="002E6616">
        <w:rPr>
          <w:rFonts w:eastAsia="文鼎中黑" w:cs="Arial"/>
          <w:lang w:eastAsia="zh-TW"/>
        </w:rPr>
        <w:t xml:space="preserve">Windows </w:t>
      </w:r>
      <w:r w:rsidRPr="002E6616">
        <w:rPr>
          <w:rFonts w:eastAsia="文鼎中黑" w:cs="Arial"/>
          <w:lang w:eastAsia="zh-TW"/>
        </w:rPr>
        <w:t>記錄</w:t>
      </w:r>
      <w:r w:rsidRPr="002E6616">
        <w:rPr>
          <w:rFonts w:eastAsia="文鼎中黑" w:cs="Arial"/>
          <w:lang w:eastAsia="zh-TW"/>
        </w:rPr>
        <w:t>\</w:t>
      </w:r>
      <w:r w:rsidRPr="002E6616">
        <w:rPr>
          <w:rFonts w:eastAsia="文鼎中黑" w:cs="Arial"/>
          <w:lang w:eastAsia="zh-TW"/>
        </w:rPr>
        <w:t>應用程式</w:t>
      </w:r>
    </w:p>
    <w:p w:rsidR="00B07399" w:rsidRPr="002E6616" w:rsidRDefault="00B07399" w:rsidP="00B07399">
      <w:pPr>
        <w:pStyle w:val="BulletedList1"/>
        <w:rPr>
          <w:rFonts w:eastAsia="文鼎中黑" w:cs="Arial"/>
          <w:lang w:eastAsia="zh-TW"/>
        </w:rPr>
      </w:pPr>
      <w:r w:rsidRPr="002E6616">
        <w:rPr>
          <w:rStyle w:val="Strong"/>
          <w:rFonts w:eastAsia="文鼎中黑"/>
          <w:lang w:eastAsia="zh-TW"/>
        </w:rPr>
        <w:t>記錄檔名稱</w:t>
      </w:r>
      <w:r w:rsidRPr="002E6616">
        <w:rPr>
          <w:rStyle w:val="Strong"/>
          <w:rFonts w:eastAsia="文鼎中黑"/>
          <w:lang w:eastAsia="zh-TW"/>
        </w:rPr>
        <w:t xml:space="preserve"> 12290</w:t>
      </w:r>
      <w:r w:rsidRPr="002E6616">
        <w:rPr>
          <w:rStyle w:val="Strong"/>
          <w:rFonts w:eastAsia="文鼎中黑"/>
          <w:lang w:eastAsia="zh-TW"/>
        </w:rPr>
        <w:t>：</w:t>
      </w:r>
      <w:r w:rsidRPr="002E6616">
        <w:rPr>
          <w:rFonts w:eastAsia="文鼎中黑" w:cs="Arial"/>
          <w:lang w:eastAsia="zh-TW"/>
        </w:rPr>
        <w:t>應用程式及服務記錄檔</w:t>
      </w:r>
      <w:r w:rsidRPr="002E6616">
        <w:rPr>
          <w:rFonts w:eastAsia="文鼎中黑" w:cs="Arial"/>
          <w:lang w:eastAsia="zh-TW"/>
        </w:rPr>
        <w:t>\</w:t>
      </w:r>
      <w:r w:rsidRPr="002E6616">
        <w:rPr>
          <w:rFonts w:eastAsia="文鼎中黑" w:cs="Arial"/>
          <w:lang w:eastAsia="zh-TW"/>
        </w:rPr>
        <w:t>金鑰管理服務</w:t>
      </w:r>
    </w:p>
    <w:p w:rsidR="00B07399" w:rsidRPr="002E6616" w:rsidRDefault="00B07399" w:rsidP="00B07399">
      <w:pPr>
        <w:pStyle w:val="BulletedList1"/>
        <w:rPr>
          <w:rFonts w:eastAsia="文鼎中黑" w:cs="Arial"/>
        </w:rPr>
      </w:pPr>
      <w:r w:rsidRPr="002E6616">
        <w:rPr>
          <w:rStyle w:val="Strong"/>
          <w:rFonts w:eastAsia="文鼎中黑"/>
        </w:rPr>
        <w:t>事件提供者名稱：</w:t>
      </w:r>
      <w:r w:rsidRPr="002E6616">
        <w:rPr>
          <w:rFonts w:eastAsia="文鼎中黑" w:cs="Arial"/>
        </w:rPr>
        <w:t>Microsoft-Windows-Security-Licensing-SLC</w:t>
      </w:r>
    </w:p>
    <w:p w:rsidR="00B07399" w:rsidRPr="002E6616" w:rsidRDefault="00B07399" w:rsidP="00B07399">
      <w:pPr>
        <w:pStyle w:val="BulletedList1"/>
        <w:rPr>
          <w:rFonts w:eastAsia="文鼎中黑"/>
          <w:lang w:eastAsia="zh-TW"/>
        </w:rPr>
      </w:pPr>
      <w:r w:rsidRPr="002E6616">
        <w:rPr>
          <w:rStyle w:val="Strong"/>
          <w:rFonts w:eastAsia="文鼎中黑"/>
          <w:lang w:eastAsia="zh-TW"/>
        </w:rPr>
        <w:t>來源名稱：</w:t>
      </w:r>
      <w:r w:rsidRPr="002E6616">
        <w:rPr>
          <w:rFonts w:eastAsia="文鼎中黑"/>
          <w:lang w:eastAsia="zh-TW"/>
        </w:rPr>
        <w:t>軟體保護服務</w:t>
      </w:r>
    </w:p>
    <w:p w:rsidR="00B07399" w:rsidRPr="002E6616" w:rsidRDefault="00216F60" w:rsidP="00B07399">
      <w:pPr>
        <w:pStyle w:val="Label"/>
        <w:rPr>
          <w:rFonts w:eastAsia="文鼎中黑"/>
        </w:rPr>
      </w:pPr>
      <w:r w:rsidRPr="002E6616">
        <w:rPr>
          <w:rFonts w:eastAsia="文鼎中黑"/>
        </w:rPr>
        <w:t>表</w:t>
      </w:r>
      <w:r w:rsidRPr="002E6616">
        <w:rPr>
          <w:rFonts w:eastAsia="文鼎中黑"/>
        </w:rPr>
        <w:t xml:space="preserve"> 11. Windows </w:t>
      </w:r>
      <w:r w:rsidRPr="002E6616">
        <w:rPr>
          <w:rFonts w:eastAsia="文鼎中黑"/>
        </w:rPr>
        <w:t>事件記錄檔中記錄的</w:t>
      </w:r>
      <w:r w:rsidRPr="002E6616">
        <w:rPr>
          <w:rFonts w:eastAsia="文鼎中黑"/>
        </w:rPr>
        <w:t xml:space="preserve"> KMS </w:t>
      </w:r>
      <w:r w:rsidRPr="002E6616">
        <w:rPr>
          <w:rFonts w:eastAsia="文鼎中黑"/>
        </w:rPr>
        <w:t>事件</w:t>
      </w:r>
    </w:p>
    <w:p w:rsidR="00C51AE4" w:rsidRPr="002E6616" w:rsidRDefault="00C51AE4" w:rsidP="00C51AE4">
      <w:pPr>
        <w:pStyle w:val="TableSpacing"/>
        <w:rPr>
          <w:rFonts w:eastAsia="文鼎中黑"/>
        </w:rPr>
      </w:pPr>
    </w:p>
    <w:tbl>
      <w:tblPr>
        <w:tblStyle w:val="TableGrid"/>
        <w:tblW w:w="0" w:type="auto"/>
        <w:tblInd w:w="108" w:type="dxa"/>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single" w:sz="4" w:space="0" w:color="4F81BD" w:themeColor="accent1"/>
        </w:tblBorders>
        <w:tblLayout w:type="fixed"/>
        <w:tblLook w:val="0020"/>
      </w:tblPr>
      <w:tblGrid>
        <w:gridCol w:w="990"/>
        <w:gridCol w:w="900"/>
        <w:gridCol w:w="1260"/>
        <w:gridCol w:w="1719"/>
        <w:gridCol w:w="1031"/>
        <w:gridCol w:w="1495"/>
        <w:gridCol w:w="1965"/>
      </w:tblGrid>
      <w:tr w:rsidR="00FC292C" w:rsidRPr="002E6616" w:rsidTr="00C51AE4">
        <w:trPr>
          <w:trHeight w:val="396"/>
          <w:tblHeader/>
        </w:trPr>
        <w:tc>
          <w:tcPr>
            <w:tcW w:w="990" w:type="dxa"/>
            <w:shd w:val="clear" w:color="auto" w:fill="B8CCE4" w:themeFill="accent1" w:themeFillTint="66"/>
          </w:tcPr>
          <w:p w:rsidR="00B07399" w:rsidRPr="002E6616" w:rsidRDefault="00B07399" w:rsidP="00850905">
            <w:pPr>
              <w:pStyle w:val="tabletext"/>
              <w:rPr>
                <w:rStyle w:val="Strong"/>
                <w:rFonts w:eastAsia="文鼎中黑"/>
                <w:sz w:val="16"/>
                <w:szCs w:val="16"/>
                <w:lang w:eastAsia="zh-TW"/>
              </w:rPr>
            </w:pPr>
            <w:r w:rsidRPr="002E6616">
              <w:rPr>
                <w:rStyle w:val="Strong"/>
                <w:rFonts w:eastAsia="文鼎中黑"/>
                <w:sz w:val="16"/>
                <w:szCs w:val="16"/>
                <w:lang w:eastAsia="zh-TW"/>
              </w:rPr>
              <w:t>事件</w:t>
            </w:r>
            <w:r w:rsidR="00850905">
              <w:rPr>
                <w:rStyle w:val="Strong"/>
                <w:rFonts w:eastAsiaTheme="minorEastAsia" w:hint="eastAsia"/>
                <w:sz w:val="16"/>
                <w:szCs w:val="16"/>
                <w:lang w:eastAsia="zh-TW"/>
              </w:rPr>
              <w:br/>
            </w:r>
            <w:r w:rsidRPr="002E6616">
              <w:rPr>
                <w:rStyle w:val="Strong"/>
                <w:rFonts w:eastAsia="文鼎中黑"/>
                <w:sz w:val="16"/>
                <w:szCs w:val="16"/>
                <w:lang w:eastAsia="zh-TW"/>
              </w:rPr>
              <w:t>識別碼</w:t>
            </w:r>
          </w:p>
        </w:tc>
        <w:tc>
          <w:tcPr>
            <w:tcW w:w="900" w:type="dxa"/>
            <w:shd w:val="clear" w:color="auto" w:fill="B8CCE4" w:themeFill="accent1" w:themeFillTint="66"/>
          </w:tcPr>
          <w:p w:rsidR="00B07399" w:rsidRPr="002E6616" w:rsidRDefault="00B07399" w:rsidP="00FC292C">
            <w:pPr>
              <w:pStyle w:val="tabletext"/>
              <w:rPr>
                <w:rStyle w:val="Strong"/>
                <w:rFonts w:eastAsia="文鼎中黑"/>
                <w:sz w:val="16"/>
                <w:szCs w:val="16"/>
                <w:lang w:eastAsia="zh-TW"/>
              </w:rPr>
            </w:pPr>
            <w:r w:rsidRPr="002E6616">
              <w:rPr>
                <w:rStyle w:val="Strong"/>
                <w:rFonts w:eastAsia="文鼎中黑"/>
                <w:sz w:val="16"/>
                <w:szCs w:val="16"/>
                <w:lang w:eastAsia="zh-TW"/>
              </w:rPr>
              <w:t>記錄者</w:t>
            </w:r>
          </w:p>
        </w:tc>
        <w:tc>
          <w:tcPr>
            <w:tcW w:w="1260" w:type="dxa"/>
            <w:shd w:val="clear" w:color="auto" w:fill="B8CCE4" w:themeFill="accent1" w:themeFillTint="66"/>
          </w:tcPr>
          <w:p w:rsidR="00B07399" w:rsidRPr="002E6616" w:rsidRDefault="00B07399" w:rsidP="00FC292C">
            <w:pPr>
              <w:pStyle w:val="tabletext"/>
              <w:rPr>
                <w:rStyle w:val="Strong"/>
                <w:rFonts w:eastAsia="文鼎中黑"/>
                <w:sz w:val="16"/>
                <w:szCs w:val="16"/>
                <w:lang w:eastAsia="zh-TW"/>
              </w:rPr>
            </w:pPr>
            <w:r w:rsidRPr="002E6616">
              <w:rPr>
                <w:rStyle w:val="Strong"/>
                <w:rFonts w:eastAsia="文鼎中黑"/>
                <w:sz w:val="16"/>
                <w:szCs w:val="16"/>
                <w:lang w:eastAsia="zh-TW"/>
              </w:rPr>
              <w:t>描述</w:t>
            </w:r>
          </w:p>
        </w:tc>
        <w:tc>
          <w:tcPr>
            <w:tcW w:w="1719" w:type="dxa"/>
            <w:shd w:val="clear" w:color="auto" w:fill="B8CCE4" w:themeFill="accent1" w:themeFillTint="66"/>
          </w:tcPr>
          <w:p w:rsidR="00B07399" w:rsidRPr="002E6616" w:rsidRDefault="00B07399" w:rsidP="00FC292C">
            <w:pPr>
              <w:pStyle w:val="tabletext"/>
              <w:rPr>
                <w:rStyle w:val="Strong"/>
                <w:rFonts w:eastAsia="文鼎中黑"/>
                <w:sz w:val="16"/>
                <w:szCs w:val="16"/>
                <w:lang w:eastAsia="zh-TW"/>
              </w:rPr>
            </w:pPr>
            <w:r w:rsidRPr="002E6616">
              <w:rPr>
                <w:rStyle w:val="Strong"/>
                <w:rFonts w:eastAsia="文鼎中黑"/>
                <w:sz w:val="16"/>
                <w:szCs w:val="16"/>
                <w:lang w:eastAsia="zh-TW"/>
              </w:rPr>
              <w:t>訊息</w:t>
            </w:r>
          </w:p>
        </w:tc>
        <w:tc>
          <w:tcPr>
            <w:tcW w:w="2526" w:type="dxa"/>
            <w:gridSpan w:val="2"/>
            <w:shd w:val="clear" w:color="auto" w:fill="B8CCE4" w:themeFill="accent1" w:themeFillTint="66"/>
          </w:tcPr>
          <w:p w:rsidR="00B07399" w:rsidRPr="002E6616" w:rsidRDefault="00B07399" w:rsidP="00FC292C">
            <w:pPr>
              <w:pStyle w:val="tabletext"/>
              <w:rPr>
                <w:rStyle w:val="Strong"/>
                <w:rFonts w:eastAsia="文鼎中黑"/>
                <w:sz w:val="16"/>
                <w:szCs w:val="16"/>
                <w:lang w:eastAsia="zh-TW"/>
              </w:rPr>
            </w:pPr>
            <w:r w:rsidRPr="002E6616">
              <w:rPr>
                <w:rStyle w:val="Strong"/>
                <w:rFonts w:eastAsia="文鼎中黑"/>
                <w:sz w:val="16"/>
                <w:szCs w:val="16"/>
                <w:lang w:eastAsia="zh-TW"/>
              </w:rPr>
              <w:t>參數</w:t>
            </w:r>
          </w:p>
          <w:p w:rsidR="00B07399" w:rsidRPr="002E6616" w:rsidRDefault="00B07399" w:rsidP="00FC292C">
            <w:pPr>
              <w:pStyle w:val="tabletext"/>
              <w:rPr>
                <w:rStyle w:val="Strong"/>
                <w:rFonts w:eastAsia="文鼎中黑"/>
                <w:sz w:val="16"/>
                <w:szCs w:val="16"/>
                <w:lang w:eastAsia="zh-TW"/>
              </w:rPr>
            </w:pPr>
            <w:r w:rsidRPr="002E6616">
              <w:rPr>
                <w:rStyle w:val="Strong"/>
                <w:rFonts w:eastAsia="文鼎中黑"/>
                <w:sz w:val="16"/>
                <w:szCs w:val="16"/>
                <w:lang w:eastAsia="zh-TW"/>
              </w:rPr>
              <w:t>逗號分隔字串中包含的欄位</w:t>
            </w:r>
          </w:p>
        </w:tc>
        <w:tc>
          <w:tcPr>
            <w:tcW w:w="1965" w:type="dxa"/>
            <w:shd w:val="clear" w:color="auto" w:fill="B8CCE4" w:themeFill="accent1" w:themeFillTint="66"/>
          </w:tcPr>
          <w:p w:rsidR="00B07399" w:rsidRPr="002E6616" w:rsidRDefault="00B07399" w:rsidP="00FC292C">
            <w:pPr>
              <w:pStyle w:val="tabletext"/>
              <w:rPr>
                <w:rStyle w:val="Strong"/>
                <w:rFonts w:eastAsia="文鼎中黑"/>
                <w:sz w:val="16"/>
                <w:szCs w:val="16"/>
                <w:lang w:eastAsia="zh-TW"/>
              </w:rPr>
            </w:pPr>
            <w:r w:rsidRPr="002E6616">
              <w:rPr>
                <w:rStyle w:val="Strong"/>
                <w:rFonts w:eastAsia="文鼎中黑"/>
                <w:sz w:val="16"/>
                <w:szCs w:val="16"/>
                <w:lang w:eastAsia="zh-TW"/>
              </w:rPr>
              <w:t>範例</w:t>
            </w:r>
          </w:p>
        </w:tc>
      </w:tr>
      <w:tr w:rsidR="00FC292C" w:rsidRPr="002E6616" w:rsidTr="00C51AE4">
        <w:trPr>
          <w:trHeight w:val="197"/>
          <w:tblHeader/>
        </w:trPr>
        <w:tc>
          <w:tcPr>
            <w:tcW w:w="990" w:type="dxa"/>
            <w:shd w:val="clear" w:color="auto" w:fill="DBE5F1" w:themeFill="accent1" w:themeFillTint="33"/>
          </w:tcPr>
          <w:p w:rsidR="00B07399" w:rsidRPr="002E6616" w:rsidRDefault="00B07399" w:rsidP="00FC292C">
            <w:pPr>
              <w:pStyle w:val="tabletext"/>
              <w:rPr>
                <w:rFonts w:eastAsia="文鼎中黑"/>
                <w:b/>
                <w:sz w:val="16"/>
                <w:szCs w:val="16"/>
                <w:lang w:eastAsia="zh-TW"/>
              </w:rPr>
            </w:pPr>
          </w:p>
        </w:tc>
        <w:tc>
          <w:tcPr>
            <w:tcW w:w="900" w:type="dxa"/>
            <w:shd w:val="clear" w:color="auto" w:fill="DBE5F1" w:themeFill="accent1" w:themeFillTint="33"/>
          </w:tcPr>
          <w:p w:rsidR="00B07399" w:rsidRPr="002E6616" w:rsidRDefault="00B07399" w:rsidP="00FC292C">
            <w:pPr>
              <w:pStyle w:val="tabletext"/>
              <w:rPr>
                <w:rFonts w:eastAsia="文鼎中黑"/>
                <w:b/>
                <w:sz w:val="16"/>
                <w:szCs w:val="16"/>
                <w:lang w:eastAsia="zh-TW"/>
              </w:rPr>
            </w:pPr>
          </w:p>
        </w:tc>
        <w:tc>
          <w:tcPr>
            <w:tcW w:w="1260" w:type="dxa"/>
            <w:shd w:val="clear" w:color="auto" w:fill="DBE5F1" w:themeFill="accent1" w:themeFillTint="33"/>
          </w:tcPr>
          <w:p w:rsidR="00B07399" w:rsidRPr="002E6616" w:rsidRDefault="00B07399" w:rsidP="00FC292C">
            <w:pPr>
              <w:pStyle w:val="tabletext"/>
              <w:rPr>
                <w:rFonts w:eastAsia="文鼎中黑"/>
                <w:b/>
                <w:sz w:val="16"/>
                <w:szCs w:val="16"/>
                <w:lang w:eastAsia="zh-TW"/>
              </w:rPr>
            </w:pPr>
          </w:p>
        </w:tc>
        <w:tc>
          <w:tcPr>
            <w:tcW w:w="1719" w:type="dxa"/>
            <w:shd w:val="clear" w:color="auto" w:fill="DBE5F1" w:themeFill="accent1" w:themeFillTint="33"/>
          </w:tcPr>
          <w:p w:rsidR="00B07399" w:rsidRPr="002E6616" w:rsidRDefault="00B07399" w:rsidP="00FC292C">
            <w:pPr>
              <w:pStyle w:val="tabletext"/>
              <w:rPr>
                <w:rFonts w:eastAsia="文鼎中黑"/>
                <w:b/>
                <w:sz w:val="16"/>
                <w:szCs w:val="16"/>
                <w:lang w:eastAsia="zh-TW"/>
              </w:rPr>
            </w:pPr>
          </w:p>
        </w:tc>
        <w:tc>
          <w:tcPr>
            <w:tcW w:w="1031" w:type="dxa"/>
            <w:shd w:val="clear" w:color="auto" w:fill="DBE5F1" w:themeFill="accent1" w:themeFillTint="33"/>
          </w:tcPr>
          <w:p w:rsidR="00B07399" w:rsidRPr="002E6616" w:rsidRDefault="00B07399" w:rsidP="00FC292C">
            <w:pPr>
              <w:pStyle w:val="tabletext"/>
              <w:rPr>
                <w:rFonts w:eastAsia="文鼎中黑"/>
                <w:b/>
                <w:sz w:val="16"/>
                <w:szCs w:val="16"/>
                <w:lang w:eastAsia="zh-TW"/>
              </w:rPr>
            </w:pPr>
            <w:r w:rsidRPr="002E6616">
              <w:rPr>
                <w:rFonts w:eastAsia="文鼎中黑"/>
                <w:b/>
                <w:sz w:val="16"/>
                <w:szCs w:val="16"/>
                <w:lang w:eastAsia="zh-TW"/>
              </w:rPr>
              <w:t>名稱</w:t>
            </w:r>
          </w:p>
        </w:tc>
        <w:tc>
          <w:tcPr>
            <w:tcW w:w="1495" w:type="dxa"/>
            <w:shd w:val="clear" w:color="auto" w:fill="DBE5F1" w:themeFill="accent1" w:themeFillTint="33"/>
          </w:tcPr>
          <w:p w:rsidR="00B07399" w:rsidRPr="002E6616" w:rsidRDefault="00B07399" w:rsidP="00FC292C">
            <w:pPr>
              <w:pStyle w:val="tabletext"/>
              <w:rPr>
                <w:rFonts w:eastAsia="文鼎中黑"/>
                <w:b/>
                <w:sz w:val="16"/>
                <w:szCs w:val="16"/>
                <w:lang w:eastAsia="zh-TW"/>
              </w:rPr>
            </w:pPr>
            <w:r w:rsidRPr="002E6616">
              <w:rPr>
                <w:rFonts w:eastAsia="文鼎中黑"/>
                <w:b/>
                <w:sz w:val="16"/>
                <w:szCs w:val="16"/>
                <w:lang w:eastAsia="zh-TW"/>
              </w:rPr>
              <w:t>描述</w:t>
            </w:r>
          </w:p>
        </w:tc>
        <w:tc>
          <w:tcPr>
            <w:tcW w:w="1965" w:type="dxa"/>
            <w:shd w:val="clear" w:color="auto" w:fill="DBE5F1" w:themeFill="accent1" w:themeFillTint="33"/>
          </w:tcPr>
          <w:p w:rsidR="00B07399" w:rsidRPr="002E6616" w:rsidRDefault="00B07399" w:rsidP="00FC292C">
            <w:pPr>
              <w:pStyle w:val="tabletext"/>
              <w:rPr>
                <w:rFonts w:eastAsia="文鼎中黑"/>
                <w:b/>
                <w:sz w:val="16"/>
                <w:szCs w:val="16"/>
                <w:lang w:eastAsia="zh-TW"/>
              </w:rPr>
            </w:pPr>
          </w:p>
        </w:tc>
      </w:tr>
      <w:tr w:rsidR="00FC292C" w:rsidRPr="002E6616" w:rsidTr="00C51AE4">
        <w:trPr>
          <w:trHeight w:val="197"/>
        </w:trPr>
        <w:tc>
          <w:tcPr>
            <w:tcW w:w="990" w:type="dxa"/>
          </w:tcPr>
          <w:p w:rsidR="00B07399" w:rsidRPr="002E6616" w:rsidRDefault="00B07399" w:rsidP="00FC292C">
            <w:pPr>
              <w:pStyle w:val="tabletext"/>
              <w:rPr>
                <w:rFonts w:eastAsia="文鼎中黑"/>
                <w:sz w:val="16"/>
                <w:szCs w:val="16"/>
                <w:lang w:eastAsia="zh-TW"/>
              </w:rPr>
            </w:pPr>
            <w:r w:rsidRPr="002E6616">
              <w:rPr>
                <w:rFonts w:eastAsia="文鼎中黑"/>
                <w:sz w:val="16"/>
                <w:szCs w:val="16"/>
                <w:lang w:eastAsia="zh-TW"/>
              </w:rPr>
              <w:t>12288</w:t>
            </w:r>
          </w:p>
        </w:tc>
        <w:tc>
          <w:tcPr>
            <w:tcW w:w="900" w:type="dxa"/>
          </w:tcPr>
          <w:p w:rsidR="00B07399" w:rsidRPr="002E6616" w:rsidRDefault="00B07399" w:rsidP="00FC292C">
            <w:pPr>
              <w:pStyle w:val="tabletext"/>
              <w:rPr>
                <w:rFonts w:eastAsia="文鼎中黑"/>
                <w:sz w:val="16"/>
                <w:szCs w:val="16"/>
                <w:lang w:eastAsia="zh-TW"/>
              </w:rPr>
            </w:pPr>
            <w:r w:rsidRPr="002E6616">
              <w:rPr>
                <w:rFonts w:eastAsia="文鼎中黑"/>
                <w:sz w:val="16"/>
                <w:szCs w:val="16"/>
                <w:lang w:eastAsia="zh-TW"/>
              </w:rPr>
              <w:t>用戶端</w:t>
            </w:r>
          </w:p>
        </w:tc>
        <w:tc>
          <w:tcPr>
            <w:tcW w:w="1260" w:type="dxa"/>
          </w:tcPr>
          <w:p w:rsidR="00B07399" w:rsidRPr="002E6616" w:rsidRDefault="00B07399" w:rsidP="00FC292C">
            <w:pPr>
              <w:pStyle w:val="tabletext"/>
              <w:rPr>
                <w:rFonts w:eastAsia="文鼎中黑"/>
                <w:sz w:val="16"/>
                <w:szCs w:val="16"/>
                <w:lang w:eastAsia="zh-TW"/>
              </w:rPr>
            </w:pPr>
            <w:r w:rsidRPr="002E6616">
              <w:rPr>
                <w:rFonts w:eastAsia="文鼎中黑"/>
                <w:sz w:val="16"/>
                <w:szCs w:val="16"/>
                <w:lang w:eastAsia="zh-TW"/>
              </w:rPr>
              <w:t>要求產生失敗或在</w:t>
            </w:r>
            <w:r w:rsidRPr="002E6616">
              <w:rPr>
                <w:rFonts w:eastAsia="文鼎中黑"/>
                <w:sz w:val="16"/>
                <w:szCs w:val="16"/>
                <w:lang w:eastAsia="zh-TW"/>
              </w:rPr>
              <w:t xml:space="preserve"> RPC </w:t>
            </w:r>
            <w:r w:rsidRPr="002E6616">
              <w:rPr>
                <w:rFonts w:eastAsia="文鼎中黑"/>
                <w:sz w:val="16"/>
                <w:szCs w:val="16"/>
                <w:lang w:eastAsia="zh-TW"/>
              </w:rPr>
              <w:t>提交之後</w:t>
            </w:r>
            <w:r w:rsidRPr="002E6616">
              <w:rPr>
                <w:rFonts w:eastAsia="文鼎中黑"/>
                <w:sz w:val="16"/>
                <w:szCs w:val="16"/>
                <w:lang w:eastAsia="zh-TW"/>
              </w:rPr>
              <w:t xml:space="preserve"> </w:t>
            </w:r>
            <w:r w:rsidR="00850905">
              <w:rPr>
                <w:rFonts w:eastAsiaTheme="minorEastAsia" w:hint="eastAsia"/>
                <w:sz w:val="16"/>
                <w:szCs w:val="16"/>
                <w:lang w:eastAsia="zh-TW"/>
              </w:rPr>
              <w:br/>
            </w:r>
            <w:r w:rsidRPr="002E6616">
              <w:rPr>
                <w:rFonts w:eastAsia="文鼎中黑"/>
                <w:sz w:val="16"/>
                <w:szCs w:val="16"/>
                <w:lang w:eastAsia="zh-TW"/>
              </w:rPr>
              <w:t>(</w:t>
            </w:r>
            <w:r w:rsidRPr="002E6616">
              <w:rPr>
                <w:rFonts w:eastAsia="文鼎中黑"/>
                <w:sz w:val="16"/>
                <w:szCs w:val="16"/>
                <w:lang w:eastAsia="zh-TW"/>
              </w:rPr>
              <w:t>用戶端</w:t>
            </w:r>
            <w:r w:rsidRPr="002E6616">
              <w:rPr>
                <w:rFonts w:eastAsia="文鼎中黑"/>
                <w:sz w:val="16"/>
                <w:szCs w:val="16"/>
                <w:lang w:eastAsia="zh-TW"/>
              </w:rPr>
              <w:t>)</w:t>
            </w:r>
          </w:p>
        </w:tc>
        <w:tc>
          <w:tcPr>
            <w:tcW w:w="1719" w:type="dxa"/>
          </w:tcPr>
          <w:p w:rsidR="00B07399" w:rsidRPr="002E6616" w:rsidRDefault="00B07399" w:rsidP="00FC292C">
            <w:pPr>
              <w:pStyle w:val="tabletext"/>
              <w:rPr>
                <w:rFonts w:eastAsia="文鼎中黑"/>
                <w:sz w:val="16"/>
                <w:szCs w:val="16"/>
                <w:lang w:eastAsia="zh-TW"/>
              </w:rPr>
            </w:pPr>
            <w:r w:rsidRPr="002E6616">
              <w:rPr>
                <w:rFonts w:eastAsia="文鼎中黑"/>
                <w:sz w:val="16"/>
                <w:szCs w:val="16"/>
                <w:lang w:eastAsia="zh-TW"/>
              </w:rPr>
              <w:t>用戶端已經將啟用要求傳送至金鑰管理服務電腦。</w:t>
            </w:r>
            <w:r w:rsidRPr="002E6616">
              <w:rPr>
                <w:rFonts w:eastAsia="文鼎中黑"/>
                <w:sz w:val="16"/>
                <w:szCs w:val="16"/>
                <w:lang w:eastAsia="zh-TW"/>
              </w:rPr>
              <w:t>%n</w:t>
            </w:r>
            <w:r w:rsidRPr="002E6616">
              <w:rPr>
                <w:rFonts w:eastAsia="文鼎中黑"/>
                <w:sz w:val="16"/>
                <w:szCs w:val="16"/>
                <w:lang w:eastAsia="zh-TW"/>
              </w:rPr>
              <w:t>資訊：</w:t>
            </w:r>
            <w:r w:rsidRPr="002E6616">
              <w:rPr>
                <w:rFonts w:eastAsia="文鼎中黑"/>
                <w:sz w:val="16"/>
                <w:szCs w:val="16"/>
                <w:lang w:eastAsia="zh-TW"/>
              </w:rPr>
              <w:t>%n%1</w:t>
            </w:r>
          </w:p>
        </w:tc>
        <w:tc>
          <w:tcPr>
            <w:tcW w:w="1031" w:type="dxa"/>
          </w:tcPr>
          <w:p w:rsidR="00B07399" w:rsidRPr="002E6616" w:rsidRDefault="00B07399" w:rsidP="00FC292C">
            <w:pPr>
              <w:pStyle w:val="tabletext"/>
              <w:rPr>
                <w:rFonts w:eastAsia="文鼎中黑"/>
                <w:sz w:val="16"/>
                <w:szCs w:val="16"/>
                <w:lang w:eastAsia="zh-TW"/>
              </w:rPr>
            </w:pPr>
            <w:r w:rsidRPr="002E6616">
              <w:rPr>
                <w:rFonts w:eastAsia="文鼎中黑"/>
                <w:sz w:val="16"/>
                <w:szCs w:val="16"/>
                <w:lang w:eastAsia="zh-TW"/>
              </w:rPr>
              <w:t>HRESULT</w:t>
            </w:r>
          </w:p>
        </w:tc>
        <w:tc>
          <w:tcPr>
            <w:tcW w:w="1495" w:type="dxa"/>
          </w:tcPr>
          <w:p w:rsidR="00B07399" w:rsidRPr="002E6616" w:rsidRDefault="00B07399" w:rsidP="00FC292C">
            <w:pPr>
              <w:pStyle w:val="tabletext"/>
              <w:rPr>
                <w:rFonts w:eastAsia="文鼎中黑"/>
                <w:sz w:val="16"/>
                <w:szCs w:val="16"/>
                <w:lang w:eastAsia="zh-TW"/>
              </w:rPr>
            </w:pPr>
            <w:r w:rsidRPr="002E6616">
              <w:rPr>
                <w:rFonts w:eastAsia="文鼎中黑"/>
                <w:sz w:val="16"/>
                <w:szCs w:val="16"/>
                <w:lang w:eastAsia="zh-TW"/>
              </w:rPr>
              <w:t>傳回碼</w:t>
            </w:r>
          </w:p>
        </w:tc>
        <w:tc>
          <w:tcPr>
            <w:tcW w:w="1965" w:type="dxa"/>
          </w:tcPr>
          <w:p w:rsidR="00B07399" w:rsidRPr="002E6616" w:rsidRDefault="00B07399" w:rsidP="00FC292C">
            <w:pPr>
              <w:pStyle w:val="tabletext"/>
              <w:rPr>
                <w:rFonts w:eastAsia="文鼎中黑"/>
                <w:sz w:val="16"/>
                <w:szCs w:val="16"/>
                <w:lang w:eastAsia="zh-TW"/>
              </w:rPr>
            </w:pPr>
            <w:r w:rsidRPr="002E6616">
              <w:rPr>
                <w:rFonts w:eastAsia="文鼎中黑"/>
                <w:sz w:val="16"/>
                <w:szCs w:val="16"/>
                <w:lang w:eastAsia="zh-TW"/>
              </w:rPr>
              <w:t>0x0</w:t>
            </w:r>
          </w:p>
        </w:tc>
      </w:tr>
      <w:tr w:rsidR="00811F06" w:rsidRPr="002E6616" w:rsidTr="00C51AE4">
        <w:trPr>
          <w:trHeight w:val="197"/>
        </w:trPr>
        <w:tc>
          <w:tcPr>
            <w:tcW w:w="4869" w:type="dxa"/>
            <w:gridSpan w:val="4"/>
            <w:vMerge w:val="restart"/>
          </w:tcPr>
          <w:p w:rsidR="00811F06" w:rsidRPr="002E6616" w:rsidRDefault="00811F06" w:rsidP="00FC292C">
            <w:pPr>
              <w:pStyle w:val="tabletext"/>
              <w:rPr>
                <w:rFonts w:eastAsia="文鼎中黑"/>
                <w:sz w:val="16"/>
                <w:szCs w:val="16"/>
                <w:lang w:eastAsia="zh-TW"/>
              </w:rPr>
            </w:pPr>
          </w:p>
        </w:tc>
        <w:tc>
          <w:tcPr>
            <w:tcW w:w="1031" w:type="dxa"/>
          </w:tcPr>
          <w:p w:rsidR="00811F06" w:rsidRPr="002E6616" w:rsidRDefault="003F5BB8" w:rsidP="00FC292C">
            <w:pPr>
              <w:pStyle w:val="tabletext"/>
              <w:rPr>
                <w:rFonts w:eastAsia="文鼎中黑"/>
                <w:sz w:val="16"/>
                <w:szCs w:val="16"/>
              </w:rPr>
            </w:pPr>
            <w:r w:rsidRPr="003F5BB8">
              <w:rPr>
                <w:rFonts w:eastAsia="文鼎中黑"/>
                <w:sz w:val="16"/>
                <w:szCs w:val="16"/>
                <w:lang w:eastAsia="zh-TW"/>
              </w:rPr>
              <w:t>Status</w:t>
            </w:r>
          </w:p>
        </w:tc>
        <w:tc>
          <w:tcPr>
            <w:tcW w:w="1495" w:type="dxa"/>
          </w:tcPr>
          <w:p w:rsidR="00811F06" w:rsidRPr="002E6616" w:rsidRDefault="00811F06" w:rsidP="00FC292C">
            <w:pPr>
              <w:pStyle w:val="tabletext"/>
              <w:rPr>
                <w:rFonts w:eastAsia="文鼎中黑"/>
                <w:sz w:val="16"/>
                <w:szCs w:val="16"/>
              </w:rPr>
            </w:pPr>
            <w:r w:rsidRPr="002E6616">
              <w:rPr>
                <w:rFonts w:eastAsia="文鼎中黑"/>
                <w:sz w:val="16"/>
                <w:szCs w:val="16"/>
              </w:rPr>
              <w:t>旗標</w:t>
            </w:r>
            <w:r w:rsidRPr="002E6616">
              <w:rPr>
                <w:rFonts w:eastAsia="文鼎中黑"/>
                <w:sz w:val="16"/>
                <w:szCs w:val="16"/>
              </w:rPr>
              <w:t xml:space="preserve"> (</w:t>
            </w:r>
            <w:r w:rsidRPr="002E6616">
              <w:rPr>
                <w:rFonts w:eastAsia="文鼎中黑"/>
                <w:sz w:val="16"/>
                <w:szCs w:val="16"/>
              </w:rPr>
              <w:t>備註</w:t>
            </w:r>
            <w:r w:rsidRPr="002E6616">
              <w:rPr>
                <w:rFonts w:eastAsia="文鼎中黑"/>
                <w:sz w:val="16"/>
                <w:szCs w:val="16"/>
              </w:rPr>
              <w:t xml:space="preserve"> 1)</w:t>
            </w:r>
          </w:p>
        </w:tc>
        <w:tc>
          <w:tcPr>
            <w:tcW w:w="1965" w:type="dxa"/>
          </w:tcPr>
          <w:p w:rsidR="00811F06" w:rsidRPr="002E6616" w:rsidRDefault="00811F06" w:rsidP="00FC292C">
            <w:pPr>
              <w:pStyle w:val="tabletext"/>
              <w:rPr>
                <w:rFonts w:eastAsia="文鼎中黑"/>
                <w:sz w:val="16"/>
                <w:szCs w:val="16"/>
              </w:rPr>
            </w:pPr>
            <w:r w:rsidRPr="002E6616">
              <w:rPr>
                <w:rFonts w:eastAsia="文鼎中黑"/>
                <w:sz w:val="16"/>
                <w:szCs w:val="16"/>
              </w:rPr>
              <w:t>0x8</w:t>
            </w:r>
          </w:p>
        </w:tc>
      </w:tr>
      <w:tr w:rsidR="00811F06" w:rsidRPr="002E6616" w:rsidTr="00C51AE4">
        <w:trPr>
          <w:trHeight w:val="197"/>
        </w:trPr>
        <w:tc>
          <w:tcPr>
            <w:tcW w:w="4869" w:type="dxa"/>
            <w:gridSpan w:val="4"/>
            <w:vMerge/>
          </w:tcPr>
          <w:p w:rsidR="00811F06" w:rsidRPr="002E6616" w:rsidRDefault="00811F06" w:rsidP="00FC292C">
            <w:pPr>
              <w:pStyle w:val="tabletext"/>
              <w:rPr>
                <w:rFonts w:eastAsia="文鼎中黑"/>
                <w:sz w:val="16"/>
                <w:szCs w:val="16"/>
              </w:rPr>
            </w:pPr>
          </w:p>
        </w:tc>
        <w:tc>
          <w:tcPr>
            <w:tcW w:w="1031" w:type="dxa"/>
          </w:tcPr>
          <w:p w:rsidR="00811F06" w:rsidRPr="002E6616" w:rsidRDefault="003F5BB8" w:rsidP="00FC292C">
            <w:pPr>
              <w:pStyle w:val="tabletext"/>
              <w:rPr>
                <w:rFonts w:eastAsia="文鼎中黑"/>
                <w:sz w:val="16"/>
                <w:szCs w:val="16"/>
              </w:rPr>
            </w:pPr>
            <w:r w:rsidRPr="003F5BB8">
              <w:rPr>
                <w:rFonts w:eastAsia="文鼎中黑"/>
                <w:sz w:val="16"/>
                <w:szCs w:val="16"/>
              </w:rPr>
              <w:t>Server:</w:t>
            </w:r>
            <w:r>
              <w:rPr>
                <w:rFonts w:eastAsiaTheme="minorEastAsia" w:hint="eastAsia"/>
                <w:sz w:val="16"/>
                <w:szCs w:val="16"/>
                <w:lang w:eastAsia="zh-CN"/>
              </w:rPr>
              <w:br/>
            </w:r>
            <w:r w:rsidRPr="003F5BB8">
              <w:rPr>
                <w:rFonts w:eastAsia="文鼎中黑"/>
                <w:sz w:val="16"/>
                <w:szCs w:val="16"/>
              </w:rPr>
              <w:t>Port</w:t>
            </w:r>
          </w:p>
        </w:tc>
        <w:tc>
          <w:tcPr>
            <w:tcW w:w="1495" w:type="dxa"/>
          </w:tcPr>
          <w:p w:rsidR="00811F06" w:rsidRPr="002E6616" w:rsidRDefault="00811F06" w:rsidP="00FC292C">
            <w:pPr>
              <w:pStyle w:val="tabletext"/>
              <w:rPr>
                <w:rFonts w:eastAsia="文鼎中黑"/>
                <w:sz w:val="16"/>
                <w:szCs w:val="16"/>
              </w:rPr>
            </w:pPr>
            <w:r w:rsidRPr="002E6616">
              <w:rPr>
                <w:rFonts w:eastAsia="文鼎中黑"/>
                <w:sz w:val="16"/>
                <w:szCs w:val="16"/>
              </w:rPr>
              <w:t>名稱：連接埠</w:t>
            </w:r>
          </w:p>
        </w:tc>
        <w:tc>
          <w:tcPr>
            <w:tcW w:w="1965" w:type="dxa"/>
          </w:tcPr>
          <w:p w:rsidR="00811F06" w:rsidRPr="002E6616" w:rsidRDefault="00811F06" w:rsidP="00FC292C">
            <w:pPr>
              <w:pStyle w:val="tabletext"/>
              <w:rPr>
                <w:rFonts w:eastAsia="文鼎中黑"/>
                <w:sz w:val="16"/>
                <w:szCs w:val="16"/>
              </w:rPr>
            </w:pPr>
            <w:r w:rsidRPr="002E6616">
              <w:rPr>
                <w:rFonts w:eastAsia="文鼎中黑"/>
                <w:sz w:val="16"/>
                <w:szCs w:val="16"/>
              </w:rPr>
              <w:t>kms01.contoso.com:1688</w:t>
            </w:r>
          </w:p>
        </w:tc>
      </w:tr>
      <w:tr w:rsidR="00811F06" w:rsidRPr="00B257A7" w:rsidTr="00C51AE4">
        <w:trPr>
          <w:trHeight w:val="197"/>
        </w:trPr>
        <w:tc>
          <w:tcPr>
            <w:tcW w:w="4869" w:type="dxa"/>
            <w:gridSpan w:val="4"/>
            <w:vMerge/>
          </w:tcPr>
          <w:p w:rsidR="00811F06" w:rsidRPr="002E6616" w:rsidRDefault="00811F06" w:rsidP="00FC292C">
            <w:pPr>
              <w:pStyle w:val="tabletext"/>
              <w:rPr>
                <w:rFonts w:eastAsia="文鼎中黑"/>
                <w:sz w:val="16"/>
                <w:szCs w:val="16"/>
              </w:rPr>
            </w:pPr>
          </w:p>
        </w:tc>
        <w:tc>
          <w:tcPr>
            <w:tcW w:w="1031" w:type="dxa"/>
          </w:tcPr>
          <w:p w:rsidR="00811F06" w:rsidRPr="002E6616" w:rsidRDefault="00811F06" w:rsidP="00FC292C">
            <w:pPr>
              <w:pStyle w:val="tabletext"/>
              <w:rPr>
                <w:rFonts w:eastAsia="文鼎中黑"/>
                <w:sz w:val="16"/>
                <w:szCs w:val="16"/>
              </w:rPr>
            </w:pPr>
            <w:r w:rsidRPr="002E6616">
              <w:rPr>
                <w:rFonts w:eastAsia="文鼎中黑"/>
                <w:sz w:val="16"/>
                <w:szCs w:val="16"/>
              </w:rPr>
              <w:t>CMID</w:t>
            </w:r>
          </w:p>
        </w:tc>
        <w:tc>
          <w:tcPr>
            <w:tcW w:w="1495" w:type="dxa"/>
          </w:tcPr>
          <w:p w:rsidR="00811F06" w:rsidRPr="002E6616" w:rsidRDefault="00811F06" w:rsidP="00FC292C">
            <w:pPr>
              <w:pStyle w:val="tabletext"/>
              <w:rPr>
                <w:rFonts w:eastAsia="文鼎中黑"/>
                <w:sz w:val="16"/>
                <w:szCs w:val="16"/>
                <w:lang w:eastAsia="zh-TW"/>
              </w:rPr>
            </w:pPr>
            <w:r w:rsidRPr="002E6616">
              <w:rPr>
                <w:rFonts w:eastAsia="文鼎中黑"/>
                <w:sz w:val="16"/>
                <w:szCs w:val="16"/>
                <w:lang w:eastAsia="zh-TW"/>
              </w:rPr>
              <w:t>用戶端電腦</w:t>
            </w:r>
            <w:r w:rsidR="00850905">
              <w:rPr>
                <w:rFonts w:eastAsiaTheme="minorEastAsia" w:hint="eastAsia"/>
                <w:sz w:val="16"/>
                <w:szCs w:val="16"/>
                <w:lang w:eastAsia="zh-TW"/>
              </w:rPr>
              <w:br/>
            </w:r>
            <w:r w:rsidRPr="002E6616">
              <w:rPr>
                <w:rFonts w:eastAsia="文鼎中黑"/>
                <w:sz w:val="16"/>
                <w:szCs w:val="16"/>
                <w:lang w:eastAsia="zh-TW"/>
              </w:rPr>
              <w:t>識別碼</w:t>
            </w:r>
          </w:p>
        </w:tc>
        <w:tc>
          <w:tcPr>
            <w:tcW w:w="1965" w:type="dxa"/>
          </w:tcPr>
          <w:p w:rsidR="00811F06" w:rsidRPr="00B257A7" w:rsidRDefault="00811F06" w:rsidP="00FC292C">
            <w:pPr>
              <w:pStyle w:val="tabletext"/>
              <w:rPr>
                <w:rFonts w:eastAsia="文鼎中黑"/>
                <w:sz w:val="16"/>
                <w:szCs w:val="16"/>
                <w:lang w:val="de-DE" w:eastAsia="zh-TW"/>
              </w:rPr>
            </w:pPr>
            <w:r w:rsidRPr="00B257A7">
              <w:rPr>
                <w:rFonts w:eastAsia="文鼎中黑"/>
                <w:sz w:val="16"/>
                <w:szCs w:val="16"/>
                <w:lang w:val="de-DE" w:eastAsia="zh-TW"/>
              </w:rPr>
              <w:t>08c3bda0-c556-4b61-9e4e-7bf6d4df80be,</w:t>
            </w:r>
          </w:p>
        </w:tc>
      </w:tr>
      <w:tr w:rsidR="00811F06" w:rsidRPr="002E6616" w:rsidTr="00C51AE4">
        <w:trPr>
          <w:trHeight w:val="197"/>
        </w:trPr>
        <w:tc>
          <w:tcPr>
            <w:tcW w:w="4869" w:type="dxa"/>
            <w:gridSpan w:val="4"/>
            <w:vMerge/>
          </w:tcPr>
          <w:p w:rsidR="00811F06" w:rsidRPr="00B257A7" w:rsidRDefault="00811F06" w:rsidP="00FC292C">
            <w:pPr>
              <w:pStyle w:val="tabletext"/>
              <w:rPr>
                <w:rFonts w:eastAsia="文鼎中黑"/>
                <w:sz w:val="16"/>
                <w:szCs w:val="16"/>
                <w:lang w:val="de-DE" w:eastAsia="zh-TW"/>
              </w:rPr>
            </w:pPr>
          </w:p>
        </w:tc>
        <w:tc>
          <w:tcPr>
            <w:tcW w:w="1031" w:type="dxa"/>
          </w:tcPr>
          <w:p w:rsidR="00811F06" w:rsidRPr="002E6616" w:rsidRDefault="003F5BB8" w:rsidP="00FC292C">
            <w:pPr>
              <w:pStyle w:val="tabletext"/>
              <w:rPr>
                <w:rFonts w:eastAsia="文鼎中黑"/>
                <w:sz w:val="16"/>
                <w:szCs w:val="16"/>
                <w:lang w:eastAsia="zh-TW"/>
              </w:rPr>
            </w:pPr>
            <w:r w:rsidRPr="003F5BB8">
              <w:rPr>
                <w:rFonts w:eastAsia="文鼎中黑"/>
                <w:sz w:val="16"/>
                <w:szCs w:val="16"/>
                <w:lang w:eastAsia="zh-TW"/>
              </w:rPr>
              <w:t>Client Time</w:t>
            </w:r>
          </w:p>
        </w:tc>
        <w:tc>
          <w:tcPr>
            <w:tcW w:w="1495" w:type="dxa"/>
          </w:tcPr>
          <w:p w:rsidR="00811F06" w:rsidRPr="002E6616" w:rsidRDefault="00811F06" w:rsidP="00FC292C">
            <w:pPr>
              <w:pStyle w:val="tabletext"/>
              <w:rPr>
                <w:rFonts w:eastAsia="文鼎中黑"/>
                <w:sz w:val="16"/>
                <w:szCs w:val="16"/>
                <w:lang w:eastAsia="zh-TW"/>
              </w:rPr>
            </w:pPr>
            <w:r w:rsidRPr="002E6616">
              <w:rPr>
                <w:rFonts w:eastAsia="文鼎中黑"/>
                <w:sz w:val="16"/>
                <w:szCs w:val="16"/>
                <w:lang w:eastAsia="zh-TW"/>
              </w:rPr>
              <w:t>要求時間戳記</w:t>
            </w:r>
          </w:p>
        </w:tc>
        <w:tc>
          <w:tcPr>
            <w:tcW w:w="1965" w:type="dxa"/>
          </w:tcPr>
          <w:p w:rsidR="00811F06" w:rsidRPr="002E6616" w:rsidRDefault="00811F06" w:rsidP="00FC292C">
            <w:pPr>
              <w:pStyle w:val="tabletext"/>
              <w:rPr>
                <w:rFonts w:eastAsia="文鼎中黑"/>
                <w:sz w:val="16"/>
                <w:szCs w:val="16"/>
                <w:lang w:eastAsia="zh-TW"/>
              </w:rPr>
            </w:pPr>
            <w:r w:rsidRPr="002E6616">
              <w:rPr>
                <w:rFonts w:eastAsia="文鼎中黑"/>
                <w:sz w:val="16"/>
                <w:szCs w:val="16"/>
                <w:lang w:eastAsia="zh-TW"/>
              </w:rPr>
              <w:t>2006/1/14 2:30,</w:t>
            </w:r>
          </w:p>
        </w:tc>
      </w:tr>
      <w:tr w:rsidR="00811F06" w:rsidRPr="002E6616" w:rsidTr="00C51AE4">
        <w:trPr>
          <w:trHeight w:val="197"/>
        </w:trPr>
        <w:tc>
          <w:tcPr>
            <w:tcW w:w="4869" w:type="dxa"/>
            <w:gridSpan w:val="4"/>
            <w:vMerge/>
          </w:tcPr>
          <w:p w:rsidR="00811F06" w:rsidRPr="002E6616" w:rsidRDefault="00811F06" w:rsidP="00FC292C">
            <w:pPr>
              <w:pStyle w:val="tabletext"/>
              <w:rPr>
                <w:rFonts w:eastAsia="文鼎中黑"/>
                <w:sz w:val="16"/>
                <w:szCs w:val="16"/>
                <w:lang w:eastAsia="zh-TW"/>
              </w:rPr>
            </w:pPr>
          </w:p>
        </w:tc>
        <w:tc>
          <w:tcPr>
            <w:tcW w:w="1031" w:type="dxa"/>
          </w:tcPr>
          <w:p w:rsidR="00811F06" w:rsidRPr="002E6616" w:rsidRDefault="00811F06" w:rsidP="00FC292C">
            <w:pPr>
              <w:pStyle w:val="tabletext"/>
              <w:rPr>
                <w:rFonts w:eastAsia="文鼎中黑"/>
                <w:sz w:val="16"/>
                <w:szCs w:val="16"/>
                <w:lang w:eastAsia="zh-TW"/>
              </w:rPr>
            </w:pPr>
            <w:r w:rsidRPr="002E6616">
              <w:rPr>
                <w:rFonts w:eastAsia="文鼎中黑"/>
                <w:sz w:val="16"/>
                <w:szCs w:val="16"/>
                <w:lang w:eastAsia="zh-TW"/>
              </w:rPr>
              <w:t xml:space="preserve">VM </w:t>
            </w:r>
            <w:r w:rsidR="003F5BB8" w:rsidRPr="003F5BB8">
              <w:rPr>
                <w:rFonts w:eastAsia="文鼎中黑"/>
                <w:sz w:val="16"/>
                <w:szCs w:val="16"/>
                <w:lang w:eastAsia="zh-TW"/>
              </w:rPr>
              <w:t>Info</w:t>
            </w:r>
          </w:p>
        </w:tc>
        <w:tc>
          <w:tcPr>
            <w:tcW w:w="1495" w:type="dxa"/>
          </w:tcPr>
          <w:p w:rsidR="00811F06" w:rsidRPr="002E6616" w:rsidRDefault="00811F06" w:rsidP="00FC292C">
            <w:pPr>
              <w:pStyle w:val="tabletext"/>
              <w:rPr>
                <w:rFonts w:eastAsia="文鼎中黑"/>
                <w:sz w:val="16"/>
                <w:szCs w:val="16"/>
                <w:lang w:eastAsia="zh-TW"/>
              </w:rPr>
            </w:pPr>
            <w:r w:rsidRPr="002E6616">
              <w:rPr>
                <w:rFonts w:eastAsia="文鼎中黑"/>
                <w:sz w:val="16"/>
                <w:szCs w:val="16"/>
                <w:lang w:eastAsia="zh-TW"/>
              </w:rPr>
              <w:t>未使用</w:t>
            </w:r>
          </w:p>
        </w:tc>
        <w:tc>
          <w:tcPr>
            <w:tcW w:w="1965" w:type="dxa"/>
          </w:tcPr>
          <w:p w:rsidR="00811F06" w:rsidRPr="002E6616" w:rsidRDefault="00811F06" w:rsidP="00FC292C">
            <w:pPr>
              <w:pStyle w:val="tabletext"/>
              <w:rPr>
                <w:rFonts w:eastAsia="文鼎中黑"/>
                <w:sz w:val="16"/>
                <w:szCs w:val="16"/>
                <w:lang w:eastAsia="zh-TW"/>
              </w:rPr>
            </w:pPr>
            <w:r w:rsidRPr="002E6616">
              <w:rPr>
                <w:rFonts w:eastAsia="文鼎中黑"/>
                <w:sz w:val="16"/>
                <w:szCs w:val="16"/>
                <w:lang w:eastAsia="zh-TW"/>
              </w:rPr>
              <w:t>1</w:t>
            </w:r>
          </w:p>
        </w:tc>
      </w:tr>
      <w:tr w:rsidR="00811F06" w:rsidRPr="002E6616" w:rsidTr="00C51AE4">
        <w:trPr>
          <w:trHeight w:val="1186"/>
        </w:trPr>
        <w:tc>
          <w:tcPr>
            <w:tcW w:w="4869" w:type="dxa"/>
            <w:gridSpan w:val="4"/>
            <w:vMerge/>
            <w:tcBorders>
              <w:bottom w:val="nil"/>
            </w:tcBorders>
          </w:tcPr>
          <w:p w:rsidR="00811F06" w:rsidRPr="002E6616" w:rsidRDefault="00811F06" w:rsidP="00FC292C">
            <w:pPr>
              <w:pStyle w:val="tabletext"/>
              <w:rPr>
                <w:rFonts w:eastAsia="文鼎中黑"/>
                <w:sz w:val="16"/>
                <w:szCs w:val="16"/>
                <w:lang w:eastAsia="zh-TW"/>
              </w:rPr>
            </w:pPr>
          </w:p>
        </w:tc>
        <w:tc>
          <w:tcPr>
            <w:tcW w:w="1031" w:type="dxa"/>
          </w:tcPr>
          <w:p w:rsidR="00811F06" w:rsidRPr="002E6616" w:rsidRDefault="003F5BB8" w:rsidP="00FC292C">
            <w:pPr>
              <w:pStyle w:val="tabletext"/>
              <w:rPr>
                <w:rFonts w:eastAsia="文鼎中黑"/>
                <w:sz w:val="16"/>
                <w:szCs w:val="16"/>
                <w:lang w:eastAsia="zh-TW"/>
              </w:rPr>
            </w:pPr>
            <w:r w:rsidRPr="003F5BB8">
              <w:rPr>
                <w:rFonts w:eastAsia="文鼎中黑"/>
                <w:sz w:val="16"/>
                <w:szCs w:val="16"/>
                <w:lang w:eastAsia="zh-TW"/>
              </w:rPr>
              <w:t>Licensing Status</w:t>
            </w:r>
          </w:p>
        </w:tc>
        <w:tc>
          <w:tcPr>
            <w:tcW w:w="1495" w:type="dxa"/>
          </w:tcPr>
          <w:p w:rsidR="00811F06" w:rsidRPr="002E6616" w:rsidRDefault="00811F06" w:rsidP="00FC292C">
            <w:pPr>
              <w:pStyle w:val="tabletext"/>
              <w:rPr>
                <w:rFonts w:eastAsia="文鼎中黑"/>
                <w:sz w:val="16"/>
                <w:szCs w:val="16"/>
                <w:lang w:eastAsia="zh-TW"/>
              </w:rPr>
            </w:pPr>
            <w:r w:rsidRPr="002E6616">
              <w:rPr>
                <w:rFonts w:eastAsia="文鼎中黑"/>
                <w:sz w:val="16"/>
                <w:szCs w:val="16"/>
                <w:lang w:eastAsia="zh-TW"/>
              </w:rPr>
              <w:t>授權狀態</w:t>
            </w:r>
          </w:p>
          <w:p w:rsidR="00811F06" w:rsidRPr="002E6616" w:rsidRDefault="00811F06" w:rsidP="00FC292C">
            <w:pPr>
              <w:pStyle w:val="tabletext"/>
              <w:rPr>
                <w:rFonts w:eastAsia="文鼎中黑"/>
                <w:sz w:val="16"/>
                <w:szCs w:val="16"/>
                <w:lang w:eastAsia="zh-TW"/>
              </w:rPr>
            </w:pPr>
            <w:r w:rsidRPr="002E6616">
              <w:rPr>
                <w:rFonts w:eastAsia="文鼎中黑"/>
                <w:sz w:val="16"/>
                <w:szCs w:val="16"/>
                <w:lang w:eastAsia="zh-TW"/>
              </w:rPr>
              <w:t xml:space="preserve">0 – </w:t>
            </w:r>
            <w:r w:rsidRPr="002E6616">
              <w:rPr>
                <w:rFonts w:eastAsia="文鼎中黑"/>
                <w:sz w:val="16"/>
                <w:szCs w:val="16"/>
                <w:lang w:eastAsia="zh-TW"/>
              </w:rPr>
              <w:t>未授權</w:t>
            </w:r>
          </w:p>
          <w:p w:rsidR="00811F06" w:rsidRPr="002E6616" w:rsidRDefault="00811F06" w:rsidP="00FC292C">
            <w:pPr>
              <w:pStyle w:val="tabletext"/>
              <w:rPr>
                <w:rFonts w:eastAsia="文鼎中黑"/>
                <w:sz w:val="16"/>
                <w:szCs w:val="16"/>
                <w:lang w:eastAsia="zh-TW"/>
              </w:rPr>
            </w:pPr>
            <w:r w:rsidRPr="002E6616">
              <w:rPr>
                <w:rFonts w:eastAsia="文鼎中黑"/>
                <w:sz w:val="16"/>
                <w:szCs w:val="16"/>
                <w:lang w:eastAsia="zh-TW"/>
              </w:rPr>
              <w:t xml:space="preserve">1 - </w:t>
            </w:r>
            <w:r w:rsidRPr="002E6616">
              <w:rPr>
                <w:rFonts w:eastAsia="文鼎中黑"/>
                <w:sz w:val="16"/>
                <w:szCs w:val="16"/>
                <w:lang w:eastAsia="zh-TW"/>
              </w:rPr>
              <w:t>已授權</w:t>
            </w:r>
            <w:r w:rsidRPr="002E6616">
              <w:rPr>
                <w:rFonts w:eastAsia="文鼎中黑"/>
                <w:sz w:val="16"/>
                <w:szCs w:val="16"/>
                <w:lang w:eastAsia="zh-TW"/>
              </w:rPr>
              <w:t xml:space="preserve"> </w:t>
            </w:r>
            <w:r w:rsidR="00850905">
              <w:rPr>
                <w:rFonts w:eastAsiaTheme="minorEastAsia" w:hint="eastAsia"/>
                <w:sz w:val="16"/>
                <w:szCs w:val="16"/>
                <w:lang w:eastAsia="zh-TW"/>
              </w:rPr>
              <w:br/>
            </w:r>
            <w:r w:rsidRPr="002E6616">
              <w:rPr>
                <w:rFonts w:eastAsia="文鼎中黑"/>
                <w:sz w:val="16"/>
                <w:szCs w:val="16"/>
                <w:lang w:eastAsia="zh-TW"/>
              </w:rPr>
              <w:t>(</w:t>
            </w:r>
            <w:r w:rsidRPr="002E6616">
              <w:rPr>
                <w:rFonts w:eastAsia="文鼎中黑"/>
                <w:sz w:val="16"/>
                <w:szCs w:val="16"/>
                <w:lang w:eastAsia="zh-TW"/>
              </w:rPr>
              <w:t>已啟用</w:t>
            </w:r>
            <w:r w:rsidRPr="002E6616">
              <w:rPr>
                <w:rFonts w:eastAsia="文鼎中黑"/>
                <w:sz w:val="16"/>
                <w:szCs w:val="16"/>
                <w:lang w:eastAsia="zh-TW"/>
              </w:rPr>
              <w:t>)</w:t>
            </w:r>
          </w:p>
          <w:p w:rsidR="00811F06" w:rsidRPr="002E6616" w:rsidRDefault="00811F06" w:rsidP="00FC292C">
            <w:pPr>
              <w:pStyle w:val="tabletext"/>
              <w:rPr>
                <w:rFonts w:eastAsia="文鼎中黑"/>
                <w:sz w:val="16"/>
                <w:szCs w:val="16"/>
                <w:lang w:eastAsia="zh-TW"/>
              </w:rPr>
            </w:pPr>
            <w:r w:rsidRPr="002E6616">
              <w:rPr>
                <w:rFonts w:eastAsia="文鼎中黑"/>
                <w:sz w:val="16"/>
                <w:szCs w:val="16"/>
                <w:lang w:eastAsia="zh-TW"/>
              </w:rPr>
              <w:t xml:space="preserve">2 – OOB </w:t>
            </w:r>
            <w:r w:rsidRPr="002E6616">
              <w:rPr>
                <w:rFonts w:eastAsia="文鼎中黑"/>
                <w:sz w:val="16"/>
                <w:szCs w:val="16"/>
                <w:lang w:eastAsia="zh-TW"/>
              </w:rPr>
              <w:t>寬限期</w:t>
            </w:r>
          </w:p>
          <w:p w:rsidR="00811F06" w:rsidRPr="002E6616" w:rsidRDefault="00811F06" w:rsidP="00FC292C">
            <w:pPr>
              <w:pStyle w:val="tabletext"/>
              <w:rPr>
                <w:rFonts w:eastAsia="文鼎中黑"/>
                <w:sz w:val="16"/>
                <w:szCs w:val="16"/>
                <w:lang w:eastAsia="zh-TW"/>
              </w:rPr>
            </w:pPr>
            <w:r w:rsidRPr="002E6616">
              <w:rPr>
                <w:rFonts w:eastAsia="文鼎中黑"/>
                <w:sz w:val="16"/>
                <w:szCs w:val="16"/>
                <w:lang w:eastAsia="zh-TW"/>
              </w:rPr>
              <w:t xml:space="preserve">3 – OOT </w:t>
            </w:r>
            <w:r w:rsidRPr="002E6616">
              <w:rPr>
                <w:rFonts w:eastAsia="文鼎中黑"/>
                <w:sz w:val="16"/>
                <w:szCs w:val="16"/>
                <w:lang w:eastAsia="zh-TW"/>
              </w:rPr>
              <w:t>寬限期</w:t>
            </w:r>
          </w:p>
          <w:p w:rsidR="00811F06" w:rsidRPr="002E6616" w:rsidRDefault="00811F06" w:rsidP="00FC292C">
            <w:pPr>
              <w:pStyle w:val="tabletext"/>
              <w:rPr>
                <w:rFonts w:eastAsia="文鼎中黑"/>
                <w:sz w:val="16"/>
                <w:szCs w:val="16"/>
                <w:lang w:eastAsia="zh-TW"/>
              </w:rPr>
            </w:pPr>
            <w:r w:rsidRPr="002E6616">
              <w:rPr>
                <w:rFonts w:eastAsia="文鼎中黑"/>
                <w:sz w:val="16"/>
                <w:szCs w:val="16"/>
                <w:lang w:eastAsia="zh-TW"/>
              </w:rPr>
              <w:t xml:space="preserve">4 – </w:t>
            </w:r>
            <w:r w:rsidRPr="002E6616">
              <w:rPr>
                <w:rFonts w:eastAsia="文鼎中黑"/>
                <w:sz w:val="16"/>
                <w:szCs w:val="16"/>
                <w:lang w:eastAsia="zh-TW"/>
              </w:rPr>
              <w:t>非正版寬限期</w:t>
            </w:r>
          </w:p>
          <w:p w:rsidR="00811F06" w:rsidRPr="002E6616" w:rsidRDefault="00811F06" w:rsidP="00FC292C">
            <w:pPr>
              <w:pStyle w:val="tabletext"/>
              <w:rPr>
                <w:rFonts w:eastAsia="文鼎中黑"/>
                <w:sz w:val="16"/>
                <w:szCs w:val="16"/>
                <w:lang w:eastAsia="zh-TW"/>
              </w:rPr>
            </w:pPr>
            <w:r w:rsidRPr="002E6616">
              <w:rPr>
                <w:rFonts w:eastAsia="文鼎中黑"/>
                <w:sz w:val="16"/>
                <w:szCs w:val="16"/>
                <w:lang w:eastAsia="zh-TW"/>
              </w:rPr>
              <w:t xml:space="preserve">5 – </w:t>
            </w:r>
            <w:r w:rsidRPr="002E6616">
              <w:rPr>
                <w:rFonts w:eastAsia="文鼎中黑"/>
                <w:sz w:val="16"/>
                <w:szCs w:val="16"/>
                <w:lang w:eastAsia="zh-TW"/>
              </w:rPr>
              <w:t>通知</w:t>
            </w:r>
          </w:p>
          <w:p w:rsidR="00811F06" w:rsidRPr="002E6616" w:rsidRDefault="00811F06" w:rsidP="00FC292C">
            <w:pPr>
              <w:pStyle w:val="tabletext"/>
              <w:rPr>
                <w:rFonts w:eastAsia="文鼎中黑"/>
                <w:sz w:val="16"/>
                <w:szCs w:val="16"/>
                <w:lang w:eastAsia="zh-TW"/>
              </w:rPr>
            </w:pPr>
            <w:r w:rsidRPr="002E6616">
              <w:rPr>
                <w:rFonts w:eastAsia="文鼎中黑"/>
                <w:sz w:val="16"/>
                <w:szCs w:val="16"/>
                <w:lang w:eastAsia="zh-TW"/>
              </w:rPr>
              <w:lastRenderedPageBreak/>
              <w:t xml:space="preserve">6 – </w:t>
            </w:r>
            <w:r w:rsidRPr="002E6616">
              <w:rPr>
                <w:rFonts w:eastAsia="文鼎中黑"/>
                <w:sz w:val="16"/>
                <w:szCs w:val="16"/>
                <w:lang w:eastAsia="zh-TW"/>
              </w:rPr>
              <w:t>延長的寬限期</w:t>
            </w:r>
          </w:p>
        </w:tc>
        <w:tc>
          <w:tcPr>
            <w:tcW w:w="1965" w:type="dxa"/>
          </w:tcPr>
          <w:p w:rsidR="00811F06" w:rsidRPr="002E6616" w:rsidRDefault="00811F06" w:rsidP="00FC292C">
            <w:pPr>
              <w:pStyle w:val="tabletext"/>
              <w:rPr>
                <w:rFonts w:eastAsia="文鼎中黑"/>
                <w:sz w:val="16"/>
                <w:szCs w:val="16"/>
                <w:lang w:eastAsia="zh-TW"/>
              </w:rPr>
            </w:pPr>
            <w:r w:rsidRPr="002E6616">
              <w:rPr>
                <w:rFonts w:eastAsia="文鼎中黑"/>
                <w:sz w:val="16"/>
                <w:szCs w:val="16"/>
                <w:lang w:eastAsia="zh-TW"/>
              </w:rPr>
              <w:lastRenderedPageBreak/>
              <w:t>2</w:t>
            </w:r>
          </w:p>
        </w:tc>
      </w:tr>
      <w:tr w:rsidR="00811F06" w:rsidRPr="002E6616" w:rsidTr="00C51AE4">
        <w:trPr>
          <w:trHeight w:val="396"/>
        </w:trPr>
        <w:tc>
          <w:tcPr>
            <w:tcW w:w="4869" w:type="dxa"/>
            <w:gridSpan w:val="4"/>
            <w:vMerge w:val="restart"/>
            <w:tcBorders>
              <w:top w:val="nil"/>
            </w:tcBorders>
          </w:tcPr>
          <w:p w:rsidR="00811F06" w:rsidRPr="002E6616" w:rsidRDefault="00811F06" w:rsidP="003371E1">
            <w:pPr>
              <w:pStyle w:val="tabletext"/>
              <w:pageBreakBefore/>
              <w:rPr>
                <w:rFonts w:eastAsia="文鼎中黑"/>
                <w:sz w:val="16"/>
                <w:szCs w:val="16"/>
                <w:lang w:eastAsia="zh-TW"/>
              </w:rPr>
            </w:pPr>
          </w:p>
        </w:tc>
        <w:tc>
          <w:tcPr>
            <w:tcW w:w="1031" w:type="dxa"/>
          </w:tcPr>
          <w:p w:rsidR="00811F06" w:rsidRPr="002E6616" w:rsidRDefault="003F5BB8" w:rsidP="003371E1">
            <w:pPr>
              <w:pStyle w:val="tabletext"/>
              <w:pageBreakBefore/>
              <w:rPr>
                <w:rFonts w:eastAsia="文鼎中黑"/>
                <w:sz w:val="16"/>
                <w:szCs w:val="16"/>
                <w:lang w:eastAsia="zh-TW"/>
              </w:rPr>
            </w:pPr>
            <w:r w:rsidRPr="003F5BB8">
              <w:rPr>
                <w:rFonts w:eastAsia="文鼎中黑"/>
                <w:sz w:val="16"/>
                <w:szCs w:val="16"/>
                <w:lang w:eastAsia="zh-TW"/>
              </w:rPr>
              <w:t>Time to Expiration</w:t>
            </w:r>
          </w:p>
        </w:tc>
        <w:tc>
          <w:tcPr>
            <w:tcW w:w="1495" w:type="dxa"/>
          </w:tcPr>
          <w:p w:rsidR="00811F06" w:rsidRPr="002E6616" w:rsidRDefault="00811F06" w:rsidP="003371E1">
            <w:pPr>
              <w:pStyle w:val="tabletext"/>
              <w:pageBreakBefore/>
              <w:rPr>
                <w:rFonts w:eastAsia="文鼎中黑"/>
                <w:sz w:val="16"/>
                <w:szCs w:val="16"/>
                <w:lang w:eastAsia="zh-TW"/>
              </w:rPr>
            </w:pPr>
            <w:r w:rsidRPr="002E6616">
              <w:rPr>
                <w:rFonts w:eastAsia="文鼎中黑"/>
                <w:sz w:val="16"/>
                <w:szCs w:val="16"/>
                <w:lang w:eastAsia="zh-TW"/>
              </w:rPr>
              <w:t>剩餘時間</w:t>
            </w:r>
            <w:r w:rsidRPr="002E6616">
              <w:rPr>
                <w:rFonts w:eastAsia="文鼎中黑"/>
                <w:sz w:val="16"/>
                <w:szCs w:val="16"/>
                <w:lang w:eastAsia="zh-TW"/>
              </w:rPr>
              <w:t xml:space="preserve"> (</w:t>
            </w:r>
            <w:r w:rsidRPr="002E6616">
              <w:rPr>
                <w:rFonts w:eastAsia="文鼎中黑"/>
                <w:sz w:val="16"/>
                <w:szCs w:val="16"/>
                <w:lang w:eastAsia="zh-TW"/>
              </w:rPr>
              <w:t>分鐘</w:t>
            </w:r>
            <w:r w:rsidRPr="002E6616">
              <w:rPr>
                <w:rFonts w:eastAsia="文鼎中黑"/>
                <w:sz w:val="16"/>
                <w:szCs w:val="16"/>
                <w:lang w:eastAsia="zh-TW"/>
              </w:rPr>
              <w:t>)</w:t>
            </w:r>
          </w:p>
        </w:tc>
        <w:tc>
          <w:tcPr>
            <w:tcW w:w="1965" w:type="dxa"/>
          </w:tcPr>
          <w:p w:rsidR="00811F06" w:rsidRPr="002E6616" w:rsidRDefault="00811F06" w:rsidP="003371E1">
            <w:pPr>
              <w:pStyle w:val="tabletext"/>
              <w:pageBreakBefore/>
              <w:rPr>
                <w:rFonts w:eastAsia="文鼎中黑"/>
                <w:sz w:val="16"/>
                <w:szCs w:val="16"/>
                <w:lang w:eastAsia="zh-TW"/>
              </w:rPr>
            </w:pPr>
            <w:r w:rsidRPr="002E6616">
              <w:rPr>
                <w:rFonts w:eastAsia="文鼎中黑"/>
                <w:sz w:val="16"/>
                <w:szCs w:val="16"/>
                <w:lang w:eastAsia="zh-TW"/>
              </w:rPr>
              <w:t>40123</w:t>
            </w:r>
          </w:p>
        </w:tc>
      </w:tr>
      <w:tr w:rsidR="00811F06" w:rsidRPr="002E6616" w:rsidTr="00C51AE4">
        <w:trPr>
          <w:trHeight w:val="396"/>
        </w:trPr>
        <w:tc>
          <w:tcPr>
            <w:tcW w:w="4869" w:type="dxa"/>
            <w:gridSpan w:val="4"/>
            <w:vMerge/>
          </w:tcPr>
          <w:p w:rsidR="00811F06" w:rsidRPr="002E6616" w:rsidRDefault="00811F06" w:rsidP="00FC292C">
            <w:pPr>
              <w:pStyle w:val="tabletext"/>
              <w:rPr>
                <w:rFonts w:eastAsia="文鼎中黑"/>
                <w:sz w:val="16"/>
                <w:szCs w:val="16"/>
                <w:lang w:eastAsia="zh-TW"/>
              </w:rPr>
            </w:pPr>
          </w:p>
        </w:tc>
        <w:tc>
          <w:tcPr>
            <w:tcW w:w="1031" w:type="dxa"/>
          </w:tcPr>
          <w:p w:rsidR="00811F06" w:rsidRPr="002E6616" w:rsidRDefault="00811F06" w:rsidP="00FC292C">
            <w:pPr>
              <w:pStyle w:val="tabletext"/>
              <w:rPr>
                <w:rFonts w:eastAsia="文鼎中黑"/>
                <w:sz w:val="16"/>
                <w:szCs w:val="16"/>
                <w:lang w:eastAsia="zh-TW"/>
              </w:rPr>
            </w:pPr>
            <w:r w:rsidRPr="002E6616">
              <w:rPr>
                <w:rFonts w:eastAsia="文鼎中黑"/>
                <w:sz w:val="16"/>
                <w:szCs w:val="16"/>
                <w:lang w:eastAsia="zh-TW"/>
              </w:rPr>
              <w:t>ActID</w:t>
            </w:r>
          </w:p>
        </w:tc>
        <w:tc>
          <w:tcPr>
            <w:tcW w:w="1495" w:type="dxa"/>
          </w:tcPr>
          <w:p w:rsidR="00811F06" w:rsidRPr="002E6616" w:rsidRDefault="00811F06" w:rsidP="00FC292C">
            <w:pPr>
              <w:pStyle w:val="tabletext"/>
              <w:rPr>
                <w:rFonts w:eastAsia="文鼎中黑"/>
                <w:sz w:val="16"/>
                <w:szCs w:val="16"/>
                <w:lang w:eastAsia="zh-TW"/>
              </w:rPr>
            </w:pPr>
            <w:r w:rsidRPr="002E6616">
              <w:rPr>
                <w:rFonts w:eastAsia="文鼎中黑"/>
                <w:sz w:val="16"/>
                <w:szCs w:val="16"/>
                <w:lang w:eastAsia="zh-TW"/>
              </w:rPr>
              <w:t>啟用識別碼</w:t>
            </w:r>
            <w:r w:rsidRPr="002E6616">
              <w:rPr>
                <w:rFonts w:eastAsia="文鼎中黑"/>
                <w:sz w:val="16"/>
                <w:szCs w:val="16"/>
                <w:lang w:eastAsia="zh-TW"/>
              </w:rPr>
              <w:t xml:space="preserve"> – </w:t>
            </w:r>
            <w:r w:rsidRPr="002E6616">
              <w:rPr>
                <w:rFonts w:eastAsia="文鼎中黑"/>
                <w:sz w:val="16"/>
                <w:szCs w:val="16"/>
                <w:lang w:eastAsia="zh-TW"/>
              </w:rPr>
              <w:t>識別授權</w:t>
            </w:r>
          </w:p>
        </w:tc>
        <w:tc>
          <w:tcPr>
            <w:tcW w:w="1965" w:type="dxa"/>
          </w:tcPr>
          <w:p w:rsidR="00811F06" w:rsidRPr="002E6616" w:rsidRDefault="00811F06" w:rsidP="00FC292C">
            <w:pPr>
              <w:pStyle w:val="tabletext"/>
              <w:rPr>
                <w:rFonts w:eastAsia="文鼎中黑"/>
                <w:sz w:val="16"/>
                <w:szCs w:val="16"/>
                <w:lang w:eastAsia="zh-TW"/>
              </w:rPr>
            </w:pPr>
            <w:r w:rsidRPr="002E6616">
              <w:rPr>
                <w:rFonts w:eastAsia="文鼎中黑"/>
                <w:sz w:val="16"/>
                <w:szCs w:val="16"/>
                <w:lang w:eastAsia="zh-TW"/>
              </w:rPr>
              <w:t>cf67834d-db4a-402c-ab1f-2c134f02b700,</w:t>
            </w:r>
          </w:p>
        </w:tc>
      </w:tr>
      <w:tr w:rsidR="00811F06" w:rsidRPr="002E6616" w:rsidTr="00C51AE4">
        <w:trPr>
          <w:trHeight w:val="396"/>
        </w:trPr>
        <w:tc>
          <w:tcPr>
            <w:tcW w:w="4869" w:type="dxa"/>
            <w:gridSpan w:val="4"/>
            <w:vMerge/>
          </w:tcPr>
          <w:p w:rsidR="00811F06" w:rsidRPr="002E6616" w:rsidRDefault="00811F06" w:rsidP="00FC292C">
            <w:pPr>
              <w:pStyle w:val="tabletext"/>
              <w:rPr>
                <w:rFonts w:eastAsia="文鼎中黑"/>
                <w:sz w:val="16"/>
                <w:szCs w:val="16"/>
                <w:lang w:eastAsia="zh-TW"/>
              </w:rPr>
            </w:pPr>
          </w:p>
        </w:tc>
        <w:tc>
          <w:tcPr>
            <w:tcW w:w="1031" w:type="dxa"/>
          </w:tcPr>
          <w:p w:rsidR="00811F06" w:rsidRPr="002E6616" w:rsidRDefault="00811F06" w:rsidP="00FC292C">
            <w:pPr>
              <w:pStyle w:val="tabletext"/>
              <w:rPr>
                <w:rFonts w:eastAsia="文鼎中黑"/>
                <w:sz w:val="16"/>
                <w:szCs w:val="16"/>
                <w:lang w:eastAsia="zh-TW"/>
              </w:rPr>
            </w:pPr>
            <w:r w:rsidRPr="002E6616">
              <w:rPr>
                <w:rFonts w:eastAsia="文鼎中黑"/>
                <w:sz w:val="16"/>
                <w:szCs w:val="16"/>
                <w:lang w:eastAsia="zh-TW"/>
              </w:rPr>
              <w:t>N-Policy</w:t>
            </w:r>
          </w:p>
        </w:tc>
        <w:tc>
          <w:tcPr>
            <w:tcW w:w="1495" w:type="dxa"/>
          </w:tcPr>
          <w:p w:rsidR="00811F06" w:rsidRPr="002E6616" w:rsidRDefault="00811F06" w:rsidP="00FC292C">
            <w:pPr>
              <w:pStyle w:val="tabletext"/>
              <w:rPr>
                <w:rFonts w:eastAsia="文鼎中黑"/>
                <w:sz w:val="16"/>
                <w:szCs w:val="16"/>
                <w:lang w:eastAsia="zh-TW"/>
              </w:rPr>
            </w:pPr>
            <w:r w:rsidRPr="002E6616">
              <w:rPr>
                <w:rFonts w:eastAsia="文鼎中黑"/>
                <w:sz w:val="16"/>
                <w:szCs w:val="16"/>
                <w:lang w:eastAsia="zh-TW"/>
              </w:rPr>
              <w:t>需要啟用的最小用戶端計數</w:t>
            </w:r>
          </w:p>
        </w:tc>
        <w:tc>
          <w:tcPr>
            <w:tcW w:w="1965" w:type="dxa"/>
          </w:tcPr>
          <w:p w:rsidR="00811F06" w:rsidRPr="002E6616" w:rsidRDefault="00811F06" w:rsidP="00FC292C">
            <w:pPr>
              <w:pStyle w:val="tabletext"/>
              <w:rPr>
                <w:rFonts w:eastAsia="文鼎中黑"/>
                <w:sz w:val="16"/>
                <w:szCs w:val="16"/>
                <w:lang w:eastAsia="zh-TW"/>
              </w:rPr>
            </w:pPr>
            <w:r w:rsidRPr="002E6616">
              <w:rPr>
                <w:rFonts w:eastAsia="文鼎中黑"/>
                <w:sz w:val="16"/>
                <w:szCs w:val="16"/>
                <w:lang w:eastAsia="zh-TW"/>
              </w:rPr>
              <w:t>25</w:t>
            </w:r>
          </w:p>
        </w:tc>
      </w:tr>
      <w:tr w:rsidR="00FC292C" w:rsidRPr="002E6616" w:rsidTr="00C51AE4">
        <w:trPr>
          <w:trHeight w:val="197"/>
        </w:trPr>
        <w:tc>
          <w:tcPr>
            <w:tcW w:w="990" w:type="dxa"/>
          </w:tcPr>
          <w:p w:rsidR="00B07399" w:rsidRPr="002E6616" w:rsidRDefault="00B07399" w:rsidP="00FC292C">
            <w:pPr>
              <w:pStyle w:val="tabletext"/>
              <w:rPr>
                <w:rFonts w:eastAsia="文鼎中黑"/>
                <w:sz w:val="16"/>
                <w:szCs w:val="16"/>
                <w:lang w:eastAsia="zh-TW"/>
              </w:rPr>
            </w:pPr>
            <w:r w:rsidRPr="002E6616">
              <w:rPr>
                <w:rFonts w:eastAsia="文鼎中黑"/>
                <w:sz w:val="16"/>
                <w:szCs w:val="16"/>
                <w:lang w:eastAsia="zh-TW"/>
              </w:rPr>
              <w:t>12289</w:t>
            </w:r>
          </w:p>
        </w:tc>
        <w:tc>
          <w:tcPr>
            <w:tcW w:w="900" w:type="dxa"/>
          </w:tcPr>
          <w:p w:rsidR="00B07399" w:rsidRPr="002E6616" w:rsidRDefault="00B07399" w:rsidP="00FC292C">
            <w:pPr>
              <w:pStyle w:val="tabletext"/>
              <w:rPr>
                <w:rFonts w:eastAsia="文鼎中黑"/>
                <w:sz w:val="16"/>
                <w:szCs w:val="16"/>
                <w:lang w:eastAsia="zh-TW"/>
              </w:rPr>
            </w:pPr>
            <w:r w:rsidRPr="002E6616">
              <w:rPr>
                <w:rFonts w:eastAsia="文鼎中黑"/>
                <w:sz w:val="16"/>
                <w:szCs w:val="16"/>
                <w:lang w:eastAsia="zh-TW"/>
              </w:rPr>
              <w:t>用戶端</w:t>
            </w:r>
          </w:p>
        </w:tc>
        <w:tc>
          <w:tcPr>
            <w:tcW w:w="1260" w:type="dxa"/>
          </w:tcPr>
          <w:p w:rsidR="00B07399" w:rsidRPr="002E6616" w:rsidRDefault="00B07399" w:rsidP="00FC292C">
            <w:pPr>
              <w:pStyle w:val="tabletext"/>
              <w:rPr>
                <w:rFonts w:eastAsia="文鼎中黑"/>
                <w:sz w:val="16"/>
                <w:szCs w:val="16"/>
                <w:lang w:eastAsia="zh-TW"/>
              </w:rPr>
            </w:pPr>
            <w:r w:rsidRPr="002E6616">
              <w:rPr>
                <w:rFonts w:eastAsia="文鼎中黑"/>
                <w:sz w:val="16"/>
                <w:szCs w:val="16"/>
                <w:lang w:eastAsia="zh-TW"/>
              </w:rPr>
              <w:t>在</w:t>
            </w:r>
            <w:r w:rsidRPr="002E6616">
              <w:rPr>
                <w:rFonts w:eastAsia="文鼎中黑"/>
                <w:sz w:val="16"/>
                <w:szCs w:val="16"/>
                <w:lang w:eastAsia="zh-TW"/>
              </w:rPr>
              <w:t xml:space="preserve"> KMS </w:t>
            </w:r>
            <w:r w:rsidRPr="002E6616">
              <w:rPr>
                <w:rFonts w:eastAsia="文鼎中黑"/>
                <w:sz w:val="16"/>
                <w:szCs w:val="16"/>
                <w:lang w:eastAsia="zh-TW"/>
              </w:rPr>
              <w:t>回應驗證後</w:t>
            </w:r>
            <w:r w:rsidRPr="002E6616">
              <w:rPr>
                <w:rFonts w:eastAsia="文鼎中黑"/>
                <w:sz w:val="16"/>
                <w:szCs w:val="16"/>
                <w:lang w:eastAsia="zh-TW"/>
              </w:rPr>
              <w:t xml:space="preserve"> </w:t>
            </w:r>
            <w:r w:rsidR="00E5073A">
              <w:rPr>
                <w:rFonts w:eastAsiaTheme="minorEastAsia" w:hint="eastAsia"/>
                <w:sz w:val="16"/>
                <w:szCs w:val="16"/>
                <w:lang w:eastAsia="zh-TW"/>
              </w:rPr>
              <w:br/>
            </w:r>
            <w:r w:rsidRPr="002E6616">
              <w:rPr>
                <w:rFonts w:eastAsia="文鼎中黑"/>
                <w:sz w:val="16"/>
                <w:szCs w:val="16"/>
                <w:lang w:eastAsia="zh-TW"/>
              </w:rPr>
              <w:t>(</w:t>
            </w:r>
            <w:r w:rsidRPr="002E6616">
              <w:rPr>
                <w:rFonts w:eastAsia="文鼎中黑"/>
                <w:sz w:val="16"/>
                <w:szCs w:val="16"/>
                <w:lang w:eastAsia="zh-TW"/>
              </w:rPr>
              <w:t>用戶端</w:t>
            </w:r>
            <w:r w:rsidRPr="002E6616">
              <w:rPr>
                <w:rFonts w:eastAsia="文鼎中黑"/>
                <w:sz w:val="16"/>
                <w:szCs w:val="16"/>
                <w:lang w:eastAsia="zh-TW"/>
              </w:rPr>
              <w:t>)</w:t>
            </w:r>
          </w:p>
        </w:tc>
        <w:tc>
          <w:tcPr>
            <w:tcW w:w="1719" w:type="dxa"/>
          </w:tcPr>
          <w:p w:rsidR="00B07399" w:rsidRPr="002E6616" w:rsidRDefault="00B07399" w:rsidP="00FC292C">
            <w:pPr>
              <w:pStyle w:val="tabletext"/>
              <w:rPr>
                <w:rFonts w:eastAsia="文鼎中黑"/>
                <w:sz w:val="16"/>
                <w:szCs w:val="16"/>
              </w:rPr>
            </w:pPr>
            <w:r w:rsidRPr="002E6616">
              <w:rPr>
                <w:rFonts w:eastAsia="文鼎中黑"/>
                <w:sz w:val="16"/>
                <w:szCs w:val="16"/>
                <w:lang w:eastAsia="zh-TW"/>
              </w:rPr>
              <w:t>用戶端已經處理金鑰管理服務電腦發出的啟用回應。</w:t>
            </w:r>
            <w:r w:rsidRPr="002E6616">
              <w:rPr>
                <w:rFonts w:eastAsia="文鼎中黑"/>
                <w:sz w:val="16"/>
                <w:szCs w:val="16"/>
              </w:rPr>
              <w:t>%n</w:t>
            </w:r>
            <w:r w:rsidRPr="002E6616">
              <w:rPr>
                <w:rFonts w:eastAsia="文鼎中黑"/>
                <w:sz w:val="16"/>
                <w:szCs w:val="16"/>
              </w:rPr>
              <w:t>資訊：</w:t>
            </w:r>
            <w:r w:rsidRPr="002E6616">
              <w:rPr>
                <w:rFonts w:eastAsia="文鼎中黑"/>
                <w:sz w:val="16"/>
                <w:szCs w:val="16"/>
              </w:rPr>
              <w:t>%n%1</w:t>
            </w:r>
          </w:p>
        </w:tc>
        <w:tc>
          <w:tcPr>
            <w:tcW w:w="1031" w:type="dxa"/>
          </w:tcPr>
          <w:p w:rsidR="00B07399" w:rsidRPr="002E6616" w:rsidRDefault="00B07399" w:rsidP="00FC292C">
            <w:pPr>
              <w:pStyle w:val="tabletext"/>
              <w:rPr>
                <w:rFonts w:eastAsia="文鼎中黑"/>
                <w:sz w:val="16"/>
                <w:szCs w:val="16"/>
              </w:rPr>
            </w:pPr>
            <w:r w:rsidRPr="002E6616">
              <w:rPr>
                <w:rFonts w:eastAsia="文鼎中黑"/>
                <w:sz w:val="16"/>
                <w:szCs w:val="16"/>
              </w:rPr>
              <w:t>HRESULT</w:t>
            </w:r>
          </w:p>
        </w:tc>
        <w:tc>
          <w:tcPr>
            <w:tcW w:w="1495" w:type="dxa"/>
          </w:tcPr>
          <w:p w:rsidR="00B07399" w:rsidRPr="002E6616" w:rsidRDefault="00B07399" w:rsidP="00FC292C">
            <w:pPr>
              <w:pStyle w:val="tabletext"/>
              <w:rPr>
                <w:rFonts w:eastAsia="文鼎中黑"/>
                <w:sz w:val="16"/>
                <w:szCs w:val="16"/>
              </w:rPr>
            </w:pPr>
            <w:r w:rsidRPr="002E6616">
              <w:rPr>
                <w:rFonts w:eastAsia="文鼎中黑"/>
                <w:sz w:val="16"/>
                <w:szCs w:val="16"/>
              </w:rPr>
              <w:t>傳回碼</w:t>
            </w:r>
          </w:p>
        </w:tc>
        <w:tc>
          <w:tcPr>
            <w:tcW w:w="1965" w:type="dxa"/>
          </w:tcPr>
          <w:p w:rsidR="00B07399" w:rsidRPr="002E6616" w:rsidRDefault="00B07399" w:rsidP="00FC292C">
            <w:pPr>
              <w:pStyle w:val="tabletext"/>
              <w:rPr>
                <w:rFonts w:eastAsia="文鼎中黑"/>
                <w:sz w:val="16"/>
                <w:szCs w:val="16"/>
              </w:rPr>
            </w:pPr>
            <w:r w:rsidRPr="002E6616">
              <w:rPr>
                <w:rFonts w:eastAsia="文鼎中黑"/>
                <w:sz w:val="16"/>
                <w:szCs w:val="16"/>
              </w:rPr>
              <w:t>0x0</w:t>
            </w:r>
          </w:p>
        </w:tc>
      </w:tr>
      <w:tr w:rsidR="00811F06" w:rsidRPr="002E6616" w:rsidTr="00C51AE4">
        <w:trPr>
          <w:trHeight w:val="197"/>
        </w:trPr>
        <w:tc>
          <w:tcPr>
            <w:tcW w:w="4869" w:type="dxa"/>
            <w:gridSpan w:val="4"/>
            <w:vMerge w:val="restart"/>
          </w:tcPr>
          <w:p w:rsidR="00811F06" w:rsidRPr="002E6616" w:rsidRDefault="00811F06" w:rsidP="00FC292C">
            <w:pPr>
              <w:pStyle w:val="tabletext"/>
              <w:rPr>
                <w:rFonts w:eastAsia="文鼎中黑"/>
                <w:sz w:val="16"/>
                <w:szCs w:val="16"/>
              </w:rPr>
            </w:pPr>
          </w:p>
        </w:tc>
        <w:tc>
          <w:tcPr>
            <w:tcW w:w="1031" w:type="dxa"/>
          </w:tcPr>
          <w:p w:rsidR="00811F06" w:rsidRPr="002E6616" w:rsidRDefault="003F5BB8" w:rsidP="00FC292C">
            <w:pPr>
              <w:pStyle w:val="tabletext"/>
              <w:rPr>
                <w:rFonts w:eastAsia="文鼎中黑"/>
                <w:sz w:val="16"/>
                <w:szCs w:val="16"/>
              </w:rPr>
            </w:pPr>
            <w:r w:rsidRPr="003F5BB8">
              <w:rPr>
                <w:rFonts w:eastAsia="文鼎中黑"/>
                <w:sz w:val="16"/>
                <w:szCs w:val="16"/>
              </w:rPr>
              <w:t>Status</w:t>
            </w:r>
          </w:p>
        </w:tc>
        <w:tc>
          <w:tcPr>
            <w:tcW w:w="1495" w:type="dxa"/>
          </w:tcPr>
          <w:p w:rsidR="00811F06" w:rsidRPr="002E6616" w:rsidRDefault="00811F06" w:rsidP="00FC292C">
            <w:pPr>
              <w:pStyle w:val="tabletext"/>
              <w:rPr>
                <w:rFonts w:eastAsia="文鼎中黑"/>
                <w:sz w:val="16"/>
                <w:szCs w:val="16"/>
              </w:rPr>
            </w:pPr>
            <w:r w:rsidRPr="002E6616">
              <w:rPr>
                <w:rFonts w:eastAsia="文鼎中黑"/>
                <w:sz w:val="16"/>
                <w:szCs w:val="16"/>
              </w:rPr>
              <w:t>旗標</w:t>
            </w:r>
            <w:r w:rsidRPr="002E6616">
              <w:rPr>
                <w:rFonts w:eastAsia="文鼎中黑"/>
                <w:sz w:val="16"/>
                <w:szCs w:val="16"/>
              </w:rPr>
              <w:t xml:space="preserve"> (</w:t>
            </w:r>
            <w:r w:rsidRPr="002E6616">
              <w:rPr>
                <w:rFonts w:eastAsia="文鼎中黑"/>
                <w:sz w:val="16"/>
                <w:szCs w:val="16"/>
              </w:rPr>
              <w:t>備註</w:t>
            </w:r>
            <w:r w:rsidRPr="002E6616">
              <w:rPr>
                <w:rFonts w:eastAsia="文鼎中黑"/>
                <w:sz w:val="16"/>
                <w:szCs w:val="16"/>
              </w:rPr>
              <w:t xml:space="preserve"> 1)</w:t>
            </w:r>
          </w:p>
        </w:tc>
        <w:tc>
          <w:tcPr>
            <w:tcW w:w="1965" w:type="dxa"/>
          </w:tcPr>
          <w:p w:rsidR="00811F06" w:rsidRPr="002E6616" w:rsidRDefault="00811F06" w:rsidP="00FC292C">
            <w:pPr>
              <w:pStyle w:val="tabletext"/>
              <w:rPr>
                <w:rFonts w:eastAsia="文鼎中黑"/>
                <w:sz w:val="16"/>
                <w:szCs w:val="16"/>
              </w:rPr>
            </w:pPr>
            <w:r w:rsidRPr="002E6616">
              <w:rPr>
                <w:rFonts w:eastAsia="文鼎中黑"/>
                <w:sz w:val="16"/>
                <w:szCs w:val="16"/>
              </w:rPr>
              <w:t>0x4000008</w:t>
            </w:r>
          </w:p>
        </w:tc>
      </w:tr>
      <w:tr w:rsidR="00811F06" w:rsidRPr="002E6616" w:rsidTr="00C51AE4">
        <w:trPr>
          <w:trHeight w:val="197"/>
        </w:trPr>
        <w:tc>
          <w:tcPr>
            <w:tcW w:w="4869" w:type="dxa"/>
            <w:gridSpan w:val="4"/>
            <w:vMerge/>
          </w:tcPr>
          <w:p w:rsidR="00811F06" w:rsidRPr="002E6616" w:rsidRDefault="00811F06" w:rsidP="00FC292C">
            <w:pPr>
              <w:pStyle w:val="tabletext"/>
              <w:rPr>
                <w:rFonts w:eastAsia="文鼎中黑"/>
                <w:sz w:val="16"/>
                <w:szCs w:val="16"/>
              </w:rPr>
            </w:pPr>
          </w:p>
        </w:tc>
        <w:tc>
          <w:tcPr>
            <w:tcW w:w="1031" w:type="dxa"/>
          </w:tcPr>
          <w:p w:rsidR="00811F06" w:rsidRPr="002E6616" w:rsidRDefault="00811F06" w:rsidP="00FC292C">
            <w:pPr>
              <w:pStyle w:val="tabletext"/>
              <w:rPr>
                <w:rFonts w:eastAsia="文鼎中黑"/>
                <w:sz w:val="16"/>
                <w:szCs w:val="16"/>
              </w:rPr>
            </w:pPr>
            <w:r w:rsidRPr="002E6616">
              <w:rPr>
                <w:rFonts w:eastAsia="文鼎中黑"/>
                <w:sz w:val="16"/>
                <w:szCs w:val="16"/>
              </w:rPr>
              <w:t>fBound</w:t>
            </w:r>
          </w:p>
        </w:tc>
        <w:tc>
          <w:tcPr>
            <w:tcW w:w="1495" w:type="dxa"/>
          </w:tcPr>
          <w:p w:rsidR="00811F06" w:rsidRPr="002E6616" w:rsidRDefault="00811F06" w:rsidP="00FC292C">
            <w:pPr>
              <w:pStyle w:val="tabletext"/>
              <w:rPr>
                <w:rFonts w:eastAsia="文鼎中黑"/>
                <w:sz w:val="16"/>
                <w:szCs w:val="16"/>
              </w:rPr>
            </w:pPr>
            <w:r w:rsidRPr="002E6616">
              <w:rPr>
                <w:rFonts w:eastAsia="文鼎中黑"/>
                <w:sz w:val="16"/>
                <w:szCs w:val="16"/>
              </w:rPr>
              <w:t>已啟用的旗標</w:t>
            </w:r>
          </w:p>
        </w:tc>
        <w:tc>
          <w:tcPr>
            <w:tcW w:w="1965" w:type="dxa"/>
          </w:tcPr>
          <w:p w:rsidR="00811F06" w:rsidRPr="002E6616" w:rsidRDefault="00811F06" w:rsidP="00FC292C">
            <w:pPr>
              <w:pStyle w:val="tabletext"/>
              <w:rPr>
                <w:rFonts w:eastAsia="文鼎中黑"/>
                <w:sz w:val="16"/>
                <w:szCs w:val="16"/>
              </w:rPr>
            </w:pPr>
            <w:r w:rsidRPr="002E6616">
              <w:rPr>
                <w:rFonts w:eastAsia="文鼎中黑"/>
                <w:sz w:val="16"/>
                <w:szCs w:val="16"/>
              </w:rPr>
              <w:t>0</w:t>
            </w:r>
          </w:p>
        </w:tc>
      </w:tr>
      <w:tr w:rsidR="00811F06" w:rsidRPr="002E6616" w:rsidTr="00C51AE4">
        <w:trPr>
          <w:trHeight w:val="197"/>
        </w:trPr>
        <w:tc>
          <w:tcPr>
            <w:tcW w:w="4869" w:type="dxa"/>
            <w:gridSpan w:val="4"/>
            <w:vMerge/>
          </w:tcPr>
          <w:p w:rsidR="00811F06" w:rsidRPr="002E6616" w:rsidRDefault="00811F06" w:rsidP="00FC292C">
            <w:pPr>
              <w:pStyle w:val="tabletext"/>
              <w:rPr>
                <w:rFonts w:eastAsia="文鼎中黑"/>
                <w:sz w:val="16"/>
                <w:szCs w:val="16"/>
              </w:rPr>
            </w:pPr>
          </w:p>
        </w:tc>
        <w:tc>
          <w:tcPr>
            <w:tcW w:w="1031" w:type="dxa"/>
          </w:tcPr>
          <w:p w:rsidR="00811F06" w:rsidRPr="002E6616" w:rsidRDefault="003F5BB8" w:rsidP="00FC292C">
            <w:pPr>
              <w:pStyle w:val="tabletext"/>
              <w:rPr>
                <w:rFonts w:eastAsia="文鼎中黑"/>
                <w:sz w:val="16"/>
                <w:szCs w:val="16"/>
              </w:rPr>
            </w:pPr>
            <w:r w:rsidRPr="003F5BB8">
              <w:rPr>
                <w:rFonts w:eastAsia="文鼎中黑"/>
                <w:sz w:val="16"/>
                <w:szCs w:val="16"/>
              </w:rPr>
              <w:t>Unused</w:t>
            </w:r>
          </w:p>
        </w:tc>
        <w:tc>
          <w:tcPr>
            <w:tcW w:w="1495" w:type="dxa"/>
          </w:tcPr>
          <w:p w:rsidR="00811F06" w:rsidRPr="002E6616" w:rsidRDefault="00811F06" w:rsidP="00FC292C">
            <w:pPr>
              <w:pStyle w:val="tabletext"/>
              <w:rPr>
                <w:rFonts w:eastAsia="文鼎中黑"/>
                <w:sz w:val="16"/>
                <w:szCs w:val="16"/>
              </w:rPr>
            </w:pPr>
            <w:r w:rsidRPr="002E6616">
              <w:rPr>
                <w:rFonts w:eastAsia="文鼎中黑"/>
                <w:sz w:val="16"/>
                <w:szCs w:val="16"/>
              </w:rPr>
              <w:t>未使用</w:t>
            </w:r>
            <w:r w:rsidRPr="002E6616">
              <w:rPr>
                <w:rFonts w:eastAsia="文鼎中黑"/>
                <w:sz w:val="16"/>
                <w:szCs w:val="16"/>
              </w:rPr>
              <w:t xml:space="preserve"> – </w:t>
            </w:r>
            <w:r w:rsidRPr="002E6616">
              <w:rPr>
                <w:rFonts w:eastAsia="文鼎中黑"/>
                <w:sz w:val="16"/>
                <w:szCs w:val="16"/>
              </w:rPr>
              <w:t>忽略</w:t>
            </w:r>
          </w:p>
        </w:tc>
        <w:tc>
          <w:tcPr>
            <w:tcW w:w="1965" w:type="dxa"/>
          </w:tcPr>
          <w:p w:rsidR="00811F06" w:rsidRPr="002E6616" w:rsidRDefault="00811F06" w:rsidP="00FC292C">
            <w:pPr>
              <w:pStyle w:val="tabletext"/>
              <w:rPr>
                <w:rFonts w:eastAsia="文鼎中黑"/>
                <w:sz w:val="16"/>
                <w:szCs w:val="16"/>
              </w:rPr>
            </w:pPr>
            <w:r w:rsidRPr="002E6616">
              <w:rPr>
                <w:rFonts w:eastAsia="文鼎中黑"/>
                <w:sz w:val="16"/>
                <w:szCs w:val="16"/>
              </w:rPr>
              <w:t>0</w:t>
            </w:r>
          </w:p>
        </w:tc>
      </w:tr>
      <w:tr w:rsidR="00811F06" w:rsidRPr="002E6616" w:rsidTr="00C51AE4">
        <w:trPr>
          <w:trHeight w:val="197"/>
        </w:trPr>
        <w:tc>
          <w:tcPr>
            <w:tcW w:w="4869" w:type="dxa"/>
            <w:gridSpan w:val="4"/>
            <w:vMerge/>
          </w:tcPr>
          <w:p w:rsidR="00811F06" w:rsidRPr="002E6616" w:rsidRDefault="00811F06" w:rsidP="00FC292C">
            <w:pPr>
              <w:pStyle w:val="tabletext"/>
              <w:rPr>
                <w:rFonts w:eastAsia="文鼎中黑"/>
                <w:sz w:val="16"/>
                <w:szCs w:val="16"/>
              </w:rPr>
            </w:pPr>
          </w:p>
        </w:tc>
        <w:tc>
          <w:tcPr>
            <w:tcW w:w="1031" w:type="dxa"/>
          </w:tcPr>
          <w:p w:rsidR="00811F06" w:rsidRPr="002E6616" w:rsidRDefault="00811F06" w:rsidP="00FC292C">
            <w:pPr>
              <w:pStyle w:val="tabletext"/>
              <w:rPr>
                <w:rFonts w:eastAsia="文鼎中黑"/>
                <w:sz w:val="16"/>
                <w:szCs w:val="16"/>
              </w:rPr>
            </w:pPr>
            <w:r w:rsidRPr="002E6616">
              <w:rPr>
                <w:rFonts w:eastAsia="文鼎中黑"/>
                <w:sz w:val="16"/>
                <w:szCs w:val="16"/>
              </w:rPr>
              <w:t>Count</w:t>
            </w:r>
          </w:p>
        </w:tc>
        <w:tc>
          <w:tcPr>
            <w:tcW w:w="1495" w:type="dxa"/>
          </w:tcPr>
          <w:p w:rsidR="00811F06" w:rsidRPr="002E6616" w:rsidRDefault="00811F06" w:rsidP="00FC292C">
            <w:pPr>
              <w:pStyle w:val="tabletext"/>
              <w:rPr>
                <w:rFonts w:eastAsia="文鼎中黑"/>
                <w:sz w:val="16"/>
                <w:szCs w:val="16"/>
              </w:rPr>
            </w:pPr>
            <w:r w:rsidRPr="002E6616">
              <w:rPr>
                <w:rFonts w:eastAsia="文鼎中黑"/>
                <w:sz w:val="16"/>
                <w:szCs w:val="16"/>
              </w:rPr>
              <w:t xml:space="preserve">KMS </w:t>
            </w:r>
            <w:r w:rsidRPr="002E6616">
              <w:rPr>
                <w:rFonts w:eastAsia="文鼎中黑"/>
                <w:sz w:val="16"/>
                <w:szCs w:val="16"/>
              </w:rPr>
              <w:t>目前計數</w:t>
            </w:r>
          </w:p>
        </w:tc>
        <w:tc>
          <w:tcPr>
            <w:tcW w:w="1965" w:type="dxa"/>
          </w:tcPr>
          <w:p w:rsidR="00811F06" w:rsidRPr="002E6616" w:rsidRDefault="00811F06" w:rsidP="00FC292C">
            <w:pPr>
              <w:pStyle w:val="tabletext"/>
              <w:rPr>
                <w:rFonts w:eastAsia="文鼎中黑"/>
                <w:sz w:val="16"/>
                <w:szCs w:val="16"/>
              </w:rPr>
            </w:pPr>
            <w:r w:rsidRPr="002E6616">
              <w:rPr>
                <w:rFonts w:eastAsia="文鼎中黑"/>
                <w:sz w:val="16"/>
                <w:szCs w:val="16"/>
              </w:rPr>
              <w:t>4</w:t>
            </w:r>
          </w:p>
        </w:tc>
      </w:tr>
      <w:tr w:rsidR="00811F06" w:rsidRPr="002E6616" w:rsidTr="00C51AE4">
        <w:trPr>
          <w:trHeight w:val="396"/>
        </w:trPr>
        <w:tc>
          <w:tcPr>
            <w:tcW w:w="4869" w:type="dxa"/>
            <w:gridSpan w:val="4"/>
            <w:vMerge/>
          </w:tcPr>
          <w:p w:rsidR="00811F06" w:rsidRPr="002E6616" w:rsidRDefault="00811F06" w:rsidP="00FC292C">
            <w:pPr>
              <w:pStyle w:val="tabletext"/>
              <w:rPr>
                <w:rFonts w:eastAsia="文鼎中黑"/>
                <w:sz w:val="16"/>
                <w:szCs w:val="16"/>
              </w:rPr>
            </w:pPr>
          </w:p>
        </w:tc>
        <w:tc>
          <w:tcPr>
            <w:tcW w:w="1031" w:type="dxa"/>
          </w:tcPr>
          <w:p w:rsidR="00811F06" w:rsidRPr="002E6616" w:rsidRDefault="003F5BB8" w:rsidP="00FC292C">
            <w:pPr>
              <w:pStyle w:val="tabletext"/>
              <w:rPr>
                <w:rFonts w:eastAsia="文鼎中黑"/>
                <w:sz w:val="16"/>
                <w:szCs w:val="16"/>
              </w:rPr>
            </w:pPr>
            <w:r w:rsidRPr="003F5BB8">
              <w:rPr>
                <w:rFonts w:eastAsia="文鼎中黑"/>
                <w:sz w:val="16"/>
                <w:szCs w:val="16"/>
              </w:rPr>
              <w:t>Activation Interval</w:t>
            </w:r>
          </w:p>
        </w:tc>
        <w:tc>
          <w:tcPr>
            <w:tcW w:w="1495" w:type="dxa"/>
          </w:tcPr>
          <w:p w:rsidR="00811F06" w:rsidRPr="002E6616" w:rsidRDefault="00811F06" w:rsidP="00FC292C">
            <w:pPr>
              <w:pStyle w:val="tabletext"/>
              <w:rPr>
                <w:rFonts w:eastAsia="文鼎中黑"/>
                <w:sz w:val="16"/>
                <w:szCs w:val="16"/>
                <w:lang w:eastAsia="zh-TW"/>
              </w:rPr>
            </w:pPr>
            <w:r w:rsidRPr="002E6616">
              <w:rPr>
                <w:rFonts w:eastAsia="文鼎中黑"/>
                <w:sz w:val="16"/>
                <w:szCs w:val="16"/>
                <w:lang w:eastAsia="zh-TW"/>
              </w:rPr>
              <w:t>未啟用時的要求間隔</w:t>
            </w:r>
            <w:r w:rsidRPr="002E6616">
              <w:rPr>
                <w:rFonts w:eastAsia="文鼎中黑"/>
                <w:sz w:val="16"/>
                <w:szCs w:val="16"/>
                <w:lang w:eastAsia="zh-TW"/>
              </w:rPr>
              <w:t xml:space="preserve"> (</w:t>
            </w:r>
            <w:r w:rsidRPr="002E6616">
              <w:rPr>
                <w:rFonts w:eastAsia="文鼎中黑"/>
                <w:sz w:val="16"/>
                <w:szCs w:val="16"/>
                <w:lang w:eastAsia="zh-TW"/>
              </w:rPr>
              <w:t>分鐘</w:t>
            </w:r>
            <w:r w:rsidRPr="002E6616">
              <w:rPr>
                <w:rFonts w:eastAsia="文鼎中黑"/>
                <w:sz w:val="16"/>
                <w:szCs w:val="16"/>
                <w:lang w:eastAsia="zh-TW"/>
              </w:rPr>
              <w:t>)</w:t>
            </w:r>
          </w:p>
        </w:tc>
        <w:tc>
          <w:tcPr>
            <w:tcW w:w="1965" w:type="dxa"/>
          </w:tcPr>
          <w:p w:rsidR="00811F06" w:rsidRPr="002E6616" w:rsidRDefault="00811F06" w:rsidP="00FC292C">
            <w:pPr>
              <w:pStyle w:val="tabletext"/>
              <w:rPr>
                <w:rFonts w:eastAsia="文鼎中黑"/>
                <w:sz w:val="16"/>
                <w:szCs w:val="16"/>
              </w:rPr>
            </w:pPr>
            <w:r w:rsidRPr="002E6616">
              <w:rPr>
                <w:rFonts w:eastAsia="文鼎中黑"/>
                <w:sz w:val="16"/>
                <w:szCs w:val="16"/>
              </w:rPr>
              <w:t>120</w:t>
            </w:r>
          </w:p>
        </w:tc>
      </w:tr>
      <w:tr w:rsidR="00811F06" w:rsidRPr="002E6616" w:rsidTr="00C51AE4">
        <w:trPr>
          <w:trHeight w:val="197"/>
        </w:trPr>
        <w:tc>
          <w:tcPr>
            <w:tcW w:w="4869" w:type="dxa"/>
            <w:gridSpan w:val="4"/>
            <w:vMerge/>
          </w:tcPr>
          <w:p w:rsidR="00811F06" w:rsidRPr="002E6616" w:rsidRDefault="00811F06" w:rsidP="00FC292C">
            <w:pPr>
              <w:pStyle w:val="tabletext"/>
              <w:rPr>
                <w:rFonts w:eastAsia="文鼎中黑"/>
                <w:sz w:val="16"/>
                <w:szCs w:val="16"/>
              </w:rPr>
            </w:pPr>
          </w:p>
        </w:tc>
        <w:tc>
          <w:tcPr>
            <w:tcW w:w="1031" w:type="dxa"/>
          </w:tcPr>
          <w:p w:rsidR="00811F06" w:rsidRPr="002E6616" w:rsidRDefault="003F5BB8" w:rsidP="00FC292C">
            <w:pPr>
              <w:pStyle w:val="tabletext"/>
              <w:rPr>
                <w:rFonts w:eastAsia="文鼎中黑"/>
                <w:sz w:val="16"/>
                <w:szCs w:val="16"/>
              </w:rPr>
            </w:pPr>
            <w:r w:rsidRPr="003F5BB8">
              <w:rPr>
                <w:rFonts w:eastAsia="文鼎中黑"/>
                <w:sz w:val="16"/>
                <w:szCs w:val="16"/>
              </w:rPr>
              <w:t>Renewal Interval</w:t>
            </w:r>
          </w:p>
        </w:tc>
        <w:tc>
          <w:tcPr>
            <w:tcW w:w="1495" w:type="dxa"/>
          </w:tcPr>
          <w:p w:rsidR="00811F06" w:rsidRPr="002E6616" w:rsidRDefault="00811F06" w:rsidP="00FC292C">
            <w:pPr>
              <w:pStyle w:val="tabletext"/>
              <w:rPr>
                <w:rFonts w:eastAsia="文鼎中黑"/>
                <w:sz w:val="16"/>
                <w:szCs w:val="16"/>
                <w:lang w:eastAsia="zh-TW"/>
              </w:rPr>
            </w:pPr>
            <w:r w:rsidRPr="002E6616">
              <w:rPr>
                <w:rFonts w:eastAsia="文鼎中黑"/>
                <w:sz w:val="16"/>
                <w:szCs w:val="16"/>
                <w:lang w:eastAsia="zh-TW"/>
              </w:rPr>
              <w:t>啟用時的要求間隔</w:t>
            </w:r>
            <w:r w:rsidRPr="002E6616">
              <w:rPr>
                <w:rFonts w:eastAsia="文鼎中黑"/>
                <w:sz w:val="16"/>
                <w:szCs w:val="16"/>
                <w:lang w:eastAsia="zh-TW"/>
              </w:rPr>
              <w:t xml:space="preserve"> (</w:t>
            </w:r>
            <w:r w:rsidRPr="002E6616">
              <w:rPr>
                <w:rFonts w:eastAsia="文鼎中黑"/>
                <w:sz w:val="16"/>
                <w:szCs w:val="16"/>
                <w:lang w:eastAsia="zh-TW"/>
              </w:rPr>
              <w:t>分鐘</w:t>
            </w:r>
            <w:r w:rsidRPr="002E6616">
              <w:rPr>
                <w:rFonts w:eastAsia="文鼎中黑"/>
                <w:sz w:val="16"/>
                <w:szCs w:val="16"/>
                <w:lang w:eastAsia="zh-TW"/>
              </w:rPr>
              <w:t>)</w:t>
            </w:r>
          </w:p>
        </w:tc>
        <w:tc>
          <w:tcPr>
            <w:tcW w:w="1965" w:type="dxa"/>
          </w:tcPr>
          <w:p w:rsidR="00811F06" w:rsidRPr="002E6616" w:rsidRDefault="00811F06" w:rsidP="00FC292C">
            <w:pPr>
              <w:pStyle w:val="tabletext"/>
              <w:rPr>
                <w:rFonts w:eastAsia="文鼎中黑"/>
                <w:sz w:val="16"/>
                <w:szCs w:val="16"/>
              </w:rPr>
            </w:pPr>
            <w:r w:rsidRPr="002E6616">
              <w:rPr>
                <w:rFonts w:eastAsia="文鼎中黑"/>
                <w:sz w:val="16"/>
                <w:szCs w:val="16"/>
              </w:rPr>
              <w:t>10080</w:t>
            </w:r>
          </w:p>
        </w:tc>
      </w:tr>
      <w:tr w:rsidR="00811F06" w:rsidRPr="002E6616" w:rsidTr="00C51AE4">
        <w:trPr>
          <w:trHeight w:val="197"/>
        </w:trPr>
        <w:tc>
          <w:tcPr>
            <w:tcW w:w="4869" w:type="dxa"/>
            <w:gridSpan w:val="4"/>
            <w:vMerge/>
          </w:tcPr>
          <w:p w:rsidR="00811F06" w:rsidRPr="002E6616" w:rsidRDefault="00811F06" w:rsidP="00FC292C">
            <w:pPr>
              <w:pStyle w:val="tabletext"/>
              <w:rPr>
                <w:rFonts w:eastAsia="文鼎中黑"/>
                <w:sz w:val="16"/>
                <w:szCs w:val="16"/>
              </w:rPr>
            </w:pPr>
          </w:p>
        </w:tc>
        <w:tc>
          <w:tcPr>
            <w:tcW w:w="1031" w:type="dxa"/>
          </w:tcPr>
          <w:p w:rsidR="00811F06" w:rsidRPr="002E6616" w:rsidRDefault="003F5BB8" w:rsidP="00FC292C">
            <w:pPr>
              <w:pStyle w:val="tabletext"/>
              <w:rPr>
                <w:rFonts w:eastAsia="文鼎中黑"/>
                <w:sz w:val="16"/>
                <w:szCs w:val="16"/>
              </w:rPr>
            </w:pPr>
            <w:r w:rsidRPr="003F5BB8">
              <w:rPr>
                <w:rFonts w:eastAsia="文鼎中黑"/>
                <w:sz w:val="16"/>
                <w:szCs w:val="16"/>
              </w:rPr>
              <w:t>Client Time</w:t>
            </w:r>
          </w:p>
        </w:tc>
        <w:tc>
          <w:tcPr>
            <w:tcW w:w="1495" w:type="dxa"/>
          </w:tcPr>
          <w:p w:rsidR="00811F06" w:rsidRPr="002E6616" w:rsidRDefault="00811F06" w:rsidP="00FC292C">
            <w:pPr>
              <w:pStyle w:val="tabletext"/>
              <w:rPr>
                <w:rFonts w:eastAsia="文鼎中黑"/>
                <w:sz w:val="16"/>
                <w:szCs w:val="16"/>
              </w:rPr>
            </w:pPr>
            <w:r w:rsidRPr="002E6616">
              <w:rPr>
                <w:rFonts w:eastAsia="文鼎中黑"/>
                <w:sz w:val="16"/>
                <w:szCs w:val="16"/>
              </w:rPr>
              <w:t>要求時間戳記</w:t>
            </w:r>
          </w:p>
        </w:tc>
        <w:tc>
          <w:tcPr>
            <w:tcW w:w="1965" w:type="dxa"/>
          </w:tcPr>
          <w:p w:rsidR="00811F06" w:rsidRPr="002E6616" w:rsidRDefault="00811F06" w:rsidP="00FC292C">
            <w:pPr>
              <w:pStyle w:val="tabletext"/>
              <w:rPr>
                <w:rFonts w:eastAsia="文鼎中黑"/>
                <w:sz w:val="16"/>
                <w:szCs w:val="16"/>
              </w:rPr>
            </w:pPr>
            <w:r w:rsidRPr="002E6616">
              <w:rPr>
                <w:rFonts w:eastAsia="文鼎中黑"/>
                <w:sz w:val="16"/>
                <w:szCs w:val="16"/>
              </w:rPr>
              <w:t>1/14/2006 2:30</w:t>
            </w:r>
          </w:p>
        </w:tc>
      </w:tr>
      <w:tr w:rsidR="00FC292C" w:rsidRPr="002E6616" w:rsidTr="00C51AE4">
        <w:trPr>
          <w:trHeight w:val="396"/>
        </w:trPr>
        <w:tc>
          <w:tcPr>
            <w:tcW w:w="990" w:type="dxa"/>
          </w:tcPr>
          <w:p w:rsidR="00B07399" w:rsidRPr="002E6616" w:rsidRDefault="00B07399" w:rsidP="003371E1">
            <w:pPr>
              <w:pStyle w:val="tabletext"/>
              <w:pageBreakBefore/>
              <w:rPr>
                <w:rFonts w:eastAsia="文鼎中黑"/>
                <w:sz w:val="16"/>
                <w:szCs w:val="16"/>
              </w:rPr>
            </w:pPr>
            <w:r w:rsidRPr="002E6616">
              <w:rPr>
                <w:rFonts w:eastAsia="文鼎中黑"/>
                <w:sz w:val="16"/>
                <w:szCs w:val="16"/>
              </w:rPr>
              <w:lastRenderedPageBreak/>
              <w:t>12290</w:t>
            </w:r>
          </w:p>
        </w:tc>
        <w:tc>
          <w:tcPr>
            <w:tcW w:w="900" w:type="dxa"/>
          </w:tcPr>
          <w:p w:rsidR="00B07399" w:rsidRPr="002E6616" w:rsidRDefault="00B07399" w:rsidP="003371E1">
            <w:pPr>
              <w:pStyle w:val="tabletext"/>
              <w:pageBreakBefore/>
              <w:rPr>
                <w:rFonts w:eastAsia="文鼎中黑"/>
                <w:sz w:val="16"/>
                <w:szCs w:val="16"/>
              </w:rPr>
            </w:pPr>
            <w:r w:rsidRPr="002E6616">
              <w:rPr>
                <w:rFonts w:eastAsia="文鼎中黑"/>
                <w:sz w:val="16"/>
                <w:szCs w:val="16"/>
              </w:rPr>
              <w:t>KMS</w:t>
            </w:r>
          </w:p>
        </w:tc>
        <w:tc>
          <w:tcPr>
            <w:tcW w:w="1260" w:type="dxa"/>
          </w:tcPr>
          <w:p w:rsidR="00B07399" w:rsidRPr="002E6616" w:rsidRDefault="00B07399" w:rsidP="003371E1">
            <w:pPr>
              <w:pStyle w:val="tabletext"/>
              <w:pageBreakBefore/>
              <w:rPr>
                <w:rFonts w:eastAsia="文鼎中黑"/>
                <w:sz w:val="16"/>
                <w:szCs w:val="16"/>
                <w:lang w:eastAsia="zh-TW"/>
              </w:rPr>
            </w:pPr>
            <w:r w:rsidRPr="002E6616">
              <w:rPr>
                <w:rFonts w:eastAsia="文鼎中黑"/>
                <w:sz w:val="16"/>
                <w:szCs w:val="16"/>
                <w:lang w:eastAsia="zh-TW"/>
              </w:rPr>
              <w:t>每個要求的</w:t>
            </w:r>
            <w:r w:rsidRPr="002E6616">
              <w:rPr>
                <w:rFonts w:eastAsia="文鼎中黑"/>
                <w:sz w:val="16"/>
                <w:szCs w:val="16"/>
                <w:lang w:eastAsia="zh-TW"/>
              </w:rPr>
              <w:t xml:space="preserve"> KMS </w:t>
            </w:r>
            <w:r w:rsidRPr="002E6616">
              <w:rPr>
                <w:rFonts w:eastAsia="文鼎中黑"/>
                <w:sz w:val="16"/>
                <w:szCs w:val="16"/>
                <w:lang w:eastAsia="zh-TW"/>
              </w:rPr>
              <w:t>伺服器端記錄檔</w:t>
            </w:r>
          </w:p>
        </w:tc>
        <w:tc>
          <w:tcPr>
            <w:tcW w:w="1719" w:type="dxa"/>
          </w:tcPr>
          <w:p w:rsidR="00B07399" w:rsidRPr="002E6616" w:rsidRDefault="00B07399" w:rsidP="003371E1">
            <w:pPr>
              <w:pStyle w:val="tabletext"/>
              <w:pageBreakBefore/>
              <w:rPr>
                <w:rFonts w:eastAsia="文鼎中黑"/>
                <w:sz w:val="16"/>
                <w:szCs w:val="16"/>
                <w:lang w:eastAsia="zh-TW"/>
              </w:rPr>
            </w:pPr>
            <w:r w:rsidRPr="002E6616">
              <w:rPr>
                <w:rFonts w:eastAsia="文鼎中黑"/>
                <w:sz w:val="16"/>
                <w:szCs w:val="16"/>
                <w:lang w:eastAsia="zh-TW"/>
              </w:rPr>
              <w:t>已處理啟用要求。</w:t>
            </w:r>
            <w:r w:rsidRPr="002E6616">
              <w:rPr>
                <w:rFonts w:eastAsia="文鼎中黑"/>
                <w:sz w:val="16"/>
                <w:szCs w:val="16"/>
                <w:lang w:eastAsia="zh-TW"/>
              </w:rPr>
              <w:t>%n</w:t>
            </w:r>
            <w:r w:rsidRPr="002E6616">
              <w:rPr>
                <w:rFonts w:eastAsia="文鼎中黑"/>
                <w:sz w:val="16"/>
                <w:szCs w:val="16"/>
                <w:lang w:eastAsia="zh-TW"/>
              </w:rPr>
              <w:t>資訊：</w:t>
            </w:r>
            <w:r w:rsidRPr="002E6616">
              <w:rPr>
                <w:rFonts w:eastAsia="文鼎中黑"/>
                <w:sz w:val="16"/>
                <w:szCs w:val="16"/>
                <w:lang w:eastAsia="zh-TW"/>
              </w:rPr>
              <w:t>%n%1</w:t>
            </w:r>
          </w:p>
        </w:tc>
        <w:tc>
          <w:tcPr>
            <w:tcW w:w="1031" w:type="dxa"/>
          </w:tcPr>
          <w:p w:rsidR="00B07399" w:rsidRPr="002E6616" w:rsidRDefault="00B07399" w:rsidP="003371E1">
            <w:pPr>
              <w:pStyle w:val="tabletext"/>
              <w:pageBreakBefore/>
              <w:rPr>
                <w:rFonts w:eastAsia="文鼎中黑"/>
                <w:sz w:val="16"/>
                <w:szCs w:val="16"/>
              </w:rPr>
            </w:pPr>
            <w:r w:rsidRPr="002E6616">
              <w:rPr>
                <w:rFonts w:eastAsia="文鼎中黑"/>
                <w:sz w:val="16"/>
                <w:szCs w:val="16"/>
              </w:rPr>
              <w:t>HRESULT</w:t>
            </w:r>
          </w:p>
        </w:tc>
        <w:tc>
          <w:tcPr>
            <w:tcW w:w="1495" w:type="dxa"/>
          </w:tcPr>
          <w:p w:rsidR="00B07399" w:rsidRPr="002E6616" w:rsidRDefault="00B07399" w:rsidP="003371E1">
            <w:pPr>
              <w:pStyle w:val="tabletext"/>
              <w:pageBreakBefore/>
              <w:rPr>
                <w:rFonts w:eastAsia="文鼎中黑"/>
                <w:sz w:val="16"/>
                <w:szCs w:val="16"/>
              </w:rPr>
            </w:pPr>
            <w:r w:rsidRPr="002E6616">
              <w:rPr>
                <w:rFonts w:eastAsia="文鼎中黑"/>
                <w:sz w:val="16"/>
                <w:szCs w:val="16"/>
              </w:rPr>
              <w:t>傳回碼</w:t>
            </w:r>
          </w:p>
        </w:tc>
        <w:tc>
          <w:tcPr>
            <w:tcW w:w="1965" w:type="dxa"/>
          </w:tcPr>
          <w:p w:rsidR="00B07399" w:rsidRPr="002E6616" w:rsidRDefault="00B07399" w:rsidP="003371E1">
            <w:pPr>
              <w:pStyle w:val="tabletext"/>
              <w:pageBreakBefore/>
              <w:rPr>
                <w:rFonts w:eastAsia="文鼎中黑"/>
                <w:sz w:val="16"/>
                <w:szCs w:val="16"/>
              </w:rPr>
            </w:pPr>
            <w:r w:rsidRPr="002E6616">
              <w:rPr>
                <w:rFonts w:eastAsia="文鼎中黑"/>
                <w:sz w:val="16"/>
                <w:szCs w:val="16"/>
              </w:rPr>
              <w:t>0x0</w:t>
            </w:r>
          </w:p>
        </w:tc>
      </w:tr>
      <w:tr w:rsidR="00811F06" w:rsidRPr="002E6616" w:rsidTr="00C51AE4">
        <w:trPr>
          <w:trHeight w:val="396"/>
        </w:trPr>
        <w:tc>
          <w:tcPr>
            <w:tcW w:w="4869" w:type="dxa"/>
            <w:gridSpan w:val="4"/>
            <w:vMerge w:val="restart"/>
          </w:tcPr>
          <w:p w:rsidR="00811F06" w:rsidRPr="002E6616" w:rsidRDefault="00811F06" w:rsidP="00FC292C">
            <w:pPr>
              <w:pStyle w:val="tabletext"/>
              <w:rPr>
                <w:rFonts w:eastAsia="文鼎中黑"/>
                <w:sz w:val="16"/>
                <w:szCs w:val="16"/>
              </w:rPr>
            </w:pPr>
          </w:p>
        </w:tc>
        <w:tc>
          <w:tcPr>
            <w:tcW w:w="1031" w:type="dxa"/>
          </w:tcPr>
          <w:p w:rsidR="00811F06" w:rsidRPr="002E6616" w:rsidRDefault="00811F06" w:rsidP="00FC292C">
            <w:pPr>
              <w:pStyle w:val="tabletext"/>
              <w:rPr>
                <w:rFonts w:eastAsia="文鼎中黑"/>
                <w:sz w:val="16"/>
                <w:szCs w:val="16"/>
              </w:rPr>
            </w:pPr>
            <w:r w:rsidRPr="002E6616">
              <w:rPr>
                <w:rFonts w:eastAsia="文鼎中黑"/>
                <w:sz w:val="16"/>
                <w:szCs w:val="16"/>
              </w:rPr>
              <w:t>N-Policy</w:t>
            </w:r>
          </w:p>
        </w:tc>
        <w:tc>
          <w:tcPr>
            <w:tcW w:w="1495" w:type="dxa"/>
          </w:tcPr>
          <w:p w:rsidR="00811F06" w:rsidRPr="002E6616" w:rsidRDefault="00811F06" w:rsidP="00FC292C">
            <w:pPr>
              <w:pStyle w:val="tabletext"/>
              <w:rPr>
                <w:rFonts w:eastAsia="文鼎中黑"/>
                <w:sz w:val="16"/>
                <w:szCs w:val="16"/>
                <w:lang w:eastAsia="zh-TW"/>
              </w:rPr>
            </w:pPr>
            <w:r w:rsidRPr="002E6616">
              <w:rPr>
                <w:rFonts w:eastAsia="文鼎中黑"/>
                <w:sz w:val="16"/>
                <w:szCs w:val="16"/>
                <w:lang w:eastAsia="zh-TW"/>
              </w:rPr>
              <w:t>需要啟用的最小用戶端產品計數</w:t>
            </w:r>
          </w:p>
        </w:tc>
        <w:tc>
          <w:tcPr>
            <w:tcW w:w="1965" w:type="dxa"/>
          </w:tcPr>
          <w:p w:rsidR="00811F06" w:rsidRPr="002E6616" w:rsidRDefault="00811F06" w:rsidP="00FC292C">
            <w:pPr>
              <w:pStyle w:val="tabletext"/>
              <w:rPr>
                <w:rFonts w:eastAsia="文鼎中黑"/>
                <w:sz w:val="16"/>
                <w:szCs w:val="16"/>
              </w:rPr>
            </w:pPr>
            <w:r w:rsidRPr="002E6616">
              <w:rPr>
                <w:rFonts w:eastAsia="文鼎中黑"/>
                <w:sz w:val="16"/>
                <w:szCs w:val="16"/>
              </w:rPr>
              <w:t>25</w:t>
            </w:r>
          </w:p>
        </w:tc>
      </w:tr>
      <w:tr w:rsidR="00811F06" w:rsidRPr="002E6616" w:rsidTr="00C51AE4">
        <w:trPr>
          <w:trHeight w:val="197"/>
        </w:trPr>
        <w:tc>
          <w:tcPr>
            <w:tcW w:w="4869" w:type="dxa"/>
            <w:gridSpan w:val="4"/>
            <w:vMerge/>
          </w:tcPr>
          <w:p w:rsidR="00811F06" w:rsidRPr="002E6616" w:rsidRDefault="00811F06" w:rsidP="00FC292C">
            <w:pPr>
              <w:pStyle w:val="tabletext"/>
              <w:rPr>
                <w:rFonts w:eastAsia="文鼎中黑"/>
                <w:sz w:val="16"/>
                <w:szCs w:val="16"/>
              </w:rPr>
            </w:pPr>
          </w:p>
        </w:tc>
        <w:tc>
          <w:tcPr>
            <w:tcW w:w="1031" w:type="dxa"/>
          </w:tcPr>
          <w:p w:rsidR="00811F06" w:rsidRPr="002E6616" w:rsidRDefault="003F5BB8" w:rsidP="00FC292C">
            <w:pPr>
              <w:pStyle w:val="tabletext"/>
              <w:rPr>
                <w:rFonts w:eastAsia="文鼎中黑"/>
                <w:sz w:val="16"/>
                <w:szCs w:val="16"/>
              </w:rPr>
            </w:pPr>
            <w:r w:rsidRPr="003F5BB8">
              <w:rPr>
                <w:rFonts w:eastAsia="文鼎中黑"/>
                <w:sz w:val="16"/>
                <w:szCs w:val="16"/>
              </w:rPr>
              <w:t>Machine</w:t>
            </w:r>
          </w:p>
        </w:tc>
        <w:tc>
          <w:tcPr>
            <w:tcW w:w="1495" w:type="dxa"/>
          </w:tcPr>
          <w:p w:rsidR="00811F06" w:rsidRPr="002E6616" w:rsidRDefault="00811F06" w:rsidP="00FC292C">
            <w:pPr>
              <w:pStyle w:val="tabletext"/>
              <w:rPr>
                <w:rFonts w:eastAsia="文鼎中黑"/>
                <w:sz w:val="16"/>
                <w:szCs w:val="16"/>
              </w:rPr>
            </w:pPr>
            <w:r w:rsidRPr="002E6616">
              <w:rPr>
                <w:rFonts w:eastAsia="文鼎中黑"/>
                <w:sz w:val="16"/>
                <w:szCs w:val="16"/>
              </w:rPr>
              <w:t>用戶端電腦名稱</w:t>
            </w:r>
          </w:p>
        </w:tc>
        <w:tc>
          <w:tcPr>
            <w:tcW w:w="1965" w:type="dxa"/>
          </w:tcPr>
          <w:p w:rsidR="00811F06" w:rsidRPr="002E6616" w:rsidRDefault="00811F06" w:rsidP="00FC292C">
            <w:pPr>
              <w:pStyle w:val="tabletext"/>
              <w:rPr>
                <w:rFonts w:eastAsia="文鼎中黑"/>
                <w:sz w:val="16"/>
                <w:szCs w:val="16"/>
              </w:rPr>
            </w:pPr>
            <w:r w:rsidRPr="002E6616">
              <w:rPr>
                <w:rFonts w:eastAsia="文鼎中黑"/>
                <w:sz w:val="16"/>
                <w:szCs w:val="16"/>
              </w:rPr>
              <w:t>kms03.site5.contoso.com</w:t>
            </w:r>
          </w:p>
        </w:tc>
      </w:tr>
      <w:tr w:rsidR="00811F06" w:rsidRPr="00B257A7" w:rsidTr="00C51AE4">
        <w:trPr>
          <w:trHeight w:val="197"/>
        </w:trPr>
        <w:tc>
          <w:tcPr>
            <w:tcW w:w="4869" w:type="dxa"/>
            <w:gridSpan w:val="4"/>
            <w:vMerge/>
            <w:tcBorders>
              <w:bottom w:val="nil"/>
            </w:tcBorders>
          </w:tcPr>
          <w:p w:rsidR="00811F06" w:rsidRPr="002E6616" w:rsidRDefault="00811F06" w:rsidP="00FC292C">
            <w:pPr>
              <w:pStyle w:val="tabletext"/>
              <w:rPr>
                <w:rFonts w:eastAsia="文鼎中黑"/>
                <w:sz w:val="16"/>
                <w:szCs w:val="16"/>
              </w:rPr>
            </w:pPr>
          </w:p>
        </w:tc>
        <w:tc>
          <w:tcPr>
            <w:tcW w:w="1031" w:type="dxa"/>
          </w:tcPr>
          <w:p w:rsidR="00811F06" w:rsidRPr="002E6616" w:rsidRDefault="00811F06" w:rsidP="00FC292C">
            <w:pPr>
              <w:pStyle w:val="tabletext"/>
              <w:rPr>
                <w:rFonts w:eastAsia="文鼎中黑"/>
                <w:sz w:val="16"/>
                <w:szCs w:val="16"/>
              </w:rPr>
            </w:pPr>
            <w:r w:rsidRPr="002E6616">
              <w:rPr>
                <w:rFonts w:eastAsia="文鼎中黑"/>
                <w:sz w:val="16"/>
                <w:szCs w:val="16"/>
              </w:rPr>
              <w:t>CMID</w:t>
            </w:r>
          </w:p>
        </w:tc>
        <w:tc>
          <w:tcPr>
            <w:tcW w:w="1495" w:type="dxa"/>
          </w:tcPr>
          <w:p w:rsidR="00811F06" w:rsidRPr="002E6616" w:rsidRDefault="00811F06" w:rsidP="00FC292C">
            <w:pPr>
              <w:pStyle w:val="tabletext"/>
              <w:rPr>
                <w:rFonts w:eastAsia="文鼎中黑"/>
                <w:sz w:val="16"/>
                <w:szCs w:val="16"/>
                <w:lang w:eastAsia="zh-TW"/>
              </w:rPr>
            </w:pPr>
            <w:r w:rsidRPr="002E6616">
              <w:rPr>
                <w:rFonts w:eastAsia="文鼎中黑"/>
                <w:sz w:val="16"/>
                <w:szCs w:val="16"/>
                <w:lang w:eastAsia="zh-TW"/>
              </w:rPr>
              <w:t>用戶端電腦</w:t>
            </w:r>
            <w:r w:rsidR="00E5073A">
              <w:rPr>
                <w:rFonts w:eastAsiaTheme="minorEastAsia" w:hint="eastAsia"/>
                <w:sz w:val="16"/>
                <w:szCs w:val="16"/>
                <w:lang w:eastAsia="zh-TW"/>
              </w:rPr>
              <w:br/>
            </w:r>
            <w:r w:rsidRPr="002E6616">
              <w:rPr>
                <w:rFonts w:eastAsia="文鼎中黑"/>
                <w:sz w:val="16"/>
                <w:szCs w:val="16"/>
                <w:lang w:eastAsia="zh-TW"/>
              </w:rPr>
              <w:t>識別碼</w:t>
            </w:r>
          </w:p>
        </w:tc>
        <w:tc>
          <w:tcPr>
            <w:tcW w:w="1965" w:type="dxa"/>
          </w:tcPr>
          <w:p w:rsidR="00811F06" w:rsidRPr="00B257A7" w:rsidRDefault="00811F06" w:rsidP="00FC292C">
            <w:pPr>
              <w:pStyle w:val="tabletext"/>
              <w:rPr>
                <w:rFonts w:eastAsia="文鼎中黑"/>
                <w:sz w:val="16"/>
                <w:szCs w:val="16"/>
                <w:lang w:val="de-DE" w:eastAsia="zh-TW"/>
              </w:rPr>
            </w:pPr>
            <w:r w:rsidRPr="00B257A7">
              <w:rPr>
                <w:rFonts w:eastAsia="文鼎中黑"/>
                <w:sz w:val="16"/>
                <w:szCs w:val="16"/>
                <w:lang w:val="de-DE" w:eastAsia="zh-TW"/>
              </w:rPr>
              <w:t>e5c98033-aab6-4d0b-9af9-1d399597dd56</w:t>
            </w:r>
          </w:p>
        </w:tc>
      </w:tr>
      <w:tr w:rsidR="00811F06" w:rsidRPr="002E6616" w:rsidTr="00C51AE4">
        <w:trPr>
          <w:trHeight w:val="197"/>
        </w:trPr>
        <w:tc>
          <w:tcPr>
            <w:tcW w:w="4869" w:type="dxa"/>
            <w:gridSpan w:val="4"/>
            <w:vMerge w:val="restart"/>
            <w:tcBorders>
              <w:top w:val="nil"/>
            </w:tcBorders>
          </w:tcPr>
          <w:p w:rsidR="00811F06" w:rsidRPr="00B257A7" w:rsidRDefault="00811F06" w:rsidP="00FC292C">
            <w:pPr>
              <w:pStyle w:val="tabletext"/>
              <w:rPr>
                <w:rFonts w:eastAsia="文鼎中黑"/>
                <w:sz w:val="16"/>
                <w:szCs w:val="16"/>
                <w:lang w:val="de-DE" w:eastAsia="zh-TW"/>
              </w:rPr>
            </w:pPr>
          </w:p>
        </w:tc>
        <w:tc>
          <w:tcPr>
            <w:tcW w:w="1031" w:type="dxa"/>
          </w:tcPr>
          <w:p w:rsidR="00811F06" w:rsidRPr="002E6616" w:rsidRDefault="003F5BB8" w:rsidP="00FC292C">
            <w:pPr>
              <w:pStyle w:val="tabletext"/>
              <w:rPr>
                <w:rFonts w:eastAsia="文鼎中黑"/>
                <w:sz w:val="16"/>
                <w:szCs w:val="16"/>
                <w:lang w:eastAsia="zh-TW"/>
              </w:rPr>
            </w:pPr>
            <w:r w:rsidRPr="003F5BB8">
              <w:rPr>
                <w:rFonts w:eastAsia="文鼎中黑"/>
                <w:sz w:val="16"/>
                <w:szCs w:val="16"/>
                <w:lang w:eastAsia="zh-TW"/>
              </w:rPr>
              <w:t>Client Time</w:t>
            </w:r>
          </w:p>
        </w:tc>
        <w:tc>
          <w:tcPr>
            <w:tcW w:w="1495" w:type="dxa"/>
          </w:tcPr>
          <w:p w:rsidR="00811F06" w:rsidRPr="002E6616" w:rsidRDefault="00811F06" w:rsidP="00FC292C">
            <w:pPr>
              <w:pStyle w:val="tabletext"/>
              <w:rPr>
                <w:rFonts w:eastAsia="文鼎中黑"/>
                <w:sz w:val="16"/>
                <w:szCs w:val="16"/>
                <w:lang w:eastAsia="zh-TW"/>
              </w:rPr>
            </w:pPr>
            <w:r w:rsidRPr="002E6616">
              <w:rPr>
                <w:rFonts w:eastAsia="文鼎中黑"/>
                <w:sz w:val="16"/>
                <w:szCs w:val="16"/>
                <w:lang w:eastAsia="zh-TW"/>
              </w:rPr>
              <w:t>要求時間戳記</w:t>
            </w:r>
          </w:p>
        </w:tc>
        <w:tc>
          <w:tcPr>
            <w:tcW w:w="1965" w:type="dxa"/>
          </w:tcPr>
          <w:p w:rsidR="00811F06" w:rsidRPr="002E6616" w:rsidRDefault="00811F06" w:rsidP="00FC292C">
            <w:pPr>
              <w:pStyle w:val="tabletext"/>
              <w:rPr>
                <w:rFonts w:eastAsia="文鼎中黑"/>
                <w:sz w:val="16"/>
                <w:szCs w:val="16"/>
                <w:lang w:eastAsia="zh-TW"/>
              </w:rPr>
            </w:pPr>
            <w:r w:rsidRPr="002E6616">
              <w:rPr>
                <w:rFonts w:eastAsia="文鼎中黑"/>
                <w:sz w:val="16"/>
                <w:szCs w:val="16"/>
                <w:lang w:eastAsia="zh-TW"/>
              </w:rPr>
              <w:t>2006/1/14 22:36</w:t>
            </w:r>
          </w:p>
        </w:tc>
      </w:tr>
      <w:tr w:rsidR="00811F06" w:rsidRPr="002E6616" w:rsidTr="00C51AE4">
        <w:trPr>
          <w:trHeight w:val="396"/>
        </w:trPr>
        <w:tc>
          <w:tcPr>
            <w:tcW w:w="4869" w:type="dxa"/>
            <w:gridSpan w:val="4"/>
            <w:vMerge/>
          </w:tcPr>
          <w:p w:rsidR="00811F06" w:rsidRPr="002E6616" w:rsidRDefault="00811F06" w:rsidP="00FC292C">
            <w:pPr>
              <w:pStyle w:val="tabletext"/>
              <w:rPr>
                <w:rFonts w:eastAsia="文鼎中黑"/>
                <w:sz w:val="16"/>
                <w:szCs w:val="16"/>
                <w:lang w:eastAsia="zh-TW"/>
              </w:rPr>
            </w:pPr>
          </w:p>
        </w:tc>
        <w:tc>
          <w:tcPr>
            <w:tcW w:w="1031" w:type="dxa"/>
          </w:tcPr>
          <w:p w:rsidR="00811F06" w:rsidRPr="002E6616" w:rsidRDefault="00811F06" w:rsidP="00FC292C">
            <w:pPr>
              <w:pStyle w:val="tabletext"/>
              <w:rPr>
                <w:rFonts w:eastAsia="文鼎中黑"/>
                <w:sz w:val="16"/>
                <w:szCs w:val="16"/>
                <w:lang w:eastAsia="zh-TW"/>
              </w:rPr>
            </w:pPr>
            <w:r w:rsidRPr="002E6616">
              <w:rPr>
                <w:rFonts w:eastAsia="文鼎中黑"/>
                <w:sz w:val="16"/>
                <w:szCs w:val="16"/>
                <w:lang w:eastAsia="zh-TW"/>
              </w:rPr>
              <w:t xml:space="preserve">VM </w:t>
            </w:r>
            <w:r w:rsidR="003F5BB8" w:rsidRPr="003F5BB8">
              <w:rPr>
                <w:rFonts w:eastAsia="文鼎中黑"/>
                <w:sz w:val="16"/>
                <w:szCs w:val="16"/>
                <w:lang w:eastAsia="zh-TW"/>
              </w:rPr>
              <w:t>Info</w:t>
            </w:r>
          </w:p>
        </w:tc>
        <w:tc>
          <w:tcPr>
            <w:tcW w:w="1495" w:type="dxa"/>
          </w:tcPr>
          <w:p w:rsidR="00811F06" w:rsidRPr="002E6616" w:rsidRDefault="00811F06" w:rsidP="00FC292C">
            <w:pPr>
              <w:pStyle w:val="tabletext"/>
              <w:rPr>
                <w:rFonts w:eastAsia="文鼎中黑"/>
                <w:sz w:val="16"/>
                <w:szCs w:val="16"/>
                <w:lang w:eastAsia="zh-TW"/>
              </w:rPr>
            </w:pPr>
            <w:r w:rsidRPr="002E6616">
              <w:rPr>
                <w:rFonts w:eastAsia="文鼎中黑"/>
                <w:sz w:val="16"/>
                <w:szCs w:val="16"/>
                <w:lang w:eastAsia="zh-TW"/>
              </w:rPr>
              <w:t>用戶端作業系統正執行於虛擬電腦中</w:t>
            </w:r>
          </w:p>
        </w:tc>
        <w:tc>
          <w:tcPr>
            <w:tcW w:w="1965" w:type="dxa"/>
          </w:tcPr>
          <w:p w:rsidR="00811F06" w:rsidRPr="002E6616" w:rsidRDefault="00811F06" w:rsidP="00FC292C">
            <w:pPr>
              <w:pStyle w:val="tabletext"/>
              <w:rPr>
                <w:rFonts w:eastAsia="文鼎中黑"/>
                <w:sz w:val="16"/>
                <w:szCs w:val="16"/>
                <w:lang w:eastAsia="zh-TW"/>
              </w:rPr>
            </w:pPr>
            <w:r w:rsidRPr="002E6616">
              <w:rPr>
                <w:rFonts w:eastAsia="文鼎中黑"/>
                <w:sz w:val="16"/>
                <w:szCs w:val="16"/>
                <w:lang w:eastAsia="zh-TW"/>
              </w:rPr>
              <w:t>1</w:t>
            </w:r>
          </w:p>
        </w:tc>
      </w:tr>
      <w:tr w:rsidR="00811F06" w:rsidRPr="002E6616" w:rsidTr="00C51AE4">
        <w:trPr>
          <w:trHeight w:val="1186"/>
        </w:trPr>
        <w:tc>
          <w:tcPr>
            <w:tcW w:w="4869" w:type="dxa"/>
            <w:gridSpan w:val="4"/>
            <w:vMerge/>
          </w:tcPr>
          <w:p w:rsidR="00811F06" w:rsidRPr="002E6616" w:rsidRDefault="00811F06" w:rsidP="00FC292C">
            <w:pPr>
              <w:pStyle w:val="tabletext"/>
              <w:rPr>
                <w:rFonts w:eastAsia="文鼎中黑"/>
                <w:sz w:val="16"/>
                <w:szCs w:val="16"/>
                <w:lang w:eastAsia="zh-TW"/>
              </w:rPr>
            </w:pPr>
          </w:p>
        </w:tc>
        <w:tc>
          <w:tcPr>
            <w:tcW w:w="1031" w:type="dxa"/>
          </w:tcPr>
          <w:p w:rsidR="00811F06" w:rsidRPr="002E6616" w:rsidRDefault="003F5BB8" w:rsidP="00FC292C">
            <w:pPr>
              <w:pStyle w:val="tabletext"/>
              <w:rPr>
                <w:rFonts w:eastAsia="文鼎中黑"/>
                <w:sz w:val="16"/>
                <w:szCs w:val="16"/>
                <w:lang w:eastAsia="zh-TW"/>
              </w:rPr>
            </w:pPr>
            <w:r w:rsidRPr="003F5BB8">
              <w:rPr>
                <w:rFonts w:eastAsia="文鼎中黑"/>
                <w:sz w:val="16"/>
                <w:szCs w:val="16"/>
                <w:lang w:eastAsia="zh-TW"/>
              </w:rPr>
              <w:t>Licensing Status</w:t>
            </w:r>
          </w:p>
        </w:tc>
        <w:tc>
          <w:tcPr>
            <w:tcW w:w="1495" w:type="dxa"/>
          </w:tcPr>
          <w:p w:rsidR="00811F06" w:rsidRPr="002E6616" w:rsidRDefault="00811F06" w:rsidP="00FC292C">
            <w:pPr>
              <w:pStyle w:val="tabletext"/>
              <w:rPr>
                <w:rFonts w:eastAsia="文鼎中黑"/>
                <w:sz w:val="16"/>
                <w:szCs w:val="16"/>
                <w:lang w:eastAsia="zh-TW"/>
              </w:rPr>
            </w:pPr>
            <w:r w:rsidRPr="002E6616">
              <w:rPr>
                <w:rFonts w:eastAsia="文鼎中黑"/>
                <w:sz w:val="16"/>
                <w:szCs w:val="16"/>
                <w:lang w:eastAsia="zh-TW"/>
              </w:rPr>
              <w:t>授權狀態</w:t>
            </w:r>
          </w:p>
          <w:p w:rsidR="00811F06" w:rsidRPr="002E6616" w:rsidRDefault="00811F06" w:rsidP="00FC292C">
            <w:pPr>
              <w:pStyle w:val="tabletext"/>
              <w:rPr>
                <w:rFonts w:eastAsia="文鼎中黑"/>
                <w:sz w:val="16"/>
                <w:szCs w:val="16"/>
                <w:lang w:eastAsia="zh-TW"/>
              </w:rPr>
            </w:pPr>
            <w:r w:rsidRPr="002E6616">
              <w:rPr>
                <w:rFonts w:eastAsia="文鼎中黑"/>
                <w:sz w:val="16"/>
                <w:szCs w:val="16"/>
                <w:lang w:eastAsia="zh-TW"/>
              </w:rPr>
              <w:t xml:space="preserve">0 – </w:t>
            </w:r>
            <w:r w:rsidRPr="002E6616">
              <w:rPr>
                <w:rFonts w:eastAsia="文鼎中黑"/>
                <w:sz w:val="16"/>
                <w:szCs w:val="16"/>
                <w:lang w:eastAsia="zh-TW"/>
              </w:rPr>
              <w:t>未授權</w:t>
            </w:r>
          </w:p>
          <w:p w:rsidR="00811F06" w:rsidRPr="002E6616" w:rsidRDefault="00811F06" w:rsidP="00FC292C">
            <w:pPr>
              <w:pStyle w:val="tabletext"/>
              <w:rPr>
                <w:rFonts w:eastAsia="文鼎中黑"/>
                <w:sz w:val="16"/>
                <w:szCs w:val="16"/>
                <w:lang w:eastAsia="zh-TW"/>
              </w:rPr>
            </w:pPr>
            <w:r w:rsidRPr="002E6616">
              <w:rPr>
                <w:rFonts w:eastAsia="文鼎中黑"/>
                <w:sz w:val="16"/>
                <w:szCs w:val="16"/>
                <w:lang w:eastAsia="zh-TW"/>
              </w:rPr>
              <w:t xml:space="preserve">1 - </w:t>
            </w:r>
            <w:r w:rsidRPr="002E6616">
              <w:rPr>
                <w:rFonts w:eastAsia="文鼎中黑"/>
                <w:sz w:val="16"/>
                <w:szCs w:val="16"/>
                <w:lang w:eastAsia="zh-TW"/>
              </w:rPr>
              <w:t>已授權</w:t>
            </w:r>
            <w:r w:rsidRPr="002E6616">
              <w:rPr>
                <w:rFonts w:eastAsia="文鼎中黑"/>
                <w:sz w:val="16"/>
                <w:szCs w:val="16"/>
                <w:lang w:eastAsia="zh-TW"/>
              </w:rPr>
              <w:t xml:space="preserve"> </w:t>
            </w:r>
            <w:r w:rsidR="00E5073A">
              <w:rPr>
                <w:rFonts w:eastAsiaTheme="minorEastAsia" w:hint="eastAsia"/>
                <w:sz w:val="16"/>
                <w:szCs w:val="16"/>
                <w:lang w:eastAsia="zh-TW"/>
              </w:rPr>
              <w:br/>
            </w:r>
            <w:r w:rsidRPr="002E6616">
              <w:rPr>
                <w:rFonts w:eastAsia="文鼎中黑"/>
                <w:sz w:val="16"/>
                <w:szCs w:val="16"/>
                <w:lang w:eastAsia="zh-TW"/>
              </w:rPr>
              <w:t>(</w:t>
            </w:r>
            <w:r w:rsidRPr="002E6616">
              <w:rPr>
                <w:rFonts w:eastAsia="文鼎中黑"/>
                <w:sz w:val="16"/>
                <w:szCs w:val="16"/>
                <w:lang w:eastAsia="zh-TW"/>
              </w:rPr>
              <w:t>已啟用</w:t>
            </w:r>
            <w:r w:rsidRPr="002E6616">
              <w:rPr>
                <w:rFonts w:eastAsia="文鼎中黑"/>
                <w:sz w:val="16"/>
                <w:szCs w:val="16"/>
                <w:lang w:eastAsia="zh-TW"/>
              </w:rPr>
              <w:t>)</w:t>
            </w:r>
          </w:p>
          <w:p w:rsidR="00811F06" w:rsidRPr="002E6616" w:rsidRDefault="00811F06" w:rsidP="00FC292C">
            <w:pPr>
              <w:pStyle w:val="tabletext"/>
              <w:rPr>
                <w:rFonts w:eastAsia="文鼎中黑"/>
                <w:sz w:val="16"/>
                <w:szCs w:val="16"/>
                <w:lang w:eastAsia="zh-TW"/>
              </w:rPr>
            </w:pPr>
            <w:r w:rsidRPr="002E6616">
              <w:rPr>
                <w:rFonts w:eastAsia="文鼎中黑"/>
                <w:sz w:val="16"/>
                <w:szCs w:val="16"/>
                <w:lang w:eastAsia="zh-TW"/>
              </w:rPr>
              <w:t xml:space="preserve">2 – OOB </w:t>
            </w:r>
            <w:r w:rsidRPr="002E6616">
              <w:rPr>
                <w:rFonts w:eastAsia="文鼎中黑"/>
                <w:sz w:val="16"/>
                <w:szCs w:val="16"/>
                <w:lang w:eastAsia="zh-TW"/>
              </w:rPr>
              <w:t>寬限期</w:t>
            </w:r>
          </w:p>
          <w:p w:rsidR="00811F06" w:rsidRPr="002E6616" w:rsidRDefault="00811F06" w:rsidP="00FC292C">
            <w:pPr>
              <w:pStyle w:val="tabletext"/>
              <w:rPr>
                <w:rFonts w:eastAsia="文鼎中黑"/>
                <w:sz w:val="16"/>
                <w:szCs w:val="16"/>
                <w:lang w:eastAsia="zh-TW"/>
              </w:rPr>
            </w:pPr>
            <w:r w:rsidRPr="002E6616">
              <w:rPr>
                <w:rFonts w:eastAsia="文鼎中黑"/>
                <w:sz w:val="16"/>
                <w:szCs w:val="16"/>
                <w:lang w:eastAsia="zh-TW"/>
              </w:rPr>
              <w:t xml:space="preserve">3 – OOT </w:t>
            </w:r>
            <w:r w:rsidRPr="002E6616">
              <w:rPr>
                <w:rFonts w:eastAsia="文鼎中黑"/>
                <w:sz w:val="16"/>
                <w:szCs w:val="16"/>
                <w:lang w:eastAsia="zh-TW"/>
              </w:rPr>
              <w:t>寬限期</w:t>
            </w:r>
          </w:p>
          <w:p w:rsidR="00811F06" w:rsidRPr="002E6616" w:rsidRDefault="00811F06" w:rsidP="00FC292C">
            <w:pPr>
              <w:pStyle w:val="tabletext"/>
              <w:rPr>
                <w:rFonts w:eastAsia="文鼎中黑"/>
                <w:sz w:val="16"/>
                <w:szCs w:val="16"/>
                <w:lang w:eastAsia="zh-TW"/>
              </w:rPr>
            </w:pPr>
            <w:r w:rsidRPr="002E6616">
              <w:rPr>
                <w:rFonts w:eastAsia="文鼎中黑"/>
                <w:sz w:val="16"/>
                <w:szCs w:val="16"/>
                <w:lang w:eastAsia="zh-TW"/>
              </w:rPr>
              <w:t xml:space="preserve">4 – </w:t>
            </w:r>
            <w:r w:rsidRPr="002E6616">
              <w:rPr>
                <w:rFonts w:eastAsia="文鼎中黑"/>
                <w:sz w:val="16"/>
                <w:szCs w:val="16"/>
                <w:lang w:eastAsia="zh-TW"/>
              </w:rPr>
              <w:t>非正版寬限期</w:t>
            </w:r>
          </w:p>
          <w:p w:rsidR="00811F06" w:rsidRPr="002E6616" w:rsidRDefault="00811F06" w:rsidP="00FC292C">
            <w:pPr>
              <w:pStyle w:val="tabletext"/>
              <w:rPr>
                <w:rFonts w:eastAsia="文鼎中黑"/>
                <w:sz w:val="16"/>
                <w:szCs w:val="16"/>
                <w:lang w:eastAsia="zh-TW"/>
              </w:rPr>
            </w:pPr>
            <w:r w:rsidRPr="002E6616">
              <w:rPr>
                <w:rFonts w:eastAsia="文鼎中黑"/>
                <w:sz w:val="16"/>
                <w:szCs w:val="16"/>
                <w:lang w:eastAsia="zh-TW"/>
              </w:rPr>
              <w:t xml:space="preserve">5 – </w:t>
            </w:r>
            <w:r w:rsidRPr="002E6616">
              <w:rPr>
                <w:rFonts w:eastAsia="文鼎中黑"/>
                <w:sz w:val="16"/>
                <w:szCs w:val="16"/>
                <w:lang w:eastAsia="zh-TW"/>
              </w:rPr>
              <w:t>通知</w:t>
            </w:r>
          </w:p>
          <w:p w:rsidR="00811F06" w:rsidRPr="002E6616" w:rsidRDefault="00811F06" w:rsidP="00FC292C">
            <w:pPr>
              <w:pStyle w:val="tabletext"/>
              <w:rPr>
                <w:rFonts w:eastAsia="文鼎中黑"/>
                <w:sz w:val="16"/>
                <w:szCs w:val="16"/>
                <w:lang w:eastAsia="zh-TW"/>
              </w:rPr>
            </w:pPr>
            <w:r w:rsidRPr="002E6616">
              <w:rPr>
                <w:rFonts w:eastAsia="文鼎中黑"/>
                <w:sz w:val="16"/>
                <w:szCs w:val="16"/>
                <w:lang w:eastAsia="zh-TW"/>
              </w:rPr>
              <w:t xml:space="preserve">6 – </w:t>
            </w:r>
            <w:r w:rsidRPr="002E6616">
              <w:rPr>
                <w:rFonts w:eastAsia="文鼎中黑"/>
                <w:sz w:val="16"/>
                <w:szCs w:val="16"/>
                <w:lang w:eastAsia="zh-TW"/>
              </w:rPr>
              <w:t>延長的寬限期</w:t>
            </w:r>
          </w:p>
        </w:tc>
        <w:tc>
          <w:tcPr>
            <w:tcW w:w="1965" w:type="dxa"/>
          </w:tcPr>
          <w:p w:rsidR="00811F06" w:rsidRPr="002E6616" w:rsidRDefault="00811F06" w:rsidP="00FC292C">
            <w:pPr>
              <w:pStyle w:val="tabletext"/>
              <w:rPr>
                <w:rFonts w:eastAsia="文鼎中黑"/>
                <w:sz w:val="16"/>
                <w:szCs w:val="16"/>
              </w:rPr>
            </w:pPr>
            <w:r w:rsidRPr="002E6616">
              <w:rPr>
                <w:rFonts w:eastAsia="文鼎中黑"/>
                <w:sz w:val="16"/>
                <w:szCs w:val="16"/>
              </w:rPr>
              <w:t>2</w:t>
            </w:r>
          </w:p>
        </w:tc>
      </w:tr>
      <w:tr w:rsidR="00811F06" w:rsidRPr="002E6616" w:rsidTr="00C51AE4">
        <w:trPr>
          <w:trHeight w:val="197"/>
        </w:trPr>
        <w:tc>
          <w:tcPr>
            <w:tcW w:w="4869" w:type="dxa"/>
            <w:gridSpan w:val="4"/>
            <w:vMerge/>
          </w:tcPr>
          <w:p w:rsidR="00811F06" w:rsidRPr="002E6616" w:rsidRDefault="00811F06" w:rsidP="00FC292C">
            <w:pPr>
              <w:pStyle w:val="tabletext"/>
              <w:rPr>
                <w:rFonts w:eastAsia="文鼎中黑"/>
                <w:sz w:val="16"/>
                <w:szCs w:val="16"/>
              </w:rPr>
            </w:pPr>
          </w:p>
        </w:tc>
        <w:tc>
          <w:tcPr>
            <w:tcW w:w="1031" w:type="dxa"/>
          </w:tcPr>
          <w:p w:rsidR="00811F06" w:rsidRPr="002E6616" w:rsidRDefault="003F5BB8" w:rsidP="00FC292C">
            <w:pPr>
              <w:pStyle w:val="tabletext"/>
              <w:rPr>
                <w:rFonts w:eastAsia="文鼎中黑"/>
                <w:sz w:val="16"/>
                <w:szCs w:val="16"/>
                <w:lang w:eastAsia="zh-TW"/>
              </w:rPr>
            </w:pPr>
            <w:r w:rsidRPr="003F5BB8">
              <w:rPr>
                <w:rFonts w:eastAsia="文鼎中黑"/>
                <w:sz w:val="16"/>
                <w:szCs w:val="16"/>
                <w:lang w:eastAsia="zh-TW"/>
              </w:rPr>
              <w:t>Time to Expiration</w:t>
            </w:r>
          </w:p>
        </w:tc>
        <w:tc>
          <w:tcPr>
            <w:tcW w:w="1495" w:type="dxa"/>
          </w:tcPr>
          <w:p w:rsidR="00811F06" w:rsidRPr="002E6616" w:rsidRDefault="00811F06" w:rsidP="00FC292C">
            <w:pPr>
              <w:pStyle w:val="tabletext"/>
              <w:rPr>
                <w:rFonts w:eastAsia="文鼎中黑"/>
                <w:sz w:val="16"/>
                <w:szCs w:val="16"/>
                <w:lang w:eastAsia="zh-TW"/>
              </w:rPr>
            </w:pPr>
            <w:r w:rsidRPr="002E6616">
              <w:rPr>
                <w:rFonts w:eastAsia="文鼎中黑"/>
                <w:sz w:val="16"/>
                <w:szCs w:val="16"/>
                <w:lang w:eastAsia="zh-TW"/>
              </w:rPr>
              <w:t>剩餘時間</w:t>
            </w:r>
            <w:r w:rsidRPr="002E6616">
              <w:rPr>
                <w:rFonts w:eastAsia="文鼎中黑"/>
                <w:sz w:val="16"/>
                <w:szCs w:val="16"/>
                <w:lang w:eastAsia="zh-TW"/>
              </w:rPr>
              <w:t xml:space="preserve"> (</w:t>
            </w:r>
            <w:r w:rsidRPr="002E6616">
              <w:rPr>
                <w:rFonts w:eastAsia="文鼎中黑"/>
                <w:sz w:val="16"/>
                <w:szCs w:val="16"/>
                <w:lang w:eastAsia="zh-TW"/>
              </w:rPr>
              <w:t>分鐘</w:t>
            </w:r>
            <w:r w:rsidRPr="002E6616">
              <w:rPr>
                <w:rFonts w:eastAsia="文鼎中黑"/>
                <w:sz w:val="16"/>
                <w:szCs w:val="16"/>
                <w:lang w:eastAsia="zh-TW"/>
              </w:rPr>
              <w:t>)</w:t>
            </w:r>
          </w:p>
        </w:tc>
        <w:tc>
          <w:tcPr>
            <w:tcW w:w="1965" w:type="dxa"/>
          </w:tcPr>
          <w:p w:rsidR="00811F06" w:rsidRPr="002E6616" w:rsidRDefault="00811F06" w:rsidP="00FC292C">
            <w:pPr>
              <w:pStyle w:val="tabletext"/>
              <w:rPr>
                <w:rFonts w:eastAsia="文鼎中黑"/>
                <w:sz w:val="16"/>
                <w:szCs w:val="16"/>
                <w:lang w:eastAsia="zh-TW"/>
              </w:rPr>
            </w:pPr>
            <w:r w:rsidRPr="002E6616">
              <w:rPr>
                <w:rFonts w:eastAsia="文鼎中黑"/>
                <w:sz w:val="16"/>
                <w:szCs w:val="16"/>
                <w:lang w:eastAsia="zh-TW"/>
              </w:rPr>
              <w:t>40123</w:t>
            </w:r>
          </w:p>
        </w:tc>
      </w:tr>
      <w:tr w:rsidR="00811F06" w:rsidRPr="002E6616" w:rsidTr="00C51AE4">
        <w:trPr>
          <w:trHeight w:val="396"/>
        </w:trPr>
        <w:tc>
          <w:tcPr>
            <w:tcW w:w="4869" w:type="dxa"/>
            <w:gridSpan w:val="4"/>
            <w:vMerge/>
          </w:tcPr>
          <w:p w:rsidR="00811F06" w:rsidRPr="002E6616" w:rsidRDefault="00811F06" w:rsidP="00FC292C">
            <w:pPr>
              <w:pStyle w:val="tabletext"/>
              <w:rPr>
                <w:rFonts w:eastAsia="文鼎中黑"/>
                <w:sz w:val="16"/>
                <w:szCs w:val="16"/>
                <w:lang w:eastAsia="zh-TW"/>
              </w:rPr>
            </w:pPr>
          </w:p>
        </w:tc>
        <w:tc>
          <w:tcPr>
            <w:tcW w:w="1031" w:type="dxa"/>
          </w:tcPr>
          <w:p w:rsidR="00811F06" w:rsidRPr="002E6616" w:rsidRDefault="00811F06" w:rsidP="00FC292C">
            <w:pPr>
              <w:pStyle w:val="tabletext"/>
              <w:rPr>
                <w:rFonts w:eastAsia="文鼎中黑"/>
                <w:sz w:val="16"/>
                <w:szCs w:val="16"/>
                <w:lang w:eastAsia="zh-TW"/>
              </w:rPr>
            </w:pPr>
            <w:r w:rsidRPr="002E6616">
              <w:rPr>
                <w:rFonts w:eastAsia="文鼎中黑"/>
                <w:sz w:val="16"/>
                <w:szCs w:val="16"/>
                <w:lang w:eastAsia="zh-TW"/>
              </w:rPr>
              <w:t>ActID</w:t>
            </w:r>
          </w:p>
        </w:tc>
        <w:tc>
          <w:tcPr>
            <w:tcW w:w="1495" w:type="dxa"/>
          </w:tcPr>
          <w:p w:rsidR="00811F06" w:rsidRPr="002E6616" w:rsidRDefault="00811F06" w:rsidP="00FC292C">
            <w:pPr>
              <w:pStyle w:val="tabletext"/>
              <w:rPr>
                <w:rFonts w:eastAsia="文鼎中黑"/>
                <w:sz w:val="16"/>
                <w:szCs w:val="16"/>
                <w:lang w:eastAsia="zh-TW"/>
              </w:rPr>
            </w:pPr>
            <w:r w:rsidRPr="002E6616">
              <w:rPr>
                <w:rFonts w:eastAsia="文鼎中黑"/>
                <w:sz w:val="16"/>
                <w:szCs w:val="16"/>
                <w:lang w:eastAsia="zh-TW"/>
              </w:rPr>
              <w:t>啟用識別碼</w:t>
            </w:r>
            <w:r w:rsidRPr="002E6616">
              <w:rPr>
                <w:rFonts w:eastAsia="文鼎中黑"/>
                <w:sz w:val="16"/>
                <w:szCs w:val="16"/>
                <w:lang w:eastAsia="zh-TW"/>
              </w:rPr>
              <w:t xml:space="preserve"> – </w:t>
            </w:r>
            <w:r w:rsidR="00E5073A">
              <w:rPr>
                <w:rFonts w:eastAsiaTheme="minorEastAsia" w:hint="eastAsia"/>
                <w:sz w:val="16"/>
                <w:szCs w:val="16"/>
                <w:lang w:eastAsia="zh-TW"/>
              </w:rPr>
              <w:br/>
            </w:r>
            <w:r w:rsidRPr="002E6616">
              <w:rPr>
                <w:rFonts w:eastAsia="文鼎中黑"/>
                <w:sz w:val="16"/>
                <w:szCs w:val="16"/>
                <w:lang w:eastAsia="zh-TW"/>
              </w:rPr>
              <w:t>識別授權</w:t>
            </w:r>
          </w:p>
        </w:tc>
        <w:tc>
          <w:tcPr>
            <w:tcW w:w="1965" w:type="dxa"/>
          </w:tcPr>
          <w:p w:rsidR="00811F06" w:rsidRPr="002E6616" w:rsidRDefault="00811F06" w:rsidP="00FC292C">
            <w:pPr>
              <w:pStyle w:val="tabletext"/>
              <w:rPr>
                <w:rFonts w:eastAsia="文鼎中黑"/>
                <w:sz w:val="16"/>
                <w:szCs w:val="16"/>
                <w:lang w:eastAsia="zh-TW"/>
              </w:rPr>
            </w:pPr>
            <w:r w:rsidRPr="002E6616">
              <w:rPr>
                <w:rFonts w:eastAsia="文鼎中黑"/>
                <w:sz w:val="16"/>
                <w:szCs w:val="16"/>
                <w:lang w:eastAsia="zh-TW"/>
              </w:rPr>
              <w:t>cf67834d-db4a-402c-ab1f-2c134f02b700</w:t>
            </w:r>
          </w:p>
        </w:tc>
      </w:tr>
      <w:tr w:rsidR="00FC292C" w:rsidRPr="002E6616" w:rsidTr="00C51AE4">
        <w:trPr>
          <w:trHeight w:val="792"/>
        </w:trPr>
        <w:tc>
          <w:tcPr>
            <w:tcW w:w="990" w:type="dxa"/>
          </w:tcPr>
          <w:p w:rsidR="00B07399" w:rsidRPr="002E6616" w:rsidRDefault="00B07399" w:rsidP="003371E1">
            <w:pPr>
              <w:pStyle w:val="tabletext"/>
              <w:pageBreakBefore/>
              <w:rPr>
                <w:rFonts w:eastAsia="文鼎中黑"/>
                <w:sz w:val="16"/>
                <w:szCs w:val="16"/>
                <w:lang w:eastAsia="zh-TW"/>
              </w:rPr>
            </w:pPr>
            <w:r w:rsidRPr="002E6616">
              <w:rPr>
                <w:rFonts w:eastAsia="文鼎中黑"/>
                <w:sz w:val="16"/>
                <w:szCs w:val="16"/>
                <w:lang w:eastAsia="zh-TW"/>
              </w:rPr>
              <w:lastRenderedPageBreak/>
              <w:t>12291</w:t>
            </w:r>
          </w:p>
        </w:tc>
        <w:tc>
          <w:tcPr>
            <w:tcW w:w="900" w:type="dxa"/>
          </w:tcPr>
          <w:p w:rsidR="00B07399" w:rsidRPr="002E6616" w:rsidRDefault="00B07399" w:rsidP="003371E1">
            <w:pPr>
              <w:pStyle w:val="tabletext"/>
              <w:pageBreakBefore/>
              <w:rPr>
                <w:rFonts w:eastAsia="文鼎中黑"/>
                <w:sz w:val="16"/>
                <w:szCs w:val="16"/>
                <w:lang w:eastAsia="zh-TW"/>
              </w:rPr>
            </w:pPr>
            <w:r w:rsidRPr="002E6616">
              <w:rPr>
                <w:rFonts w:eastAsia="文鼎中黑"/>
                <w:sz w:val="16"/>
                <w:szCs w:val="16"/>
                <w:lang w:eastAsia="zh-TW"/>
              </w:rPr>
              <w:t>KMS</w:t>
            </w:r>
          </w:p>
        </w:tc>
        <w:tc>
          <w:tcPr>
            <w:tcW w:w="1260" w:type="dxa"/>
          </w:tcPr>
          <w:p w:rsidR="00B07399" w:rsidRPr="002E6616" w:rsidRDefault="00B07399" w:rsidP="003371E1">
            <w:pPr>
              <w:pStyle w:val="tabletext"/>
              <w:pageBreakBefore/>
              <w:rPr>
                <w:rFonts w:eastAsia="文鼎中黑"/>
                <w:sz w:val="16"/>
                <w:szCs w:val="16"/>
                <w:lang w:eastAsia="zh-TW"/>
              </w:rPr>
            </w:pPr>
            <w:r w:rsidRPr="002E6616">
              <w:rPr>
                <w:rFonts w:eastAsia="文鼎中黑"/>
                <w:sz w:val="16"/>
                <w:szCs w:val="16"/>
                <w:lang w:eastAsia="zh-TW"/>
              </w:rPr>
              <w:t xml:space="preserve">KMS </w:t>
            </w:r>
            <w:r w:rsidRPr="002E6616">
              <w:rPr>
                <w:rFonts w:eastAsia="文鼎中黑"/>
                <w:sz w:val="16"/>
                <w:szCs w:val="16"/>
                <w:lang w:eastAsia="zh-TW"/>
              </w:rPr>
              <w:t>初始化失敗</w:t>
            </w:r>
          </w:p>
        </w:tc>
        <w:tc>
          <w:tcPr>
            <w:tcW w:w="1719" w:type="dxa"/>
          </w:tcPr>
          <w:p w:rsidR="00B07399" w:rsidRPr="002E6616" w:rsidRDefault="00B07399" w:rsidP="003371E1">
            <w:pPr>
              <w:pStyle w:val="tabletext"/>
              <w:pageBreakBefore/>
              <w:rPr>
                <w:rFonts w:eastAsia="文鼎中黑"/>
                <w:sz w:val="16"/>
                <w:szCs w:val="16"/>
              </w:rPr>
            </w:pPr>
            <w:r w:rsidRPr="002E6616">
              <w:rPr>
                <w:rFonts w:eastAsia="文鼎中黑"/>
                <w:sz w:val="16"/>
                <w:szCs w:val="16"/>
                <w:lang w:eastAsia="zh-TW"/>
              </w:rPr>
              <w:t>大量授權用戶端無法初始化金鑰管理服務更新計時器。</w:t>
            </w:r>
            <w:r w:rsidRPr="002E6616">
              <w:rPr>
                <w:rFonts w:eastAsia="文鼎中黑"/>
                <w:sz w:val="16"/>
                <w:szCs w:val="16"/>
                <w:lang w:eastAsia="zh-TW"/>
              </w:rPr>
              <w:t>%n</w:t>
            </w:r>
            <w:r w:rsidRPr="002E6616">
              <w:rPr>
                <w:rFonts w:eastAsia="文鼎中黑"/>
                <w:sz w:val="16"/>
                <w:szCs w:val="16"/>
                <w:lang w:eastAsia="zh-TW"/>
              </w:rPr>
              <w:t>資訊：</w:t>
            </w:r>
            <w:r w:rsidRPr="002E6616">
              <w:rPr>
                <w:rFonts w:eastAsia="文鼎中黑"/>
                <w:sz w:val="16"/>
                <w:szCs w:val="16"/>
                <w:lang w:eastAsia="zh-TW"/>
              </w:rPr>
              <w:t>%n%</w:t>
            </w:r>
            <w:r w:rsidRPr="002E6616">
              <w:rPr>
                <w:rFonts w:eastAsia="文鼎中黑"/>
                <w:sz w:val="16"/>
                <w:szCs w:val="16"/>
              </w:rPr>
              <w:t>1</w:t>
            </w:r>
          </w:p>
        </w:tc>
        <w:tc>
          <w:tcPr>
            <w:tcW w:w="1031" w:type="dxa"/>
          </w:tcPr>
          <w:p w:rsidR="00B07399" w:rsidRPr="002E6616" w:rsidRDefault="00B07399" w:rsidP="003371E1">
            <w:pPr>
              <w:pStyle w:val="tabletext"/>
              <w:pageBreakBefore/>
              <w:rPr>
                <w:rFonts w:eastAsia="文鼎中黑"/>
                <w:sz w:val="16"/>
                <w:szCs w:val="16"/>
              </w:rPr>
            </w:pPr>
            <w:r w:rsidRPr="002E6616">
              <w:rPr>
                <w:rFonts w:eastAsia="文鼎中黑"/>
                <w:sz w:val="16"/>
                <w:szCs w:val="16"/>
              </w:rPr>
              <w:t>HRESULT</w:t>
            </w:r>
          </w:p>
        </w:tc>
        <w:tc>
          <w:tcPr>
            <w:tcW w:w="1495" w:type="dxa"/>
          </w:tcPr>
          <w:p w:rsidR="00B07399" w:rsidRPr="002E6616" w:rsidRDefault="00B07399" w:rsidP="003371E1">
            <w:pPr>
              <w:pStyle w:val="tabletext"/>
              <w:pageBreakBefore/>
              <w:rPr>
                <w:rFonts w:eastAsia="文鼎中黑"/>
                <w:sz w:val="16"/>
                <w:szCs w:val="16"/>
              </w:rPr>
            </w:pPr>
            <w:r w:rsidRPr="002E6616">
              <w:rPr>
                <w:rFonts w:eastAsia="文鼎中黑"/>
                <w:sz w:val="16"/>
                <w:szCs w:val="16"/>
              </w:rPr>
              <w:t>傳回碼</w:t>
            </w:r>
          </w:p>
        </w:tc>
        <w:tc>
          <w:tcPr>
            <w:tcW w:w="1965" w:type="dxa"/>
          </w:tcPr>
          <w:p w:rsidR="00B07399" w:rsidRPr="002E6616" w:rsidRDefault="00B07399" w:rsidP="003371E1">
            <w:pPr>
              <w:pStyle w:val="tabletext"/>
              <w:pageBreakBefore/>
              <w:rPr>
                <w:rFonts w:eastAsia="文鼎中黑"/>
                <w:sz w:val="16"/>
                <w:szCs w:val="16"/>
              </w:rPr>
            </w:pPr>
          </w:p>
        </w:tc>
      </w:tr>
      <w:tr w:rsidR="00FC292C" w:rsidRPr="002E6616" w:rsidTr="00C51AE4">
        <w:trPr>
          <w:trHeight w:val="593"/>
        </w:trPr>
        <w:tc>
          <w:tcPr>
            <w:tcW w:w="990" w:type="dxa"/>
          </w:tcPr>
          <w:p w:rsidR="00B07399" w:rsidRPr="002E6616" w:rsidRDefault="00B07399" w:rsidP="00FC292C">
            <w:pPr>
              <w:pStyle w:val="tabletext"/>
              <w:rPr>
                <w:rFonts w:eastAsia="文鼎中黑"/>
                <w:sz w:val="16"/>
                <w:szCs w:val="16"/>
              </w:rPr>
            </w:pPr>
            <w:r w:rsidRPr="002E6616">
              <w:rPr>
                <w:rFonts w:eastAsia="文鼎中黑"/>
                <w:sz w:val="16"/>
                <w:szCs w:val="16"/>
              </w:rPr>
              <w:t>12292</w:t>
            </w:r>
          </w:p>
        </w:tc>
        <w:tc>
          <w:tcPr>
            <w:tcW w:w="900" w:type="dxa"/>
          </w:tcPr>
          <w:p w:rsidR="00B07399" w:rsidRPr="002E6616" w:rsidRDefault="00B07399" w:rsidP="00FC292C">
            <w:pPr>
              <w:pStyle w:val="tabletext"/>
              <w:rPr>
                <w:rFonts w:eastAsia="文鼎中黑"/>
                <w:sz w:val="16"/>
                <w:szCs w:val="16"/>
              </w:rPr>
            </w:pPr>
            <w:r w:rsidRPr="002E6616">
              <w:rPr>
                <w:rFonts w:eastAsia="文鼎中黑"/>
                <w:sz w:val="16"/>
                <w:szCs w:val="16"/>
              </w:rPr>
              <w:t>KMS</w:t>
            </w:r>
          </w:p>
        </w:tc>
        <w:tc>
          <w:tcPr>
            <w:tcW w:w="1260" w:type="dxa"/>
          </w:tcPr>
          <w:p w:rsidR="00B07399" w:rsidRPr="002E6616" w:rsidRDefault="00B07399" w:rsidP="00FC292C">
            <w:pPr>
              <w:pStyle w:val="tabletext"/>
              <w:rPr>
                <w:rFonts w:eastAsia="文鼎中黑"/>
                <w:sz w:val="16"/>
                <w:szCs w:val="16"/>
                <w:lang w:eastAsia="zh-TW"/>
              </w:rPr>
            </w:pPr>
            <w:r w:rsidRPr="002E6616">
              <w:rPr>
                <w:rFonts w:eastAsia="文鼎中黑"/>
                <w:sz w:val="16"/>
                <w:szCs w:val="16"/>
                <w:lang w:eastAsia="zh-TW"/>
              </w:rPr>
              <w:t>更新計時器初始化失敗</w:t>
            </w:r>
          </w:p>
        </w:tc>
        <w:tc>
          <w:tcPr>
            <w:tcW w:w="1719" w:type="dxa"/>
          </w:tcPr>
          <w:p w:rsidR="00B07399" w:rsidRPr="002E6616" w:rsidRDefault="00B07399" w:rsidP="00FC292C">
            <w:pPr>
              <w:pStyle w:val="tabletext"/>
              <w:rPr>
                <w:rFonts w:eastAsia="文鼎中黑"/>
                <w:sz w:val="16"/>
                <w:szCs w:val="16"/>
              </w:rPr>
            </w:pPr>
            <w:r w:rsidRPr="002E6616">
              <w:rPr>
                <w:rFonts w:eastAsia="文鼎中黑"/>
                <w:sz w:val="16"/>
                <w:szCs w:val="16"/>
                <w:lang w:eastAsia="zh-TW"/>
              </w:rPr>
              <w:t>金鑰管理服務</w:t>
            </w:r>
            <w:r w:rsidRPr="002E6616">
              <w:rPr>
                <w:rFonts w:eastAsia="文鼎中黑"/>
                <w:sz w:val="16"/>
                <w:szCs w:val="16"/>
                <w:lang w:eastAsia="zh-TW"/>
              </w:rPr>
              <w:t xml:space="preserve"> (KMS) </w:t>
            </w:r>
            <w:r w:rsidRPr="002E6616">
              <w:rPr>
                <w:rFonts w:eastAsia="文鼎中黑"/>
                <w:sz w:val="16"/>
                <w:szCs w:val="16"/>
                <w:lang w:eastAsia="zh-TW"/>
              </w:rPr>
              <w:t>無法初始化更新計時器。</w:t>
            </w:r>
            <w:r w:rsidRPr="002E6616">
              <w:rPr>
                <w:rFonts w:eastAsia="文鼎中黑"/>
                <w:sz w:val="16"/>
                <w:szCs w:val="16"/>
              </w:rPr>
              <w:t>%n</w:t>
            </w:r>
            <w:r w:rsidRPr="002E6616">
              <w:rPr>
                <w:rFonts w:eastAsia="文鼎中黑"/>
                <w:sz w:val="16"/>
                <w:szCs w:val="16"/>
              </w:rPr>
              <w:t>資訊：</w:t>
            </w:r>
            <w:r w:rsidRPr="002E6616">
              <w:rPr>
                <w:rFonts w:eastAsia="文鼎中黑"/>
                <w:sz w:val="16"/>
                <w:szCs w:val="16"/>
              </w:rPr>
              <w:t>%n%1</w:t>
            </w:r>
          </w:p>
        </w:tc>
        <w:tc>
          <w:tcPr>
            <w:tcW w:w="1031" w:type="dxa"/>
          </w:tcPr>
          <w:p w:rsidR="00B07399" w:rsidRPr="002E6616" w:rsidRDefault="00B07399" w:rsidP="00FC292C">
            <w:pPr>
              <w:pStyle w:val="tabletext"/>
              <w:rPr>
                <w:rFonts w:eastAsia="文鼎中黑"/>
                <w:sz w:val="16"/>
                <w:szCs w:val="16"/>
              </w:rPr>
            </w:pPr>
            <w:r w:rsidRPr="002E6616">
              <w:rPr>
                <w:rFonts w:eastAsia="文鼎中黑"/>
                <w:sz w:val="16"/>
                <w:szCs w:val="16"/>
              </w:rPr>
              <w:t>HRESULT</w:t>
            </w:r>
          </w:p>
        </w:tc>
        <w:tc>
          <w:tcPr>
            <w:tcW w:w="1495" w:type="dxa"/>
          </w:tcPr>
          <w:p w:rsidR="00B07399" w:rsidRPr="002E6616" w:rsidRDefault="00B07399" w:rsidP="00FC292C">
            <w:pPr>
              <w:pStyle w:val="tabletext"/>
              <w:rPr>
                <w:rFonts w:eastAsia="文鼎中黑"/>
                <w:sz w:val="16"/>
                <w:szCs w:val="16"/>
              </w:rPr>
            </w:pPr>
            <w:r w:rsidRPr="002E6616">
              <w:rPr>
                <w:rFonts w:eastAsia="文鼎中黑"/>
                <w:sz w:val="16"/>
                <w:szCs w:val="16"/>
              </w:rPr>
              <w:t>傳回碼</w:t>
            </w:r>
          </w:p>
        </w:tc>
        <w:tc>
          <w:tcPr>
            <w:tcW w:w="1965" w:type="dxa"/>
          </w:tcPr>
          <w:p w:rsidR="00B07399" w:rsidRPr="002E6616" w:rsidRDefault="00B07399" w:rsidP="00FC292C">
            <w:pPr>
              <w:pStyle w:val="tabletext"/>
              <w:rPr>
                <w:rFonts w:eastAsia="文鼎中黑"/>
                <w:sz w:val="16"/>
                <w:szCs w:val="16"/>
              </w:rPr>
            </w:pPr>
          </w:p>
        </w:tc>
      </w:tr>
      <w:tr w:rsidR="00FC292C" w:rsidRPr="002E6616" w:rsidTr="00C51AE4">
        <w:trPr>
          <w:trHeight w:val="792"/>
        </w:trPr>
        <w:tc>
          <w:tcPr>
            <w:tcW w:w="990" w:type="dxa"/>
          </w:tcPr>
          <w:p w:rsidR="00B07399" w:rsidRPr="002E6616" w:rsidRDefault="00B07399" w:rsidP="00FC292C">
            <w:pPr>
              <w:pStyle w:val="tabletext"/>
              <w:rPr>
                <w:rFonts w:eastAsia="文鼎中黑"/>
                <w:sz w:val="16"/>
                <w:szCs w:val="16"/>
              </w:rPr>
            </w:pPr>
            <w:r w:rsidRPr="002E6616">
              <w:rPr>
                <w:rFonts w:eastAsia="文鼎中黑"/>
                <w:sz w:val="16"/>
                <w:szCs w:val="16"/>
              </w:rPr>
              <w:t>12293</w:t>
            </w:r>
          </w:p>
        </w:tc>
        <w:tc>
          <w:tcPr>
            <w:tcW w:w="900" w:type="dxa"/>
          </w:tcPr>
          <w:p w:rsidR="00B07399" w:rsidRPr="002E6616" w:rsidRDefault="00B07399" w:rsidP="00FC292C">
            <w:pPr>
              <w:pStyle w:val="tabletext"/>
              <w:rPr>
                <w:rFonts w:eastAsia="文鼎中黑"/>
                <w:sz w:val="16"/>
                <w:szCs w:val="16"/>
              </w:rPr>
            </w:pPr>
            <w:r w:rsidRPr="002E6616">
              <w:rPr>
                <w:rFonts w:eastAsia="文鼎中黑"/>
                <w:sz w:val="16"/>
                <w:szCs w:val="16"/>
              </w:rPr>
              <w:t>KMS</w:t>
            </w:r>
          </w:p>
        </w:tc>
        <w:tc>
          <w:tcPr>
            <w:tcW w:w="1260" w:type="dxa"/>
          </w:tcPr>
          <w:p w:rsidR="00B07399" w:rsidRPr="002E6616" w:rsidRDefault="00B07399" w:rsidP="00FC292C">
            <w:pPr>
              <w:pStyle w:val="tabletext"/>
              <w:rPr>
                <w:rFonts w:eastAsia="文鼎中黑"/>
                <w:sz w:val="16"/>
                <w:szCs w:val="16"/>
              </w:rPr>
            </w:pPr>
            <w:r w:rsidRPr="002E6616">
              <w:rPr>
                <w:rFonts w:eastAsia="文鼎中黑"/>
                <w:sz w:val="16"/>
                <w:szCs w:val="16"/>
              </w:rPr>
              <w:t xml:space="preserve">DNS RR </w:t>
            </w:r>
            <w:r w:rsidRPr="002E6616">
              <w:rPr>
                <w:rFonts w:eastAsia="文鼎中黑"/>
                <w:sz w:val="16"/>
                <w:szCs w:val="16"/>
              </w:rPr>
              <w:t>發佈失敗</w:t>
            </w:r>
          </w:p>
        </w:tc>
        <w:tc>
          <w:tcPr>
            <w:tcW w:w="1719" w:type="dxa"/>
          </w:tcPr>
          <w:p w:rsidR="00B07399" w:rsidRPr="002E6616" w:rsidRDefault="00B07399" w:rsidP="00FC292C">
            <w:pPr>
              <w:pStyle w:val="tabletext"/>
              <w:rPr>
                <w:rFonts w:eastAsia="文鼎中黑"/>
                <w:sz w:val="16"/>
                <w:szCs w:val="16"/>
              </w:rPr>
            </w:pPr>
            <w:r w:rsidRPr="002E6616">
              <w:rPr>
                <w:rFonts w:eastAsia="文鼎中黑"/>
                <w:sz w:val="16"/>
                <w:szCs w:val="16"/>
                <w:lang w:eastAsia="zh-TW"/>
              </w:rPr>
              <w:t>無法將金鑰管理服務</w:t>
            </w:r>
            <w:r w:rsidRPr="002E6616">
              <w:rPr>
                <w:rFonts w:eastAsia="文鼎中黑"/>
                <w:sz w:val="16"/>
                <w:szCs w:val="16"/>
                <w:lang w:eastAsia="zh-TW"/>
              </w:rPr>
              <w:t xml:space="preserve"> (KMS) </w:t>
            </w:r>
            <w:r w:rsidRPr="002E6616">
              <w:rPr>
                <w:rFonts w:eastAsia="文鼎中黑"/>
                <w:sz w:val="16"/>
                <w:szCs w:val="16"/>
                <w:lang w:eastAsia="zh-TW"/>
              </w:rPr>
              <w:t>發佈至「</w:t>
            </w:r>
            <w:r w:rsidRPr="002E6616">
              <w:rPr>
                <w:rFonts w:eastAsia="文鼎中黑"/>
                <w:sz w:val="16"/>
                <w:szCs w:val="16"/>
                <w:lang w:eastAsia="zh-TW"/>
              </w:rPr>
              <w:t>%2</w:t>
            </w:r>
            <w:r w:rsidRPr="002E6616">
              <w:rPr>
                <w:rFonts w:eastAsia="文鼎中黑"/>
                <w:sz w:val="16"/>
                <w:szCs w:val="16"/>
                <w:lang w:eastAsia="zh-TW"/>
              </w:rPr>
              <w:t>」網域中的</w:t>
            </w:r>
            <w:r w:rsidRPr="002E6616">
              <w:rPr>
                <w:rFonts w:eastAsia="文鼎中黑"/>
                <w:sz w:val="16"/>
                <w:szCs w:val="16"/>
                <w:lang w:eastAsia="zh-TW"/>
              </w:rPr>
              <w:t xml:space="preserve"> DNS</w:t>
            </w:r>
            <w:r w:rsidRPr="002E6616">
              <w:rPr>
                <w:rFonts w:eastAsia="文鼎中黑"/>
                <w:sz w:val="16"/>
                <w:szCs w:val="16"/>
                <w:lang w:eastAsia="zh-TW"/>
              </w:rPr>
              <w:t>。</w:t>
            </w:r>
            <w:r w:rsidRPr="002E6616">
              <w:rPr>
                <w:rFonts w:eastAsia="文鼎中黑"/>
                <w:sz w:val="16"/>
                <w:szCs w:val="16"/>
              </w:rPr>
              <w:t>%n</w:t>
            </w:r>
            <w:r w:rsidRPr="002E6616">
              <w:rPr>
                <w:rFonts w:eastAsia="文鼎中黑"/>
                <w:sz w:val="16"/>
                <w:szCs w:val="16"/>
              </w:rPr>
              <w:t>資訊：</w:t>
            </w:r>
            <w:r w:rsidRPr="002E6616">
              <w:rPr>
                <w:rFonts w:eastAsia="文鼎中黑"/>
                <w:sz w:val="16"/>
                <w:szCs w:val="16"/>
              </w:rPr>
              <w:t>%n%1</w:t>
            </w:r>
          </w:p>
        </w:tc>
        <w:tc>
          <w:tcPr>
            <w:tcW w:w="1031" w:type="dxa"/>
          </w:tcPr>
          <w:p w:rsidR="00B07399" w:rsidRPr="002E6616" w:rsidRDefault="00B07399" w:rsidP="00FC292C">
            <w:pPr>
              <w:pStyle w:val="tabletext"/>
              <w:rPr>
                <w:rFonts w:eastAsia="文鼎中黑"/>
                <w:sz w:val="16"/>
                <w:szCs w:val="16"/>
              </w:rPr>
            </w:pPr>
            <w:r w:rsidRPr="002E6616">
              <w:rPr>
                <w:rFonts w:eastAsia="文鼎中黑"/>
                <w:sz w:val="16"/>
                <w:szCs w:val="16"/>
              </w:rPr>
              <w:t>P1</w:t>
            </w:r>
            <w:r w:rsidRPr="002E6616">
              <w:rPr>
                <w:rFonts w:eastAsia="文鼎中黑"/>
                <w:sz w:val="16"/>
                <w:szCs w:val="16"/>
              </w:rPr>
              <w:t>：</w:t>
            </w:r>
            <w:r w:rsidRPr="002E6616">
              <w:rPr>
                <w:rFonts w:eastAsia="文鼎中黑"/>
                <w:sz w:val="16"/>
                <w:szCs w:val="16"/>
              </w:rPr>
              <w:t>HRESULT</w:t>
            </w:r>
          </w:p>
          <w:p w:rsidR="00B07399" w:rsidRPr="002E6616" w:rsidRDefault="00B07399" w:rsidP="00FC292C">
            <w:pPr>
              <w:pStyle w:val="tabletext"/>
              <w:rPr>
                <w:rFonts w:eastAsia="文鼎中黑"/>
                <w:sz w:val="16"/>
                <w:szCs w:val="16"/>
              </w:rPr>
            </w:pPr>
            <w:r w:rsidRPr="002E6616">
              <w:rPr>
                <w:rFonts w:eastAsia="文鼎中黑"/>
                <w:sz w:val="16"/>
                <w:szCs w:val="16"/>
              </w:rPr>
              <w:t>P2</w:t>
            </w:r>
            <w:r w:rsidRPr="002E6616">
              <w:rPr>
                <w:rFonts w:eastAsia="文鼎中黑"/>
                <w:sz w:val="16"/>
                <w:szCs w:val="16"/>
              </w:rPr>
              <w:t>：</w:t>
            </w:r>
            <w:r w:rsidRPr="002E6616">
              <w:rPr>
                <w:rFonts w:eastAsia="文鼎中黑"/>
                <w:sz w:val="16"/>
                <w:szCs w:val="16"/>
              </w:rPr>
              <w:t xml:space="preserve">DNS </w:t>
            </w:r>
            <w:r w:rsidR="003F5BB8" w:rsidRPr="003F5BB8">
              <w:rPr>
                <w:rFonts w:eastAsia="文鼎中黑"/>
                <w:sz w:val="16"/>
                <w:szCs w:val="16"/>
              </w:rPr>
              <w:t>domain</w:t>
            </w:r>
          </w:p>
        </w:tc>
        <w:tc>
          <w:tcPr>
            <w:tcW w:w="3460" w:type="dxa"/>
            <w:gridSpan w:val="2"/>
          </w:tcPr>
          <w:p w:rsidR="00B07399" w:rsidRPr="002E6616" w:rsidRDefault="00B07399" w:rsidP="00FC292C">
            <w:pPr>
              <w:pStyle w:val="tabletext"/>
              <w:rPr>
                <w:rFonts w:eastAsia="文鼎中黑"/>
                <w:sz w:val="16"/>
                <w:szCs w:val="16"/>
                <w:lang w:eastAsia="zh-TW"/>
              </w:rPr>
            </w:pPr>
            <w:r w:rsidRPr="002E6616">
              <w:rPr>
                <w:rFonts w:eastAsia="文鼎中黑"/>
                <w:sz w:val="16"/>
                <w:szCs w:val="16"/>
                <w:lang w:eastAsia="zh-TW"/>
              </w:rPr>
              <w:t>P1</w:t>
            </w:r>
            <w:r w:rsidRPr="002E6616">
              <w:rPr>
                <w:rFonts w:eastAsia="文鼎中黑"/>
                <w:sz w:val="16"/>
                <w:szCs w:val="16"/>
                <w:lang w:eastAsia="zh-TW"/>
              </w:rPr>
              <w:t>：傳回碼</w:t>
            </w:r>
          </w:p>
          <w:p w:rsidR="00B07399" w:rsidRPr="002E6616" w:rsidRDefault="00B07399" w:rsidP="00FC292C">
            <w:pPr>
              <w:pStyle w:val="tabletext"/>
              <w:rPr>
                <w:rFonts w:eastAsia="文鼎中黑"/>
                <w:sz w:val="16"/>
                <w:szCs w:val="16"/>
                <w:lang w:eastAsia="zh-TW"/>
              </w:rPr>
            </w:pPr>
            <w:r w:rsidRPr="002E6616">
              <w:rPr>
                <w:rFonts w:eastAsia="文鼎中黑"/>
                <w:sz w:val="16"/>
                <w:szCs w:val="16"/>
                <w:lang w:eastAsia="zh-TW"/>
              </w:rPr>
              <w:t>P2</w:t>
            </w:r>
            <w:r w:rsidRPr="002E6616">
              <w:rPr>
                <w:rFonts w:eastAsia="文鼎中黑"/>
                <w:sz w:val="16"/>
                <w:szCs w:val="16"/>
                <w:lang w:eastAsia="zh-TW"/>
              </w:rPr>
              <w:t>：</w:t>
            </w:r>
            <w:r w:rsidRPr="002E6616">
              <w:rPr>
                <w:rFonts w:eastAsia="文鼎中黑"/>
                <w:sz w:val="16"/>
                <w:szCs w:val="16"/>
                <w:lang w:eastAsia="zh-TW"/>
              </w:rPr>
              <w:t xml:space="preserve">DNS </w:t>
            </w:r>
            <w:r w:rsidRPr="002E6616">
              <w:rPr>
                <w:rFonts w:eastAsia="文鼎中黑"/>
                <w:sz w:val="16"/>
                <w:szCs w:val="16"/>
                <w:lang w:eastAsia="zh-TW"/>
              </w:rPr>
              <w:t>網域名稱</w:t>
            </w:r>
          </w:p>
        </w:tc>
      </w:tr>
      <w:tr w:rsidR="00FC292C" w:rsidRPr="002E6616" w:rsidTr="00C51AE4">
        <w:trPr>
          <w:trHeight w:val="792"/>
        </w:trPr>
        <w:tc>
          <w:tcPr>
            <w:tcW w:w="990" w:type="dxa"/>
          </w:tcPr>
          <w:p w:rsidR="00B07399" w:rsidRPr="002E6616" w:rsidRDefault="00B07399" w:rsidP="00FC292C">
            <w:pPr>
              <w:pStyle w:val="tabletext"/>
              <w:rPr>
                <w:rFonts w:eastAsia="文鼎中黑"/>
                <w:sz w:val="16"/>
                <w:szCs w:val="16"/>
              </w:rPr>
            </w:pPr>
            <w:r w:rsidRPr="002E6616">
              <w:rPr>
                <w:rFonts w:eastAsia="文鼎中黑"/>
                <w:sz w:val="16"/>
                <w:szCs w:val="16"/>
              </w:rPr>
              <w:t>12294</w:t>
            </w:r>
          </w:p>
        </w:tc>
        <w:tc>
          <w:tcPr>
            <w:tcW w:w="900" w:type="dxa"/>
          </w:tcPr>
          <w:p w:rsidR="00B07399" w:rsidRPr="002E6616" w:rsidRDefault="00B07399" w:rsidP="00FC292C">
            <w:pPr>
              <w:pStyle w:val="tabletext"/>
              <w:rPr>
                <w:rFonts w:eastAsia="文鼎中黑"/>
                <w:sz w:val="16"/>
                <w:szCs w:val="16"/>
              </w:rPr>
            </w:pPr>
            <w:r w:rsidRPr="002E6616">
              <w:rPr>
                <w:rFonts w:eastAsia="文鼎中黑"/>
                <w:sz w:val="16"/>
                <w:szCs w:val="16"/>
              </w:rPr>
              <w:t>KMS</w:t>
            </w:r>
          </w:p>
        </w:tc>
        <w:tc>
          <w:tcPr>
            <w:tcW w:w="1260" w:type="dxa"/>
          </w:tcPr>
          <w:p w:rsidR="00B07399" w:rsidRPr="002E6616" w:rsidRDefault="00B07399" w:rsidP="00FC292C">
            <w:pPr>
              <w:pStyle w:val="tabletext"/>
              <w:rPr>
                <w:rFonts w:eastAsia="文鼎中黑"/>
                <w:sz w:val="16"/>
                <w:szCs w:val="16"/>
              </w:rPr>
            </w:pPr>
            <w:r w:rsidRPr="002E6616">
              <w:rPr>
                <w:rFonts w:eastAsia="文鼎中黑"/>
                <w:sz w:val="16"/>
                <w:szCs w:val="16"/>
              </w:rPr>
              <w:t xml:space="preserve">DNS RR </w:t>
            </w:r>
            <w:r w:rsidRPr="002E6616">
              <w:rPr>
                <w:rFonts w:eastAsia="文鼎中黑"/>
                <w:sz w:val="16"/>
                <w:szCs w:val="16"/>
              </w:rPr>
              <w:t>發佈成功</w:t>
            </w:r>
          </w:p>
        </w:tc>
        <w:tc>
          <w:tcPr>
            <w:tcW w:w="1719" w:type="dxa"/>
          </w:tcPr>
          <w:p w:rsidR="00B07399" w:rsidRPr="002E6616" w:rsidRDefault="00B07399" w:rsidP="00FC292C">
            <w:pPr>
              <w:pStyle w:val="tabletext"/>
              <w:rPr>
                <w:rFonts w:eastAsia="文鼎中黑"/>
                <w:sz w:val="16"/>
                <w:szCs w:val="16"/>
              </w:rPr>
            </w:pPr>
            <w:r w:rsidRPr="002E6616">
              <w:rPr>
                <w:rFonts w:eastAsia="文鼎中黑"/>
                <w:sz w:val="16"/>
                <w:szCs w:val="16"/>
                <w:lang w:eastAsia="zh-TW"/>
              </w:rPr>
              <w:t>順利將金鑰管理服務</w:t>
            </w:r>
            <w:r w:rsidRPr="002E6616">
              <w:rPr>
                <w:rFonts w:eastAsia="文鼎中黑"/>
                <w:sz w:val="16"/>
                <w:szCs w:val="16"/>
                <w:lang w:eastAsia="zh-TW"/>
              </w:rPr>
              <w:t xml:space="preserve"> (KMS) </w:t>
            </w:r>
            <w:r w:rsidRPr="002E6616">
              <w:rPr>
                <w:rFonts w:eastAsia="文鼎中黑"/>
                <w:sz w:val="16"/>
                <w:szCs w:val="16"/>
                <w:lang w:eastAsia="zh-TW"/>
              </w:rPr>
              <w:t>發發佈至「</w:t>
            </w:r>
            <w:r w:rsidRPr="002E6616">
              <w:rPr>
                <w:rFonts w:eastAsia="文鼎中黑"/>
                <w:sz w:val="16"/>
                <w:szCs w:val="16"/>
                <w:lang w:eastAsia="zh-TW"/>
              </w:rPr>
              <w:t>%1</w:t>
            </w:r>
            <w:r w:rsidRPr="002E6616">
              <w:rPr>
                <w:rFonts w:eastAsia="文鼎中黑"/>
                <w:sz w:val="16"/>
                <w:szCs w:val="16"/>
                <w:lang w:eastAsia="zh-TW"/>
              </w:rPr>
              <w:t>」網域中的</w:t>
            </w:r>
            <w:r w:rsidRPr="002E6616">
              <w:rPr>
                <w:rFonts w:eastAsia="文鼎中黑"/>
                <w:sz w:val="16"/>
                <w:szCs w:val="16"/>
                <w:lang w:eastAsia="zh-TW"/>
              </w:rPr>
              <w:t xml:space="preserve"> DNS</w:t>
            </w:r>
            <w:r w:rsidRPr="002E6616">
              <w:rPr>
                <w:rFonts w:eastAsia="文鼎中黑"/>
                <w:sz w:val="16"/>
                <w:szCs w:val="16"/>
                <w:lang w:eastAsia="zh-TW"/>
              </w:rPr>
              <w:t>。</w:t>
            </w:r>
            <w:r w:rsidRPr="002E6616">
              <w:rPr>
                <w:rFonts w:eastAsia="文鼎中黑"/>
                <w:sz w:val="16"/>
                <w:szCs w:val="16"/>
              </w:rPr>
              <w:t>%n</w:t>
            </w:r>
          </w:p>
        </w:tc>
        <w:tc>
          <w:tcPr>
            <w:tcW w:w="1031" w:type="dxa"/>
          </w:tcPr>
          <w:p w:rsidR="00B07399" w:rsidRPr="002E6616" w:rsidRDefault="00B07399" w:rsidP="00FC292C">
            <w:pPr>
              <w:pStyle w:val="tabletext"/>
              <w:rPr>
                <w:rFonts w:eastAsia="文鼎中黑"/>
                <w:sz w:val="16"/>
                <w:szCs w:val="16"/>
              </w:rPr>
            </w:pPr>
            <w:r w:rsidRPr="002E6616">
              <w:rPr>
                <w:rFonts w:eastAsia="文鼎中黑"/>
                <w:sz w:val="16"/>
                <w:szCs w:val="16"/>
              </w:rPr>
              <w:t xml:space="preserve">DNS </w:t>
            </w:r>
            <w:r w:rsidR="003F5BB8" w:rsidRPr="003F5BB8">
              <w:rPr>
                <w:rFonts w:eastAsia="文鼎中黑"/>
                <w:sz w:val="16"/>
                <w:szCs w:val="16"/>
              </w:rPr>
              <w:t>domain</w:t>
            </w:r>
          </w:p>
        </w:tc>
        <w:tc>
          <w:tcPr>
            <w:tcW w:w="1495" w:type="dxa"/>
          </w:tcPr>
          <w:p w:rsidR="00B07399" w:rsidRPr="002E6616" w:rsidRDefault="00B07399" w:rsidP="00FC292C">
            <w:pPr>
              <w:pStyle w:val="tabletext"/>
              <w:rPr>
                <w:rFonts w:eastAsia="文鼎中黑"/>
                <w:sz w:val="16"/>
                <w:szCs w:val="16"/>
              </w:rPr>
            </w:pPr>
            <w:r w:rsidRPr="002E6616">
              <w:rPr>
                <w:rFonts w:eastAsia="文鼎中黑"/>
                <w:sz w:val="16"/>
                <w:szCs w:val="16"/>
              </w:rPr>
              <w:t xml:space="preserve">DNS </w:t>
            </w:r>
            <w:r w:rsidRPr="002E6616">
              <w:rPr>
                <w:rFonts w:eastAsia="文鼎中黑"/>
                <w:sz w:val="16"/>
                <w:szCs w:val="16"/>
              </w:rPr>
              <w:t>網域名稱</w:t>
            </w:r>
          </w:p>
        </w:tc>
        <w:tc>
          <w:tcPr>
            <w:tcW w:w="1965" w:type="dxa"/>
          </w:tcPr>
          <w:p w:rsidR="00B07399" w:rsidRPr="002E6616" w:rsidRDefault="00B07399" w:rsidP="00FC292C">
            <w:pPr>
              <w:pStyle w:val="tabletext"/>
              <w:rPr>
                <w:rFonts w:eastAsia="文鼎中黑"/>
                <w:sz w:val="16"/>
                <w:szCs w:val="16"/>
              </w:rPr>
            </w:pPr>
          </w:p>
        </w:tc>
      </w:tr>
    </w:tbl>
    <w:p w:rsidR="00B07399" w:rsidRPr="002E6616" w:rsidRDefault="00B07399" w:rsidP="00FC292C">
      <w:pPr>
        <w:pStyle w:val="TableSpacing"/>
        <w:rPr>
          <w:rFonts w:eastAsia="文鼎中黑"/>
        </w:rPr>
      </w:pPr>
    </w:p>
    <w:p w:rsidR="00B07399" w:rsidRPr="002E6616" w:rsidRDefault="00B07399" w:rsidP="00B07399">
      <w:pPr>
        <w:pStyle w:val="Heading1"/>
        <w:rPr>
          <w:rFonts w:eastAsia="文鼎中黑"/>
        </w:rPr>
      </w:pPr>
      <w:bookmarkStart w:id="65" w:name="_Toc231805856"/>
      <w:bookmarkStart w:id="66" w:name="_Ref234379575"/>
      <w:bookmarkStart w:id="67" w:name="_Toc534493644"/>
      <w:r w:rsidRPr="002E6616">
        <w:rPr>
          <w:rFonts w:eastAsia="文鼎中黑"/>
        </w:rPr>
        <w:lastRenderedPageBreak/>
        <w:t xml:space="preserve">WMI </w:t>
      </w:r>
      <w:r w:rsidRPr="002E6616">
        <w:rPr>
          <w:rFonts w:eastAsia="文鼎中黑"/>
        </w:rPr>
        <w:t>屬性和方法</w:t>
      </w:r>
      <w:bookmarkEnd w:id="65"/>
      <w:bookmarkEnd w:id="66"/>
      <w:bookmarkEnd w:id="67"/>
    </w:p>
    <w:p w:rsidR="00B07399" w:rsidRPr="002E6616" w:rsidRDefault="00216F60" w:rsidP="00B07399">
      <w:pPr>
        <w:pStyle w:val="Norm"/>
        <w:rPr>
          <w:rFonts w:eastAsia="文鼎中黑"/>
        </w:rPr>
      </w:pPr>
      <w:r w:rsidRPr="002E6616">
        <w:rPr>
          <w:rFonts w:eastAsia="文鼎中黑"/>
          <w:lang w:eastAsia="zh-TW"/>
        </w:rPr>
        <w:t>表</w:t>
      </w:r>
      <w:r w:rsidR="00AC4339">
        <w:rPr>
          <w:rFonts w:eastAsia="文鼎中黑"/>
          <w:lang w:eastAsia="zh-TW"/>
        </w:rPr>
        <w:t> 12</w:t>
      </w:r>
      <w:r w:rsidRPr="002E6616">
        <w:rPr>
          <w:rFonts w:eastAsia="文鼎中黑"/>
          <w:lang w:eastAsia="zh-TW"/>
        </w:rPr>
        <w:t xml:space="preserve"> </w:t>
      </w:r>
      <w:r w:rsidRPr="002E6616">
        <w:rPr>
          <w:rFonts w:eastAsia="文鼎中黑"/>
          <w:lang w:eastAsia="zh-TW"/>
        </w:rPr>
        <w:t>列出軟體保護平台的</w:t>
      </w:r>
      <w:r w:rsidRPr="002E6616">
        <w:rPr>
          <w:rFonts w:eastAsia="文鼎中黑"/>
          <w:lang w:eastAsia="zh-TW"/>
        </w:rPr>
        <w:t xml:space="preserve"> WMI </w:t>
      </w:r>
      <w:r w:rsidRPr="002E6616">
        <w:rPr>
          <w:rFonts w:eastAsia="文鼎中黑"/>
          <w:lang w:eastAsia="zh-TW"/>
        </w:rPr>
        <w:t>屬性和方法。</w:t>
      </w:r>
      <w:r w:rsidRPr="002E6616">
        <w:rPr>
          <w:rFonts w:eastAsia="文鼎中黑"/>
        </w:rPr>
        <w:t>軟體保護平台的屬性是在檔案</w:t>
      </w:r>
      <w:r w:rsidRPr="002E6616">
        <w:rPr>
          <w:rFonts w:eastAsia="文鼎中黑"/>
        </w:rPr>
        <w:t xml:space="preserve"> %WinDir%\System32\wbem\sppwmi.mof </w:t>
      </w:r>
      <w:r w:rsidRPr="002E6616">
        <w:rPr>
          <w:rFonts w:eastAsia="文鼎中黑"/>
        </w:rPr>
        <w:t>中定義。</w:t>
      </w:r>
    </w:p>
    <w:p w:rsidR="00B07399" w:rsidRPr="002E6616" w:rsidRDefault="00216F60" w:rsidP="00B07399">
      <w:pPr>
        <w:pStyle w:val="Label"/>
        <w:rPr>
          <w:rFonts w:eastAsia="文鼎中黑"/>
        </w:rPr>
      </w:pPr>
      <w:r w:rsidRPr="002E6616">
        <w:rPr>
          <w:rFonts w:eastAsia="文鼎中黑"/>
        </w:rPr>
        <w:t>表</w:t>
      </w:r>
      <w:r w:rsidRPr="002E6616">
        <w:rPr>
          <w:rFonts w:eastAsia="文鼎中黑"/>
        </w:rPr>
        <w:t xml:space="preserve"> 12. </w:t>
      </w:r>
      <w:r w:rsidRPr="002E6616">
        <w:rPr>
          <w:rFonts w:eastAsia="文鼎中黑"/>
        </w:rPr>
        <w:t>軟體保護平台</w:t>
      </w:r>
      <w:r w:rsidRPr="002E6616">
        <w:rPr>
          <w:rFonts w:eastAsia="文鼎中黑"/>
        </w:rPr>
        <w:t xml:space="preserve"> WMI </w:t>
      </w:r>
      <w:r w:rsidRPr="002E6616">
        <w:rPr>
          <w:rFonts w:eastAsia="文鼎中黑"/>
        </w:rPr>
        <w:t>屬性和方法</w:t>
      </w:r>
    </w:p>
    <w:p w:rsidR="00C51AE4" w:rsidRPr="002E6616" w:rsidRDefault="00C51AE4" w:rsidP="00C51AE4">
      <w:pPr>
        <w:pStyle w:val="TableSpacing"/>
        <w:rPr>
          <w:rFonts w:eastAsia="文鼎中黑"/>
        </w:rPr>
      </w:pPr>
    </w:p>
    <w:tbl>
      <w:tblPr>
        <w:tblW w:w="0" w:type="auto"/>
        <w:tblInd w:w="114" w:type="dxa"/>
        <w:tblBorders>
          <w:top w:val="single" w:sz="4" w:space="0" w:color="4F81BD" w:themeColor="accent1"/>
          <w:bottom w:val="single" w:sz="4" w:space="0" w:color="4F81BD" w:themeColor="accent1"/>
          <w:insideH w:val="single" w:sz="6" w:space="0" w:color="4F81BD" w:themeColor="accent1"/>
          <w:insideV w:val="single" w:sz="6" w:space="0" w:color="4F81BD" w:themeColor="accent1"/>
        </w:tblBorders>
        <w:tblLayout w:type="fixed"/>
        <w:tblLook w:val="04A0"/>
      </w:tblPr>
      <w:tblGrid>
        <w:gridCol w:w="5989"/>
        <w:gridCol w:w="3386"/>
      </w:tblGrid>
      <w:tr w:rsidR="00C51AE4" w:rsidRPr="002E6616" w:rsidTr="00DF08E5">
        <w:trPr>
          <w:trHeight w:val="300"/>
        </w:trPr>
        <w:tc>
          <w:tcPr>
            <w:tcW w:w="9375" w:type="dxa"/>
            <w:gridSpan w:val="2"/>
            <w:shd w:val="clear" w:color="auto" w:fill="B8CCE4" w:themeFill="accent1" w:themeFillTint="66"/>
            <w:noWrap/>
          </w:tcPr>
          <w:p w:rsidR="00C51AE4" w:rsidRPr="002E6616" w:rsidRDefault="00C51AE4" w:rsidP="00C51AE4">
            <w:pPr>
              <w:pStyle w:val="tabletext"/>
              <w:rPr>
                <w:rStyle w:val="Strong"/>
                <w:rFonts w:eastAsia="文鼎中黑"/>
              </w:rPr>
            </w:pPr>
            <w:r w:rsidRPr="002E6616">
              <w:rPr>
                <w:rStyle w:val="Strong"/>
                <w:rFonts w:eastAsia="文鼎中黑"/>
              </w:rPr>
              <w:t>//</w:t>
            </w:r>
            <w:r w:rsidRPr="002E6616">
              <w:rPr>
                <w:rStyle w:val="Strong"/>
                <w:rFonts w:eastAsia="文鼎中黑"/>
              </w:rPr>
              <w:t>屬性</w:t>
            </w:r>
            <w:r w:rsidRPr="002E6616">
              <w:rPr>
                <w:rStyle w:val="Strong"/>
                <w:rFonts w:eastAsia="文鼎中黑"/>
              </w:rPr>
              <w:t xml:space="preserve"> SoftwareLicensingService </w:t>
            </w:r>
            <w:r w:rsidRPr="002E6616">
              <w:rPr>
                <w:rStyle w:val="Strong"/>
                <w:rFonts w:eastAsia="文鼎中黑"/>
              </w:rPr>
              <w:t>類別</w:t>
            </w:r>
          </w:p>
        </w:tc>
      </w:tr>
      <w:tr w:rsidR="00B07399" w:rsidRPr="002E6616" w:rsidTr="00C51AE4">
        <w:trPr>
          <w:trHeight w:val="3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Version</w:t>
            </w:r>
          </w:p>
        </w:tc>
        <w:tc>
          <w:tcPr>
            <w:tcW w:w="3386" w:type="dxa"/>
            <w:shd w:val="clear" w:color="auto" w:fill="auto"/>
          </w:tcPr>
          <w:p w:rsidR="00B07399" w:rsidRPr="002E6616" w:rsidRDefault="00B07399" w:rsidP="00FC292C">
            <w:pPr>
              <w:pStyle w:val="tabletext"/>
              <w:rPr>
                <w:rFonts w:eastAsia="文鼎中黑"/>
              </w:rPr>
            </w:pPr>
            <w:r w:rsidRPr="002E6616">
              <w:rPr>
                <w:rFonts w:eastAsia="文鼎中黑"/>
              </w:rPr>
              <w:t>軟體保護服務的版本</w:t>
            </w:r>
          </w:p>
        </w:tc>
      </w:tr>
      <w:tr w:rsidR="00B07399" w:rsidRPr="002E6616" w:rsidTr="00C51AE4">
        <w:trPr>
          <w:trHeight w:val="6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KeyManagementServiceMachine</w:t>
            </w:r>
          </w:p>
        </w:tc>
        <w:tc>
          <w:tcPr>
            <w:tcW w:w="3386" w:type="dxa"/>
            <w:shd w:val="clear" w:color="auto" w:fill="auto"/>
          </w:tcPr>
          <w:p w:rsidR="00B07399" w:rsidRPr="002E6616" w:rsidRDefault="00B07399" w:rsidP="00FC292C">
            <w:pPr>
              <w:pStyle w:val="tabletext"/>
              <w:rPr>
                <w:rFonts w:eastAsia="文鼎中黑"/>
              </w:rPr>
            </w:pPr>
            <w:r w:rsidRPr="002E6616">
              <w:rPr>
                <w:rFonts w:eastAsia="文鼎中黑"/>
              </w:rPr>
              <w:t xml:space="preserve">KMS </w:t>
            </w:r>
            <w:r w:rsidRPr="002E6616">
              <w:rPr>
                <w:rFonts w:eastAsia="文鼎中黑"/>
              </w:rPr>
              <w:t>主機的名稱。如果未呼叫</w:t>
            </w:r>
            <w:r w:rsidRPr="002E6616">
              <w:rPr>
                <w:rFonts w:eastAsia="文鼎中黑"/>
              </w:rPr>
              <w:t xml:space="preserve"> </w:t>
            </w:r>
            <w:r w:rsidRPr="002E6616">
              <w:rPr>
                <w:rStyle w:val="Strong"/>
                <w:rFonts w:eastAsia="文鼎中黑"/>
              </w:rPr>
              <w:t>SetKeyManagementServiceMachine</w:t>
            </w:r>
            <w:r w:rsidRPr="002E6616">
              <w:rPr>
                <w:rFonts w:eastAsia="文鼎中黑"/>
              </w:rPr>
              <w:t>，則傳回</w:t>
            </w:r>
            <w:r w:rsidRPr="002E6616">
              <w:rPr>
                <w:rFonts w:eastAsia="文鼎中黑"/>
              </w:rPr>
              <w:t xml:space="preserve"> Null</w:t>
            </w:r>
            <w:r w:rsidRPr="002E6616">
              <w:rPr>
                <w:rFonts w:eastAsia="文鼎中黑"/>
              </w:rPr>
              <w:t>。</w:t>
            </w:r>
          </w:p>
        </w:tc>
      </w:tr>
      <w:tr w:rsidR="00B07399" w:rsidRPr="002E6616" w:rsidTr="00C51AE4">
        <w:trPr>
          <w:trHeight w:val="6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KeyManagementServicePort</w:t>
            </w:r>
          </w:p>
        </w:tc>
        <w:tc>
          <w:tcPr>
            <w:tcW w:w="3386" w:type="dxa"/>
            <w:shd w:val="clear" w:color="auto" w:fill="auto"/>
          </w:tcPr>
          <w:p w:rsidR="00B07399" w:rsidRPr="002E6616" w:rsidRDefault="00B07399" w:rsidP="00FC292C">
            <w:pPr>
              <w:pStyle w:val="tabletext"/>
              <w:rPr>
                <w:rFonts w:eastAsia="文鼎中黑"/>
              </w:rPr>
            </w:pPr>
            <w:r w:rsidRPr="002E6616">
              <w:rPr>
                <w:rFonts w:eastAsia="文鼎中黑"/>
                <w:lang w:eastAsia="zh-TW"/>
              </w:rPr>
              <w:t>用戶端用來傳送</w:t>
            </w:r>
            <w:r w:rsidRPr="002E6616">
              <w:rPr>
                <w:rFonts w:eastAsia="文鼎中黑"/>
                <w:lang w:eastAsia="zh-TW"/>
              </w:rPr>
              <w:t xml:space="preserve"> KMS </w:t>
            </w:r>
            <w:r w:rsidRPr="002E6616">
              <w:rPr>
                <w:rFonts w:eastAsia="文鼎中黑"/>
                <w:lang w:eastAsia="zh-TW"/>
              </w:rPr>
              <w:t>啟用要求的</w:t>
            </w:r>
            <w:r w:rsidRPr="002E6616">
              <w:rPr>
                <w:rFonts w:eastAsia="文鼎中黑"/>
                <w:lang w:eastAsia="zh-TW"/>
              </w:rPr>
              <w:t xml:space="preserve"> TCP </w:t>
            </w:r>
            <w:r w:rsidRPr="002E6616">
              <w:rPr>
                <w:rFonts w:eastAsia="文鼎中黑"/>
                <w:lang w:eastAsia="zh-TW"/>
              </w:rPr>
              <w:t>連接埠。</w:t>
            </w:r>
            <w:r w:rsidRPr="002E6616">
              <w:rPr>
                <w:rFonts w:eastAsia="文鼎中黑"/>
              </w:rPr>
              <w:t>如果未呼叫</w:t>
            </w:r>
            <w:r w:rsidRPr="002E6616">
              <w:rPr>
                <w:rFonts w:eastAsia="文鼎中黑"/>
              </w:rPr>
              <w:t xml:space="preserve"> </w:t>
            </w:r>
            <w:r w:rsidRPr="002E6616">
              <w:rPr>
                <w:rStyle w:val="Strong"/>
                <w:rFonts w:eastAsia="文鼎中黑"/>
              </w:rPr>
              <w:t>SetKeyManagementServicePort</w:t>
            </w:r>
            <w:r w:rsidRPr="002E6616">
              <w:rPr>
                <w:rFonts w:eastAsia="文鼎中黑"/>
              </w:rPr>
              <w:t>，則傳回</w:t>
            </w:r>
            <w:r w:rsidRPr="002E6616">
              <w:rPr>
                <w:rFonts w:eastAsia="文鼎中黑"/>
              </w:rPr>
              <w:t xml:space="preserve"> </w:t>
            </w:r>
            <w:r w:rsidRPr="002E6616">
              <w:rPr>
                <w:rStyle w:val="Strong"/>
                <w:rFonts w:eastAsia="文鼎中黑"/>
              </w:rPr>
              <w:t>0</w:t>
            </w:r>
            <w:r w:rsidRPr="002E6616">
              <w:rPr>
                <w:rFonts w:eastAsia="文鼎中黑"/>
              </w:rPr>
              <w:t>。</w:t>
            </w:r>
          </w:p>
        </w:tc>
      </w:tr>
      <w:tr w:rsidR="00B07399" w:rsidRPr="002E6616" w:rsidTr="00C51AE4">
        <w:trPr>
          <w:trHeight w:val="3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IsKeyManagementServiceMachine</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指出電腦上是否已啟用</w:t>
            </w:r>
            <w:r w:rsidRPr="002E6616">
              <w:rPr>
                <w:rFonts w:eastAsia="文鼎中黑"/>
                <w:lang w:eastAsia="zh-TW"/>
              </w:rPr>
              <w:t xml:space="preserve"> KMS</w:t>
            </w:r>
            <w:r w:rsidRPr="002E6616">
              <w:rPr>
                <w:rFonts w:eastAsia="文鼎中黑"/>
                <w:lang w:eastAsia="zh-TW"/>
              </w:rPr>
              <w:t>：</w:t>
            </w:r>
            <w:r w:rsidRPr="002E6616">
              <w:rPr>
                <w:rStyle w:val="Strong"/>
                <w:rFonts w:eastAsia="文鼎中黑"/>
                <w:lang w:eastAsia="zh-TW"/>
              </w:rPr>
              <w:t>0</w:t>
            </w:r>
            <w:r w:rsidRPr="002E6616">
              <w:rPr>
                <w:rFonts w:eastAsia="文鼎中黑"/>
                <w:lang w:eastAsia="zh-TW"/>
              </w:rPr>
              <w:t xml:space="preserve"> </w:t>
            </w:r>
            <w:r w:rsidRPr="002E6616">
              <w:rPr>
                <w:rFonts w:eastAsia="文鼎中黑"/>
                <w:lang w:eastAsia="zh-TW"/>
              </w:rPr>
              <w:t>表示未啟用，</w:t>
            </w:r>
            <w:r w:rsidRPr="002E6616">
              <w:rPr>
                <w:rStyle w:val="Strong"/>
                <w:rFonts w:eastAsia="文鼎中黑"/>
                <w:lang w:eastAsia="zh-TW"/>
              </w:rPr>
              <w:t>1</w:t>
            </w:r>
            <w:r w:rsidRPr="002E6616">
              <w:rPr>
                <w:rFonts w:eastAsia="文鼎中黑"/>
                <w:lang w:eastAsia="zh-TW"/>
              </w:rPr>
              <w:t xml:space="preserve"> </w:t>
            </w:r>
            <w:r w:rsidRPr="002E6616">
              <w:rPr>
                <w:rFonts w:eastAsia="文鼎中黑"/>
                <w:lang w:eastAsia="zh-TW"/>
              </w:rPr>
              <w:t>表示已啟用。</w:t>
            </w:r>
          </w:p>
        </w:tc>
      </w:tr>
      <w:tr w:rsidR="00B07399" w:rsidRPr="002E6616" w:rsidTr="00C51AE4">
        <w:trPr>
          <w:trHeight w:val="6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VLActivationInterval</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在授權用戶端之前，用戶端多久聯繫一次</w:t>
            </w:r>
            <w:r w:rsidRPr="002E6616">
              <w:rPr>
                <w:rFonts w:eastAsia="文鼎中黑"/>
                <w:lang w:eastAsia="zh-TW"/>
              </w:rPr>
              <w:t xml:space="preserve"> KMS </w:t>
            </w:r>
            <w:r w:rsidRPr="002E6616">
              <w:rPr>
                <w:rFonts w:eastAsia="文鼎中黑"/>
                <w:lang w:eastAsia="zh-TW"/>
              </w:rPr>
              <w:t>主機的頻率，以分鐘為單位。</w:t>
            </w:r>
          </w:p>
        </w:tc>
      </w:tr>
      <w:tr w:rsidR="00B07399" w:rsidRPr="002E6616" w:rsidTr="00C51AE4">
        <w:trPr>
          <w:trHeight w:val="6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VLRenewalInterval</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在授權用戶端之後，用戶端多久聯繫一次</w:t>
            </w:r>
            <w:r w:rsidRPr="002E6616">
              <w:rPr>
                <w:rFonts w:eastAsia="文鼎中黑"/>
                <w:lang w:eastAsia="zh-TW"/>
              </w:rPr>
              <w:t xml:space="preserve"> KMS </w:t>
            </w:r>
            <w:r w:rsidRPr="002E6616">
              <w:rPr>
                <w:rFonts w:eastAsia="文鼎中黑"/>
                <w:lang w:eastAsia="zh-TW"/>
              </w:rPr>
              <w:t>主機的頻率，以分鐘為單位。</w:t>
            </w:r>
          </w:p>
        </w:tc>
      </w:tr>
      <w:tr w:rsidR="00B07399" w:rsidRPr="002E6616" w:rsidTr="00C51AE4">
        <w:trPr>
          <w:trHeight w:val="6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KeyManagementServiceCurrentCount</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 xml:space="preserve">KMS </w:t>
            </w:r>
            <w:r w:rsidRPr="002E6616">
              <w:rPr>
                <w:rFonts w:eastAsia="文鼎中黑"/>
                <w:lang w:eastAsia="zh-TW"/>
              </w:rPr>
              <w:t>主機上目前使用中的</w:t>
            </w:r>
            <w:r w:rsidRPr="002E6616">
              <w:rPr>
                <w:rFonts w:eastAsia="文鼎中黑"/>
                <w:lang w:eastAsia="zh-TW"/>
              </w:rPr>
              <w:t xml:space="preserve"> KMS </w:t>
            </w:r>
            <w:r w:rsidRPr="002E6616">
              <w:rPr>
                <w:rFonts w:eastAsia="文鼎中黑"/>
                <w:lang w:eastAsia="zh-TW"/>
              </w:rPr>
              <w:t>用戶端數量。</w:t>
            </w:r>
            <w:r w:rsidRPr="002E6616">
              <w:rPr>
                <w:rStyle w:val="Strong"/>
                <w:rFonts w:eastAsia="文鼎中黑"/>
                <w:lang w:eastAsia="zh-TW"/>
              </w:rPr>
              <w:t>-1</w:t>
            </w:r>
            <w:r w:rsidRPr="002E6616">
              <w:rPr>
                <w:rFonts w:eastAsia="文鼎中黑"/>
                <w:lang w:eastAsia="zh-TW"/>
              </w:rPr>
              <w:t xml:space="preserve"> </w:t>
            </w:r>
            <w:r w:rsidRPr="002E6616">
              <w:rPr>
                <w:rFonts w:eastAsia="文鼎中黑"/>
                <w:lang w:eastAsia="zh-TW"/>
              </w:rPr>
              <w:t>表示主機未啟用作為</w:t>
            </w:r>
            <w:r w:rsidRPr="002E6616">
              <w:rPr>
                <w:rFonts w:eastAsia="文鼎中黑"/>
                <w:lang w:eastAsia="zh-TW"/>
              </w:rPr>
              <w:t xml:space="preserve"> KMS</w:t>
            </w:r>
            <w:r w:rsidRPr="002E6616">
              <w:rPr>
                <w:rFonts w:eastAsia="文鼎中黑"/>
                <w:lang w:eastAsia="zh-TW"/>
              </w:rPr>
              <w:t>，或尚未收到任何用戶端授權要求。</w:t>
            </w:r>
          </w:p>
        </w:tc>
      </w:tr>
      <w:tr w:rsidR="00B07399" w:rsidRPr="002E6616" w:rsidTr="00C51AE4">
        <w:trPr>
          <w:trHeight w:val="6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RequiredClientCount</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需要連接至</w:t>
            </w:r>
            <w:r w:rsidRPr="002E6616">
              <w:rPr>
                <w:rFonts w:eastAsia="文鼎中黑"/>
                <w:lang w:eastAsia="zh-TW"/>
              </w:rPr>
              <w:t xml:space="preserve"> KMS </w:t>
            </w:r>
            <w:r w:rsidRPr="002E6616">
              <w:rPr>
                <w:rFonts w:eastAsia="文鼎中黑"/>
                <w:lang w:eastAsia="zh-TW"/>
              </w:rPr>
              <w:t>主機以啟用大量授權的最小用戶端數量。</w:t>
            </w:r>
          </w:p>
        </w:tc>
      </w:tr>
      <w:tr w:rsidR="00B07399" w:rsidRPr="002E6616" w:rsidTr="00C51AE4">
        <w:trPr>
          <w:trHeight w:val="300"/>
        </w:trPr>
        <w:tc>
          <w:tcPr>
            <w:tcW w:w="5989" w:type="dxa"/>
            <w:shd w:val="clear" w:color="auto" w:fill="auto"/>
            <w:noWrap/>
          </w:tcPr>
          <w:p w:rsidR="00B07399" w:rsidRPr="002E6616" w:rsidRDefault="00B07399" w:rsidP="00295E84">
            <w:pPr>
              <w:pStyle w:val="tabletext"/>
              <w:pageBreakBefore/>
              <w:rPr>
                <w:rStyle w:val="Strong"/>
                <w:rFonts w:eastAsia="文鼎中黑"/>
              </w:rPr>
            </w:pPr>
            <w:r w:rsidRPr="002E6616">
              <w:rPr>
                <w:rStyle w:val="Strong"/>
                <w:rFonts w:eastAsia="文鼎中黑"/>
              </w:rPr>
              <w:lastRenderedPageBreak/>
              <w:t>PolicyCacheRefreshRequired</w:t>
            </w:r>
          </w:p>
        </w:tc>
        <w:tc>
          <w:tcPr>
            <w:tcW w:w="3386" w:type="dxa"/>
            <w:shd w:val="clear" w:color="auto" w:fill="auto"/>
          </w:tcPr>
          <w:p w:rsidR="00B07399" w:rsidRPr="002E6616" w:rsidRDefault="00B07399" w:rsidP="00295E84">
            <w:pPr>
              <w:pStyle w:val="tabletext"/>
              <w:pageBreakBefore/>
              <w:rPr>
                <w:rFonts w:eastAsia="文鼎中黑"/>
                <w:lang w:eastAsia="zh-TW"/>
              </w:rPr>
            </w:pPr>
            <w:r w:rsidRPr="002E6616">
              <w:rPr>
                <w:rFonts w:eastAsia="文鼎中黑"/>
                <w:lang w:eastAsia="zh-TW"/>
              </w:rPr>
              <w:t>指出是否需要更新授權原則快取：</w:t>
            </w:r>
            <w:r w:rsidRPr="002E6616">
              <w:rPr>
                <w:rStyle w:val="Strong"/>
                <w:rFonts w:eastAsia="文鼎中黑"/>
                <w:lang w:eastAsia="zh-TW"/>
              </w:rPr>
              <w:t>0</w:t>
            </w:r>
            <w:r w:rsidRPr="002E6616">
              <w:rPr>
                <w:rFonts w:eastAsia="文鼎中黑"/>
                <w:lang w:eastAsia="zh-TW"/>
              </w:rPr>
              <w:t>=</w:t>
            </w:r>
            <w:r w:rsidRPr="002E6616">
              <w:rPr>
                <w:rFonts w:eastAsia="文鼎中黑"/>
                <w:lang w:eastAsia="zh-TW"/>
              </w:rPr>
              <w:t>不需要，</w:t>
            </w:r>
            <w:r w:rsidRPr="002E6616">
              <w:rPr>
                <w:rStyle w:val="Strong"/>
                <w:rFonts w:eastAsia="文鼎中黑"/>
                <w:lang w:eastAsia="zh-TW"/>
              </w:rPr>
              <w:t>1</w:t>
            </w:r>
            <w:r w:rsidRPr="002E6616">
              <w:rPr>
                <w:rFonts w:eastAsia="文鼎中黑"/>
                <w:lang w:eastAsia="zh-TW"/>
              </w:rPr>
              <w:t>=</w:t>
            </w:r>
            <w:r w:rsidRPr="002E6616">
              <w:rPr>
                <w:rFonts w:eastAsia="文鼎中黑"/>
                <w:lang w:eastAsia="zh-TW"/>
              </w:rPr>
              <w:t>需要重新</w:t>
            </w:r>
            <w:r w:rsidR="00731115">
              <w:rPr>
                <w:rFonts w:eastAsiaTheme="minorEastAsia" w:hint="eastAsia"/>
                <w:lang w:eastAsia="zh-TW"/>
              </w:rPr>
              <w:br/>
            </w:r>
            <w:r w:rsidRPr="002E6616">
              <w:rPr>
                <w:rFonts w:eastAsia="文鼎中黑"/>
                <w:lang w:eastAsia="zh-TW"/>
              </w:rPr>
              <w:t>整理。</w:t>
            </w:r>
          </w:p>
        </w:tc>
      </w:tr>
      <w:tr w:rsidR="00B07399" w:rsidRPr="002E6616" w:rsidTr="00C51AE4">
        <w:trPr>
          <w:trHeight w:val="6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ClientMachineID</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用於向</w:t>
            </w:r>
            <w:r w:rsidRPr="002E6616">
              <w:rPr>
                <w:rFonts w:eastAsia="文鼎中黑"/>
                <w:lang w:eastAsia="zh-TW"/>
              </w:rPr>
              <w:t xml:space="preserve"> KMS </w:t>
            </w:r>
            <w:r w:rsidRPr="002E6616">
              <w:rPr>
                <w:rFonts w:eastAsia="文鼎中黑"/>
                <w:lang w:eastAsia="zh-TW"/>
              </w:rPr>
              <w:t>主機識別</w:t>
            </w:r>
            <w:r w:rsidRPr="002E6616">
              <w:rPr>
                <w:rFonts w:eastAsia="文鼎中黑"/>
                <w:lang w:eastAsia="zh-TW"/>
              </w:rPr>
              <w:t xml:space="preserve"> KMS </w:t>
            </w:r>
            <w:r w:rsidR="00731115">
              <w:rPr>
                <w:rFonts w:eastAsiaTheme="minorEastAsia" w:hint="eastAsia"/>
                <w:lang w:eastAsia="zh-TW"/>
              </w:rPr>
              <w:br/>
            </w:r>
            <w:r w:rsidRPr="002E6616">
              <w:rPr>
                <w:rFonts w:eastAsia="文鼎中黑"/>
                <w:lang w:eastAsia="zh-TW"/>
              </w:rPr>
              <w:t>用戶端的全域唯一識別碼</w:t>
            </w:r>
            <w:r w:rsidRPr="002E6616">
              <w:rPr>
                <w:rFonts w:eastAsia="文鼎中黑"/>
                <w:lang w:eastAsia="zh-TW"/>
              </w:rPr>
              <w:t xml:space="preserve"> (GUID)</w:t>
            </w:r>
            <w:r w:rsidRPr="002E6616">
              <w:rPr>
                <w:rFonts w:eastAsia="文鼎中黑"/>
                <w:lang w:eastAsia="zh-TW"/>
              </w:rPr>
              <w:t>。用戶端在其傳送給</w:t>
            </w:r>
            <w:r w:rsidRPr="002E6616">
              <w:rPr>
                <w:rFonts w:eastAsia="文鼎中黑"/>
                <w:lang w:eastAsia="zh-TW"/>
              </w:rPr>
              <w:t xml:space="preserve"> KMS </w:t>
            </w:r>
            <w:r w:rsidRPr="002E6616">
              <w:rPr>
                <w:rFonts w:eastAsia="文鼎中黑"/>
                <w:lang w:eastAsia="zh-TW"/>
              </w:rPr>
              <w:t>的要求中會包含此識</w:t>
            </w:r>
            <w:r w:rsidR="00731115">
              <w:rPr>
                <w:rFonts w:eastAsiaTheme="minorEastAsia" w:hint="eastAsia"/>
                <w:lang w:eastAsia="zh-TW"/>
              </w:rPr>
              <w:br/>
            </w:r>
            <w:r w:rsidRPr="002E6616">
              <w:rPr>
                <w:rFonts w:eastAsia="文鼎中黑"/>
                <w:lang w:eastAsia="zh-TW"/>
              </w:rPr>
              <w:t>別碼。</w:t>
            </w:r>
          </w:p>
        </w:tc>
      </w:tr>
      <w:tr w:rsidR="00B07399" w:rsidRPr="002E6616" w:rsidTr="00C51AE4">
        <w:trPr>
          <w:trHeight w:val="3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RemainingWindowsReArmCount</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用戶端可成功重設授權狀態的剩餘次數。</w:t>
            </w:r>
          </w:p>
        </w:tc>
      </w:tr>
      <w:tr w:rsidR="00B07399" w:rsidRPr="002E6616" w:rsidTr="00C51AE4">
        <w:trPr>
          <w:trHeight w:val="3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KeyManagementServiceListeningPort</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 xml:space="preserve">KMS </w:t>
            </w:r>
            <w:r w:rsidRPr="002E6616">
              <w:rPr>
                <w:rFonts w:eastAsia="文鼎中黑"/>
                <w:lang w:eastAsia="zh-TW"/>
              </w:rPr>
              <w:t>主機用來接聽啟用要求的</w:t>
            </w:r>
            <w:r w:rsidRPr="002E6616">
              <w:rPr>
                <w:rFonts w:eastAsia="文鼎中黑"/>
                <w:lang w:eastAsia="zh-TW"/>
              </w:rPr>
              <w:t xml:space="preserve"> TCP </w:t>
            </w:r>
            <w:r w:rsidRPr="002E6616">
              <w:rPr>
                <w:rFonts w:eastAsia="文鼎中黑"/>
                <w:lang w:eastAsia="zh-TW"/>
              </w:rPr>
              <w:t>連接埠。</w:t>
            </w:r>
          </w:p>
        </w:tc>
      </w:tr>
      <w:tr w:rsidR="00B07399" w:rsidRPr="002E6616" w:rsidTr="00C51AE4">
        <w:trPr>
          <w:trHeight w:val="3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KeyManagementServiceDnsPublishing</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指出</w:t>
            </w:r>
            <w:r w:rsidRPr="002E6616">
              <w:rPr>
                <w:rFonts w:eastAsia="文鼎中黑"/>
                <w:lang w:eastAsia="zh-TW"/>
              </w:rPr>
              <w:t xml:space="preserve"> KMS </w:t>
            </w:r>
            <w:r w:rsidRPr="002E6616">
              <w:rPr>
                <w:rFonts w:eastAsia="文鼎中黑"/>
                <w:lang w:eastAsia="zh-TW"/>
              </w:rPr>
              <w:t>主機的</w:t>
            </w:r>
            <w:r w:rsidRPr="002E6616">
              <w:rPr>
                <w:rFonts w:eastAsia="文鼎中黑"/>
                <w:lang w:eastAsia="zh-TW"/>
              </w:rPr>
              <w:t xml:space="preserve"> DNS </w:t>
            </w:r>
            <w:r w:rsidRPr="002E6616">
              <w:rPr>
                <w:rFonts w:eastAsia="文鼎中黑"/>
                <w:lang w:eastAsia="zh-TW"/>
              </w:rPr>
              <w:t>發佈狀態：</w:t>
            </w:r>
            <w:r w:rsidRPr="002E6616">
              <w:rPr>
                <w:rStyle w:val="Strong"/>
                <w:rFonts w:eastAsia="文鼎中黑"/>
                <w:lang w:eastAsia="zh-TW"/>
              </w:rPr>
              <w:t>0</w:t>
            </w:r>
            <w:r w:rsidRPr="002E6616">
              <w:rPr>
                <w:rFonts w:eastAsia="文鼎中黑"/>
                <w:lang w:eastAsia="zh-TW"/>
              </w:rPr>
              <w:t>=</w:t>
            </w:r>
            <w:r w:rsidRPr="002E6616">
              <w:rPr>
                <w:rFonts w:eastAsia="文鼎中黑"/>
                <w:lang w:eastAsia="zh-TW"/>
              </w:rPr>
              <w:t>已停用，</w:t>
            </w:r>
            <w:r w:rsidRPr="002E6616">
              <w:rPr>
                <w:rStyle w:val="Strong"/>
                <w:rFonts w:eastAsia="文鼎中黑"/>
                <w:lang w:eastAsia="zh-TW"/>
              </w:rPr>
              <w:t>1</w:t>
            </w:r>
            <w:r w:rsidRPr="002E6616">
              <w:rPr>
                <w:rFonts w:eastAsia="文鼎中黑"/>
                <w:lang w:eastAsia="zh-TW"/>
              </w:rPr>
              <w:t>=</w:t>
            </w:r>
            <w:r w:rsidRPr="002E6616">
              <w:rPr>
                <w:rFonts w:eastAsia="文鼎中黑"/>
                <w:lang w:eastAsia="zh-TW"/>
              </w:rPr>
              <w:t>已啟用自動發佈（預設值）。</w:t>
            </w:r>
          </w:p>
        </w:tc>
      </w:tr>
      <w:tr w:rsidR="00B07399" w:rsidRPr="002E6616" w:rsidTr="00C51AE4">
        <w:trPr>
          <w:trHeight w:val="3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KeyManagementServiceLowPriority</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指出</w:t>
            </w:r>
            <w:r w:rsidRPr="002E6616">
              <w:rPr>
                <w:rFonts w:eastAsia="文鼎中黑"/>
                <w:lang w:eastAsia="zh-TW"/>
              </w:rPr>
              <w:t xml:space="preserve"> KMS </w:t>
            </w:r>
            <w:r w:rsidRPr="002E6616">
              <w:rPr>
                <w:rFonts w:eastAsia="文鼎中黑"/>
                <w:lang w:eastAsia="zh-TW"/>
              </w:rPr>
              <w:t>服務的執行緒優先順序狀態：</w:t>
            </w:r>
            <w:r w:rsidRPr="002E6616">
              <w:rPr>
                <w:rStyle w:val="Strong"/>
                <w:rFonts w:eastAsia="文鼎中黑"/>
                <w:lang w:eastAsia="zh-TW"/>
              </w:rPr>
              <w:t>0</w:t>
            </w:r>
            <w:r w:rsidRPr="002E6616">
              <w:rPr>
                <w:rFonts w:eastAsia="文鼎中黑"/>
                <w:lang w:eastAsia="zh-TW"/>
              </w:rPr>
              <w:t>=</w:t>
            </w:r>
            <w:r w:rsidRPr="002E6616">
              <w:rPr>
                <w:rFonts w:eastAsia="文鼎中黑"/>
                <w:lang w:eastAsia="zh-TW"/>
              </w:rPr>
              <w:t>一般優先順序（預設值），</w:t>
            </w:r>
            <w:r w:rsidRPr="002E6616">
              <w:rPr>
                <w:rStyle w:val="Strong"/>
                <w:rFonts w:eastAsia="文鼎中黑"/>
                <w:lang w:eastAsia="zh-TW"/>
              </w:rPr>
              <w:t>1</w:t>
            </w:r>
            <w:r w:rsidRPr="002E6616">
              <w:rPr>
                <w:rFonts w:eastAsia="文鼎中黑"/>
                <w:lang w:eastAsia="zh-TW"/>
              </w:rPr>
              <w:t>=</w:t>
            </w:r>
            <w:r w:rsidRPr="002E6616">
              <w:rPr>
                <w:rFonts w:eastAsia="文鼎中黑"/>
                <w:lang w:eastAsia="zh-TW"/>
              </w:rPr>
              <w:t>低優先順序。</w:t>
            </w:r>
          </w:p>
        </w:tc>
      </w:tr>
      <w:tr w:rsidR="00B07399" w:rsidRPr="002E6616" w:rsidTr="00C51AE4">
        <w:trPr>
          <w:trHeight w:val="3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KeyManagementServiceHostCaching</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指出</w:t>
            </w:r>
            <w:r w:rsidRPr="002E6616">
              <w:rPr>
                <w:rFonts w:eastAsia="文鼎中黑"/>
                <w:lang w:eastAsia="zh-TW"/>
              </w:rPr>
              <w:t xml:space="preserve"> KMS </w:t>
            </w:r>
            <w:r w:rsidRPr="002E6616">
              <w:rPr>
                <w:rFonts w:eastAsia="文鼎中黑"/>
                <w:lang w:eastAsia="zh-TW"/>
              </w:rPr>
              <w:t>主機名稱和連接埠的快取狀態：</w:t>
            </w:r>
            <w:r w:rsidRPr="002E6616">
              <w:rPr>
                <w:rStyle w:val="Strong"/>
                <w:rFonts w:eastAsia="文鼎中黑"/>
                <w:lang w:eastAsia="zh-TW"/>
              </w:rPr>
              <w:t>0</w:t>
            </w:r>
            <w:r w:rsidRPr="002E6616">
              <w:rPr>
                <w:rFonts w:eastAsia="文鼎中黑"/>
                <w:lang w:eastAsia="zh-TW"/>
              </w:rPr>
              <w:t>=</w:t>
            </w:r>
            <w:r w:rsidRPr="002E6616">
              <w:rPr>
                <w:rFonts w:eastAsia="文鼎中黑"/>
                <w:lang w:eastAsia="zh-TW"/>
              </w:rPr>
              <w:t>已停用快取，</w:t>
            </w:r>
            <w:r w:rsidRPr="002E6616">
              <w:rPr>
                <w:rStyle w:val="Strong"/>
                <w:rFonts w:eastAsia="文鼎中黑"/>
                <w:lang w:eastAsia="zh-TW"/>
              </w:rPr>
              <w:t>1</w:t>
            </w:r>
            <w:r w:rsidRPr="002E6616">
              <w:rPr>
                <w:rFonts w:eastAsia="文鼎中黑"/>
                <w:lang w:eastAsia="zh-TW"/>
              </w:rPr>
              <w:t>=</w:t>
            </w:r>
            <w:r w:rsidRPr="002E6616">
              <w:rPr>
                <w:rFonts w:eastAsia="文鼎中黑"/>
                <w:lang w:eastAsia="zh-TW"/>
              </w:rPr>
              <w:t>已啟用快取（預設值）。</w:t>
            </w:r>
          </w:p>
        </w:tc>
      </w:tr>
      <w:tr w:rsidR="00B07399" w:rsidRPr="002E6616" w:rsidTr="00C51AE4">
        <w:trPr>
          <w:trHeight w:val="3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KeyManagementServiceUnlicensedRequests</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用戶端發出的授權狀態為</w:t>
            </w:r>
            <w:r w:rsidRPr="002E6616">
              <w:rPr>
                <w:rFonts w:eastAsia="文鼎中黑"/>
                <w:lang w:eastAsia="zh-TW"/>
              </w:rPr>
              <w:t xml:space="preserve"> 0</w:t>
            </w:r>
            <w:r w:rsidRPr="002E6616">
              <w:rPr>
                <w:rFonts w:eastAsia="文鼎中黑"/>
                <w:lang w:eastAsia="zh-TW"/>
              </w:rPr>
              <w:t>（未授權）的</w:t>
            </w:r>
            <w:r w:rsidRPr="002E6616">
              <w:rPr>
                <w:rFonts w:eastAsia="文鼎中黑"/>
                <w:lang w:eastAsia="zh-TW"/>
              </w:rPr>
              <w:t xml:space="preserve"> KMS </w:t>
            </w:r>
            <w:r w:rsidRPr="002E6616">
              <w:rPr>
                <w:rFonts w:eastAsia="文鼎中黑"/>
                <w:lang w:eastAsia="zh-TW"/>
              </w:rPr>
              <w:t>要求數量。</w:t>
            </w:r>
          </w:p>
        </w:tc>
      </w:tr>
      <w:tr w:rsidR="00B07399" w:rsidRPr="002E6616" w:rsidTr="00C51AE4">
        <w:trPr>
          <w:trHeight w:val="3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KeyManagementServiceLicensedRequests</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用戶端發出的授權狀態為</w:t>
            </w:r>
            <w:r w:rsidRPr="002E6616">
              <w:rPr>
                <w:rFonts w:eastAsia="文鼎中黑"/>
                <w:lang w:eastAsia="zh-TW"/>
              </w:rPr>
              <w:t xml:space="preserve"> 1</w:t>
            </w:r>
            <w:r w:rsidRPr="002E6616">
              <w:rPr>
                <w:rFonts w:eastAsia="文鼎中黑"/>
                <w:lang w:eastAsia="zh-TW"/>
              </w:rPr>
              <w:t>（已授權）的</w:t>
            </w:r>
            <w:r w:rsidRPr="002E6616">
              <w:rPr>
                <w:rFonts w:eastAsia="文鼎中黑"/>
                <w:lang w:eastAsia="zh-TW"/>
              </w:rPr>
              <w:t xml:space="preserve"> KMS </w:t>
            </w:r>
            <w:r w:rsidRPr="002E6616">
              <w:rPr>
                <w:rFonts w:eastAsia="文鼎中黑"/>
                <w:lang w:eastAsia="zh-TW"/>
              </w:rPr>
              <w:t>要求數量。</w:t>
            </w:r>
          </w:p>
        </w:tc>
      </w:tr>
      <w:tr w:rsidR="00B07399" w:rsidRPr="002E6616" w:rsidTr="00C51AE4">
        <w:trPr>
          <w:trHeight w:val="3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KeyManagementServiceOOBGraceRequests</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用戶端發出的授權狀態為</w:t>
            </w:r>
            <w:r w:rsidRPr="002E6616">
              <w:rPr>
                <w:rFonts w:eastAsia="文鼎中黑"/>
                <w:lang w:eastAsia="zh-TW"/>
              </w:rPr>
              <w:t xml:space="preserve"> 2</w:t>
            </w:r>
            <w:r w:rsidRPr="002E6616">
              <w:rPr>
                <w:rFonts w:eastAsia="文鼎中黑"/>
                <w:lang w:eastAsia="zh-TW"/>
              </w:rPr>
              <w:t>（</w:t>
            </w:r>
            <w:r w:rsidRPr="002E6616">
              <w:rPr>
                <w:rFonts w:eastAsia="文鼎中黑"/>
                <w:lang w:eastAsia="zh-TW"/>
              </w:rPr>
              <w:t xml:space="preserve">OOB </w:t>
            </w:r>
            <w:r w:rsidRPr="002E6616">
              <w:rPr>
                <w:rFonts w:eastAsia="文鼎中黑"/>
                <w:lang w:eastAsia="zh-TW"/>
              </w:rPr>
              <w:t>寬限期）的</w:t>
            </w:r>
            <w:r w:rsidRPr="002E6616">
              <w:rPr>
                <w:rFonts w:eastAsia="文鼎中黑"/>
                <w:lang w:eastAsia="zh-TW"/>
              </w:rPr>
              <w:t xml:space="preserve"> KMS </w:t>
            </w:r>
            <w:r w:rsidRPr="002E6616">
              <w:rPr>
                <w:rFonts w:eastAsia="文鼎中黑"/>
                <w:lang w:eastAsia="zh-TW"/>
              </w:rPr>
              <w:t>要求數量。</w:t>
            </w:r>
          </w:p>
        </w:tc>
      </w:tr>
      <w:tr w:rsidR="00B07399" w:rsidRPr="002E6616" w:rsidTr="00C51AE4">
        <w:trPr>
          <w:trHeight w:val="300"/>
        </w:trPr>
        <w:tc>
          <w:tcPr>
            <w:tcW w:w="5989" w:type="dxa"/>
            <w:shd w:val="clear" w:color="auto" w:fill="auto"/>
            <w:noWrap/>
          </w:tcPr>
          <w:p w:rsidR="00B07399" w:rsidRPr="002E6616" w:rsidRDefault="00B07399" w:rsidP="00295E84">
            <w:pPr>
              <w:pStyle w:val="tabletext"/>
              <w:pageBreakBefore/>
              <w:rPr>
                <w:rStyle w:val="Strong"/>
                <w:rFonts w:eastAsia="文鼎中黑"/>
              </w:rPr>
            </w:pPr>
            <w:r w:rsidRPr="002E6616">
              <w:rPr>
                <w:rStyle w:val="Strong"/>
                <w:rFonts w:eastAsia="文鼎中黑"/>
              </w:rPr>
              <w:lastRenderedPageBreak/>
              <w:t>KeyManagementServiceOOTGraceRequests</w:t>
            </w:r>
          </w:p>
        </w:tc>
        <w:tc>
          <w:tcPr>
            <w:tcW w:w="3386" w:type="dxa"/>
            <w:shd w:val="clear" w:color="auto" w:fill="auto"/>
          </w:tcPr>
          <w:p w:rsidR="00B07399" w:rsidRPr="002E6616" w:rsidRDefault="00B07399" w:rsidP="00295E84">
            <w:pPr>
              <w:pStyle w:val="tabletext"/>
              <w:pageBreakBefore/>
              <w:rPr>
                <w:rFonts w:eastAsia="文鼎中黑"/>
                <w:lang w:eastAsia="zh-TW"/>
              </w:rPr>
            </w:pPr>
            <w:r w:rsidRPr="002E6616">
              <w:rPr>
                <w:rFonts w:eastAsia="文鼎中黑"/>
                <w:lang w:eastAsia="zh-TW"/>
              </w:rPr>
              <w:t>用戶端發出的授權狀態為</w:t>
            </w:r>
            <w:r w:rsidRPr="002E6616">
              <w:rPr>
                <w:rFonts w:eastAsia="文鼎中黑"/>
                <w:lang w:eastAsia="zh-TW"/>
              </w:rPr>
              <w:t xml:space="preserve"> 3</w:t>
            </w:r>
            <w:r w:rsidRPr="002E6616">
              <w:rPr>
                <w:rFonts w:eastAsia="文鼎中黑"/>
                <w:lang w:eastAsia="zh-TW"/>
              </w:rPr>
              <w:t>（</w:t>
            </w:r>
            <w:r w:rsidRPr="002E6616">
              <w:rPr>
                <w:rFonts w:eastAsia="文鼎中黑"/>
                <w:lang w:eastAsia="zh-TW"/>
              </w:rPr>
              <w:t xml:space="preserve">OOT </w:t>
            </w:r>
            <w:r w:rsidRPr="002E6616">
              <w:rPr>
                <w:rFonts w:eastAsia="文鼎中黑"/>
                <w:lang w:eastAsia="zh-TW"/>
              </w:rPr>
              <w:t>寬限期）的</w:t>
            </w:r>
            <w:r w:rsidRPr="002E6616">
              <w:rPr>
                <w:rFonts w:eastAsia="文鼎中黑"/>
                <w:lang w:eastAsia="zh-TW"/>
              </w:rPr>
              <w:t xml:space="preserve"> KMS </w:t>
            </w:r>
            <w:r w:rsidRPr="002E6616">
              <w:rPr>
                <w:rFonts w:eastAsia="文鼎中黑"/>
                <w:lang w:eastAsia="zh-TW"/>
              </w:rPr>
              <w:t>要求數量。</w:t>
            </w:r>
          </w:p>
        </w:tc>
      </w:tr>
      <w:tr w:rsidR="00B07399" w:rsidRPr="002E6616" w:rsidTr="00C51AE4">
        <w:trPr>
          <w:trHeight w:val="3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KeyManagementServiceNonGenuineGraceRequests</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用戶端發出的授權狀態為</w:t>
            </w:r>
            <w:r w:rsidRPr="002E6616">
              <w:rPr>
                <w:rFonts w:eastAsia="文鼎中黑"/>
                <w:lang w:eastAsia="zh-TW"/>
              </w:rPr>
              <w:t xml:space="preserve"> 4</w:t>
            </w:r>
            <w:r w:rsidR="00731115">
              <w:rPr>
                <w:rFonts w:eastAsiaTheme="minorEastAsia" w:hint="eastAsia"/>
                <w:lang w:eastAsia="zh-TW"/>
              </w:rPr>
              <w:br/>
            </w:r>
            <w:r w:rsidRPr="002E6616">
              <w:rPr>
                <w:rFonts w:eastAsia="文鼎中黑"/>
                <w:lang w:eastAsia="zh-TW"/>
              </w:rPr>
              <w:t>（非正版寬限期）的</w:t>
            </w:r>
            <w:r w:rsidRPr="002E6616">
              <w:rPr>
                <w:rFonts w:eastAsia="文鼎中黑"/>
                <w:lang w:eastAsia="zh-TW"/>
              </w:rPr>
              <w:t xml:space="preserve"> KMS </w:t>
            </w:r>
            <w:r w:rsidRPr="002E6616">
              <w:rPr>
                <w:rFonts w:eastAsia="文鼎中黑"/>
                <w:lang w:eastAsia="zh-TW"/>
              </w:rPr>
              <w:t>要求數量。</w:t>
            </w:r>
          </w:p>
        </w:tc>
      </w:tr>
      <w:tr w:rsidR="00B07399" w:rsidRPr="002E6616" w:rsidTr="00C51AE4">
        <w:trPr>
          <w:trHeight w:val="3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KeyManagementServiceNotificationRequests</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用戶端發出的授權狀態為</w:t>
            </w:r>
            <w:r w:rsidRPr="002E6616">
              <w:rPr>
                <w:rFonts w:eastAsia="文鼎中黑"/>
                <w:lang w:eastAsia="zh-TW"/>
              </w:rPr>
              <w:t xml:space="preserve"> 5</w:t>
            </w:r>
            <w:r w:rsidRPr="002E6616">
              <w:rPr>
                <w:rFonts w:eastAsia="文鼎中黑"/>
                <w:lang w:eastAsia="zh-TW"/>
              </w:rPr>
              <w:t>（通知）的</w:t>
            </w:r>
            <w:r w:rsidRPr="002E6616">
              <w:rPr>
                <w:rFonts w:eastAsia="文鼎中黑"/>
                <w:lang w:eastAsia="zh-TW"/>
              </w:rPr>
              <w:t xml:space="preserve"> KMS </w:t>
            </w:r>
            <w:r w:rsidRPr="002E6616">
              <w:rPr>
                <w:rFonts w:eastAsia="文鼎中黑"/>
                <w:lang w:eastAsia="zh-TW"/>
              </w:rPr>
              <w:t>要求數量。</w:t>
            </w:r>
          </w:p>
        </w:tc>
      </w:tr>
      <w:tr w:rsidR="00B07399" w:rsidRPr="002E6616" w:rsidTr="00C51AE4">
        <w:trPr>
          <w:trHeight w:val="3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KeyManagementServiceTotalRequests</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有效</w:t>
            </w:r>
            <w:r w:rsidRPr="002E6616">
              <w:rPr>
                <w:rFonts w:eastAsia="文鼎中黑"/>
                <w:lang w:eastAsia="zh-TW"/>
              </w:rPr>
              <w:t xml:space="preserve"> KMS </w:t>
            </w:r>
            <w:r w:rsidRPr="002E6616">
              <w:rPr>
                <w:rFonts w:eastAsia="文鼎中黑"/>
                <w:lang w:eastAsia="zh-TW"/>
              </w:rPr>
              <w:t>要求的總計數。</w:t>
            </w:r>
          </w:p>
        </w:tc>
      </w:tr>
      <w:tr w:rsidR="00B07399" w:rsidRPr="002E6616" w:rsidTr="00C51AE4">
        <w:trPr>
          <w:trHeight w:val="3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KeyManagementServiceFailedRequests</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無效</w:t>
            </w:r>
            <w:r w:rsidRPr="002E6616">
              <w:rPr>
                <w:rFonts w:eastAsia="文鼎中黑"/>
                <w:lang w:eastAsia="zh-TW"/>
              </w:rPr>
              <w:t xml:space="preserve"> KMS </w:t>
            </w:r>
            <w:r w:rsidRPr="002E6616">
              <w:rPr>
                <w:rFonts w:eastAsia="文鼎中黑"/>
                <w:lang w:eastAsia="zh-TW"/>
              </w:rPr>
              <w:t>要求的數量。</w:t>
            </w:r>
          </w:p>
        </w:tc>
      </w:tr>
      <w:tr w:rsidR="00B07399" w:rsidRPr="002E6616" w:rsidTr="00C51AE4">
        <w:trPr>
          <w:trHeight w:val="3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KeyManagementServiceActivationDisabled</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指出是否停用透過</w:t>
            </w:r>
            <w:r w:rsidRPr="002E6616">
              <w:rPr>
                <w:rFonts w:eastAsia="文鼎中黑"/>
                <w:lang w:eastAsia="zh-TW"/>
              </w:rPr>
              <w:t xml:space="preserve"> KMS </w:t>
            </w:r>
            <w:r w:rsidRPr="002E6616">
              <w:rPr>
                <w:rFonts w:eastAsia="文鼎中黑"/>
                <w:lang w:eastAsia="zh-TW"/>
              </w:rPr>
              <w:t>進行大量啟用。</w:t>
            </w:r>
          </w:p>
        </w:tc>
      </w:tr>
      <w:tr w:rsidR="00C51AE4" w:rsidRPr="002E6616" w:rsidTr="00DF08E5">
        <w:trPr>
          <w:trHeight w:val="300"/>
        </w:trPr>
        <w:tc>
          <w:tcPr>
            <w:tcW w:w="9375" w:type="dxa"/>
            <w:gridSpan w:val="2"/>
            <w:shd w:val="clear" w:color="auto" w:fill="B8CCE4" w:themeFill="accent1" w:themeFillTint="66"/>
            <w:noWrap/>
          </w:tcPr>
          <w:p w:rsidR="00C51AE4" w:rsidRPr="002E6616" w:rsidRDefault="00C51AE4" w:rsidP="00C51AE4">
            <w:pPr>
              <w:pStyle w:val="tabletext"/>
              <w:rPr>
                <w:rStyle w:val="Strong"/>
                <w:rFonts w:eastAsia="文鼎中黑"/>
              </w:rPr>
            </w:pPr>
            <w:r w:rsidRPr="002E6616">
              <w:rPr>
                <w:rStyle w:val="Strong"/>
                <w:rFonts w:eastAsia="文鼎中黑"/>
              </w:rPr>
              <w:t>//</w:t>
            </w:r>
            <w:r w:rsidRPr="002E6616">
              <w:rPr>
                <w:rStyle w:val="Strong"/>
                <w:rFonts w:eastAsia="文鼎中黑"/>
              </w:rPr>
              <w:t>方法</w:t>
            </w:r>
            <w:r w:rsidRPr="002E6616">
              <w:rPr>
                <w:rStyle w:val="Strong"/>
                <w:rFonts w:eastAsia="文鼎中黑"/>
              </w:rPr>
              <w:t xml:space="preserve"> SoftwareLicensingProduct </w:t>
            </w:r>
            <w:r w:rsidRPr="002E6616">
              <w:rPr>
                <w:rStyle w:val="Strong"/>
                <w:rFonts w:eastAsia="文鼎中黑"/>
              </w:rPr>
              <w:t>類別</w:t>
            </w:r>
          </w:p>
        </w:tc>
      </w:tr>
      <w:tr w:rsidR="00B07399" w:rsidRPr="002E6616" w:rsidTr="00C51AE4">
        <w:trPr>
          <w:trHeight w:val="3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InstallProductKey</w:t>
            </w:r>
          </w:p>
        </w:tc>
        <w:tc>
          <w:tcPr>
            <w:tcW w:w="3386" w:type="dxa"/>
            <w:shd w:val="clear" w:color="auto" w:fill="auto"/>
          </w:tcPr>
          <w:p w:rsidR="00B07399" w:rsidRPr="002E6616" w:rsidRDefault="00B07399" w:rsidP="00FC292C">
            <w:pPr>
              <w:pStyle w:val="tabletext"/>
              <w:rPr>
                <w:rFonts w:eastAsia="文鼎中黑"/>
              </w:rPr>
            </w:pPr>
            <w:r w:rsidRPr="002E6616">
              <w:rPr>
                <w:rFonts w:eastAsia="文鼎中黑"/>
              </w:rPr>
              <w:t>安裝產品金鑰。</w:t>
            </w:r>
          </w:p>
        </w:tc>
      </w:tr>
      <w:tr w:rsidR="00B07399" w:rsidRPr="002E6616" w:rsidTr="00C51AE4">
        <w:trPr>
          <w:trHeight w:val="3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InstallLicense</w:t>
            </w:r>
          </w:p>
        </w:tc>
        <w:tc>
          <w:tcPr>
            <w:tcW w:w="3386" w:type="dxa"/>
            <w:shd w:val="clear" w:color="auto" w:fill="auto"/>
          </w:tcPr>
          <w:p w:rsidR="00B07399" w:rsidRPr="002E6616" w:rsidRDefault="00B07399" w:rsidP="00FC292C">
            <w:pPr>
              <w:pStyle w:val="tabletext"/>
              <w:rPr>
                <w:rFonts w:eastAsia="文鼎中黑"/>
              </w:rPr>
            </w:pPr>
            <w:r w:rsidRPr="002E6616">
              <w:rPr>
                <w:rFonts w:eastAsia="文鼎中黑"/>
              </w:rPr>
              <w:t>安裝授權。</w:t>
            </w:r>
          </w:p>
        </w:tc>
      </w:tr>
      <w:tr w:rsidR="00B07399" w:rsidRPr="002E6616" w:rsidTr="00C51AE4">
        <w:trPr>
          <w:trHeight w:val="3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InstallLicensePackage</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安裝目前產品的授權封裝。</w:t>
            </w:r>
          </w:p>
        </w:tc>
      </w:tr>
      <w:tr w:rsidR="00B07399" w:rsidRPr="002E6616" w:rsidTr="00C51AE4">
        <w:trPr>
          <w:trHeight w:val="3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SetKeyManagementServiceMachine</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設定用於大量啟用的</w:t>
            </w:r>
            <w:r w:rsidRPr="002E6616">
              <w:rPr>
                <w:rFonts w:eastAsia="文鼎中黑"/>
                <w:lang w:eastAsia="zh-TW"/>
              </w:rPr>
              <w:t xml:space="preserve"> KMS </w:t>
            </w:r>
            <w:r w:rsidRPr="002E6616">
              <w:rPr>
                <w:rFonts w:eastAsia="文鼎中黑"/>
                <w:lang w:eastAsia="zh-TW"/>
              </w:rPr>
              <w:t>主機名稱。</w:t>
            </w:r>
          </w:p>
        </w:tc>
      </w:tr>
      <w:tr w:rsidR="00B07399" w:rsidRPr="002E6616" w:rsidTr="00C51AE4">
        <w:trPr>
          <w:trHeight w:val="3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ClearKeyManagementServiceMachine</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清除先前已設定的任何</w:t>
            </w:r>
            <w:r w:rsidRPr="002E6616">
              <w:rPr>
                <w:rFonts w:eastAsia="文鼎中黑"/>
                <w:lang w:eastAsia="zh-TW"/>
              </w:rPr>
              <w:t xml:space="preserve"> KMS </w:t>
            </w:r>
            <w:r w:rsidRPr="002E6616">
              <w:rPr>
                <w:rFonts w:eastAsia="文鼎中黑"/>
                <w:lang w:eastAsia="zh-TW"/>
              </w:rPr>
              <w:t>主機名稱。</w:t>
            </w:r>
          </w:p>
        </w:tc>
      </w:tr>
      <w:tr w:rsidR="00B07399" w:rsidRPr="002E6616" w:rsidTr="00C51AE4">
        <w:trPr>
          <w:trHeight w:val="3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SetKeyManagementServicePort</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設定供用戶端用來提出</w:t>
            </w:r>
            <w:r w:rsidRPr="002E6616">
              <w:rPr>
                <w:rFonts w:eastAsia="文鼎中黑"/>
                <w:lang w:eastAsia="zh-TW"/>
              </w:rPr>
              <w:t xml:space="preserve"> KMS </w:t>
            </w:r>
            <w:r w:rsidRPr="002E6616">
              <w:rPr>
                <w:rFonts w:eastAsia="文鼎中黑"/>
                <w:lang w:eastAsia="zh-TW"/>
              </w:rPr>
              <w:t>主機要求的</w:t>
            </w:r>
            <w:r w:rsidRPr="002E6616">
              <w:rPr>
                <w:rFonts w:eastAsia="文鼎中黑"/>
                <w:lang w:eastAsia="zh-TW"/>
              </w:rPr>
              <w:t xml:space="preserve"> TCP </w:t>
            </w:r>
            <w:r w:rsidRPr="002E6616">
              <w:rPr>
                <w:rFonts w:eastAsia="文鼎中黑"/>
                <w:lang w:eastAsia="zh-TW"/>
              </w:rPr>
              <w:t>連接埠。如果未指定，則使用連接埠</w:t>
            </w:r>
            <w:r w:rsidRPr="002E6616">
              <w:rPr>
                <w:rFonts w:eastAsia="文鼎中黑"/>
                <w:lang w:eastAsia="zh-TW"/>
              </w:rPr>
              <w:t xml:space="preserve"> 1688</w:t>
            </w:r>
            <w:r w:rsidRPr="002E6616">
              <w:rPr>
                <w:rFonts w:eastAsia="文鼎中黑"/>
                <w:lang w:eastAsia="zh-TW"/>
              </w:rPr>
              <w:t>。</w:t>
            </w:r>
          </w:p>
        </w:tc>
      </w:tr>
      <w:tr w:rsidR="00B07399" w:rsidRPr="002E6616" w:rsidTr="00C51AE4">
        <w:trPr>
          <w:trHeight w:val="3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ClearKeyManagementServicePort</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清除先前已指定的任何連接埠</w:t>
            </w:r>
            <w:r w:rsidR="00731115">
              <w:rPr>
                <w:rFonts w:eastAsiaTheme="minorEastAsia" w:hint="eastAsia"/>
                <w:lang w:eastAsia="zh-TW"/>
              </w:rPr>
              <w:br/>
            </w:r>
            <w:r w:rsidRPr="002E6616">
              <w:rPr>
                <w:rFonts w:eastAsia="文鼎中黑"/>
                <w:lang w:eastAsia="zh-TW"/>
              </w:rPr>
              <w:t>號碼。</w:t>
            </w:r>
          </w:p>
        </w:tc>
      </w:tr>
      <w:tr w:rsidR="00B07399" w:rsidRPr="002E6616" w:rsidTr="00C51AE4">
        <w:trPr>
          <w:trHeight w:val="1200"/>
        </w:trPr>
        <w:tc>
          <w:tcPr>
            <w:tcW w:w="5989" w:type="dxa"/>
            <w:shd w:val="clear" w:color="auto" w:fill="auto"/>
            <w:noWrap/>
          </w:tcPr>
          <w:p w:rsidR="00B07399" w:rsidRPr="002E6616" w:rsidRDefault="00B07399" w:rsidP="00FC292C">
            <w:pPr>
              <w:pStyle w:val="tabletext"/>
              <w:rPr>
                <w:rStyle w:val="Strong"/>
                <w:rFonts w:eastAsia="文鼎中黑"/>
                <w:lang w:eastAsia="zh-TW"/>
              </w:rPr>
            </w:pPr>
            <w:r w:rsidRPr="002E6616">
              <w:rPr>
                <w:rStyle w:val="Strong"/>
                <w:rFonts w:eastAsia="文鼎中黑"/>
                <w:lang w:eastAsia="zh-TW"/>
              </w:rPr>
              <w:t>SetVLActivationInterval</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在</w:t>
            </w:r>
            <w:r w:rsidRPr="002E6616">
              <w:rPr>
                <w:rFonts w:eastAsia="文鼎中黑"/>
                <w:lang w:eastAsia="zh-TW"/>
              </w:rPr>
              <w:t xml:space="preserve"> KMS </w:t>
            </w:r>
            <w:r w:rsidRPr="002E6616">
              <w:rPr>
                <w:rFonts w:eastAsia="文鼎中黑"/>
                <w:lang w:eastAsia="zh-TW"/>
              </w:rPr>
              <w:t>用戶端變成已授權之前，</w:t>
            </w:r>
            <w:r w:rsidRPr="002E6616">
              <w:rPr>
                <w:rFonts w:eastAsia="文鼎中黑"/>
                <w:lang w:eastAsia="zh-TW"/>
              </w:rPr>
              <w:t xml:space="preserve">KMS </w:t>
            </w:r>
            <w:r w:rsidRPr="002E6616">
              <w:rPr>
                <w:rFonts w:eastAsia="文鼎中黑"/>
                <w:lang w:eastAsia="zh-TW"/>
              </w:rPr>
              <w:t>用戶端多久聯繫一次</w:t>
            </w:r>
            <w:r w:rsidRPr="002E6616">
              <w:rPr>
                <w:rFonts w:eastAsia="文鼎中黑"/>
                <w:lang w:eastAsia="zh-TW"/>
              </w:rPr>
              <w:t xml:space="preserve"> KMS </w:t>
            </w:r>
            <w:r w:rsidRPr="002E6616">
              <w:rPr>
                <w:rFonts w:eastAsia="文鼎中黑"/>
                <w:lang w:eastAsia="zh-TW"/>
              </w:rPr>
              <w:t>主機的啟用頻率，以分鐘為單位。此頻率必須大於或等於</w:t>
            </w:r>
            <w:r w:rsidRPr="002E6616">
              <w:rPr>
                <w:rFonts w:eastAsia="文鼎中黑"/>
                <w:lang w:eastAsia="zh-TW"/>
              </w:rPr>
              <w:t xml:space="preserve"> 15 </w:t>
            </w:r>
            <w:r w:rsidRPr="002E6616">
              <w:rPr>
                <w:rFonts w:eastAsia="文鼎中黑"/>
                <w:lang w:eastAsia="zh-TW"/>
              </w:rPr>
              <w:t>且小於或等於</w:t>
            </w:r>
            <w:r w:rsidRPr="002E6616">
              <w:rPr>
                <w:rFonts w:eastAsia="文鼎中黑"/>
                <w:lang w:eastAsia="zh-TW"/>
              </w:rPr>
              <w:t xml:space="preserve"> 43,200</w:t>
            </w:r>
            <w:r w:rsidRPr="002E6616">
              <w:rPr>
                <w:rFonts w:eastAsia="文鼎中黑"/>
                <w:lang w:eastAsia="zh-TW"/>
              </w:rPr>
              <w:t>。如果呼叫此方法但電腦不是</w:t>
            </w:r>
            <w:r w:rsidRPr="002E6616">
              <w:rPr>
                <w:rFonts w:eastAsia="文鼎中黑"/>
                <w:lang w:eastAsia="zh-TW"/>
              </w:rPr>
              <w:t xml:space="preserve"> KMS</w:t>
            </w:r>
            <w:r w:rsidRPr="002E6616">
              <w:rPr>
                <w:rFonts w:eastAsia="文鼎中黑"/>
                <w:lang w:eastAsia="zh-TW"/>
              </w:rPr>
              <w:t>，則傳回錯誤。</w:t>
            </w:r>
          </w:p>
        </w:tc>
      </w:tr>
      <w:tr w:rsidR="00B07399" w:rsidRPr="002E6616" w:rsidTr="00C51AE4">
        <w:trPr>
          <w:trHeight w:val="1200"/>
        </w:trPr>
        <w:tc>
          <w:tcPr>
            <w:tcW w:w="5989" w:type="dxa"/>
            <w:shd w:val="clear" w:color="auto" w:fill="auto"/>
            <w:noWrap/>
          </w:tcPr>
          <w:p w:rsidR="00B07399" w:rsidRPr="002E6616" w:rsidRDefault="00B07399" w:rsidP="00295E84">
            <w:pPr>
              <w:pStyle w:val="tabletext"/>
              <w:pageBreakBefore/>
              <w:rPr>
                <w:rStyle w:val="Strong"/>
                <w:rFonts w:eastAsia="文鼎中黑"/>
              </w:rPr>
            </w:pPr>
            <w:r w:rsidRPr="002E6616">
              <w:rPr>
                <w:rStyle w:val="Strong"/>
                <w:rFonts w:eastAsia="文鼎中黑"/>
              </w:rPr>
              <w:lastRenderedPageBreak/>
              <w:t>SetVLRenewalInterval</w:t>
            </w:r>
          </w:p>
        </w:tc>
        <w:tc>
          <w:tcPr>
            <w:tcW w:w="3386" w:type="dxa"/>
            <w:shd w:val="clear" w:color="auto" w:fill="auto"/>
          </w:tcPr>
          <w:p w:rsidR="00B07399" w:rsidRPr="002E6616" w:rsidRDefault="00B07399" w:rsidP="00295E84">
            <w:pPr>
              <w:pStyle w:val="tabletext"/>
              <w:pageBreakBefore/>
              <w:rPr>
                <w:rFonts w:eastAsia="文鼎中黑"/>
                <w:lang w:eastAsia="zh-TW"/>
              </w:rPr>
            </w:pPr>
            <w:r w:rsidRPr="002E6616">
              <w:rPr>
                <w:rFonts w:eastAsia="文鼎中黑"/>
                <w:lang w:eastAsia="zh-TW"/>
              </w:rPr>
              <w:t>在</w:t>
            </w:r>
            <w:r w:rsidRPr="002E6616">
              <w:rPr>
                <w:rFonts w:eastAsia="文鼎中黑"/>
                <w:lang w:eastAsia="zh-TW"/>
              </w:rPr>
              <w:t xml:space="preserve"> KMS </w:t>
            </w:r>
            <w:r w:rsidRPr="002E6616">
              <w:rPr>
                <w:rFonts w:eastAsia="文鼎中黑"/>
                <w:lang w:eastAsia="zh-TW"/>
              </w:rPr>
              <w:t>用戶端變成已授權之後，</w:t>
            </w:r>
            <w:r w:rsidRPr="002E6616">
              <w:rPr>
                <w:rFonts w:eastAsia="文鼎中黑"/>
                <w:lang w:eastAsia="zh-TW"/>
              </w:rPr>
              <w:t xml:space="preserve">KMS </w:t>
            </w:r>
            <w:r w:rsidRPr="002E6616">
              <w:rPr>
                <w:rFonts w:eastAsia="文鼎中黑"/>
                <w:lang w:eastAsia="zh-TW"/>
              </w:rPr>
              <w:t>用戶端多久聯繫一次</w:t>
            </w:r>
            <w:r w:rsidRPr="002E6616">
              <w:rPr>
                <w:rFonts w:eastAsia="文鼎中黑"/>
                <w:lang w:eastAsia="zh-TW"/>
              </w:rPr>
              <w:t xml:space="preserve"> KMS </w:t>
            </w:r>
            <w:r w:rsidRPr="002E6616">
              <w:rPr>
                <w:rFonts w:eastAsia="文鼎中黑"/>
                <w:lang w:eastAsia="zh-TW"/>
              </w:rPr>
              <w:t>主機的更新頻率，以分鐘為單位。此頻率必須大於或等於</w:t>
            </w:r>
            <w:r w:rsidRPr="002E6616">
              <w:rPr>
                <w:rFonts w:eastAsia="文鼎中黑"/>
                <w:lang w:eastAsia="zh-TW"/>
              </w:rPr>
              <w:t xml:space="preserve"> 15 </w:t>
            </w:r>
            <w:r w:rsidRPr="002E6616">
              <w:rPr>
                <w:rFonts w:eastAsia="文鼎中黑"/>
                <w:lang w:eastAsia="zh-TW"/>
              </w:rPr>
              <w:t>且小於或等於</w:t>
            </w:r>
            <w:r w:rsidRPr="002E6616">
              <w:rPr>
                <w:rFonts w:eastAsia="文鼎中黑"/>
                <w:lang w:eastAsia="zh-TW"/>
              </w:rPr>
              <w:t xml:space="preserve"> 43,200</w:t>
            </w:r>
            <w:r w:rsidRPr="002E6616">
              <w:rPr>
                <w:rFonts w:eastAsia="文鼎中黑"/>
                <w:lang w:eastAsia="zh-TW"/>
              </w:rPr>
              <w:t>。如果呼叫此方法但電腦不是</w:t>
            </w:r>
            <w:r w:rsidRPr="002E6616">
              <w:rPr>
                <w:rFonts w:eastAsia="文鼎中黑"/>
                <w:lang w:eastAsia="zh-TW"/>
              </w:rPr>
              <w:t xml:space="preserve"> KMS</w:t>
            </w:r>
            <w:r w:rsidRPr="002E6616">
              <w:rPr>
                <w:rFonts w:eastAsia="文鼎中黑"/>
                <w:lang w:eastAsia="zh-TW"/>
              </w:rPr>
              <w:t>，則傳回錯誤。</w:t>
            </w:r>
          </w:p>
        </w:tc>
      </w:tr>
      <w:tr w:rsidR="00B07399" w:rsidRPr="002E6616" w:rsidTr="00C51AE4">
        <w:trPr>
          <w:trHeight w:val="3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ClearProductKeyFromRegistry</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清除登錄中的產品金鑰。</w:t>
            </w:r>
          </w:p>
        </w:tc>
      </w:tr>
      <w:tr w:rsidR="00B07399" w:rsidRPr="002E6616" w:rsidTr="00C51AE4">
        <w:trPr>
          <w:trHeight w:val="3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AcquireGenuineTicket</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執行線上正版產品驗證。呼叫</w:t>
            </w:r>
            <w:r w:rsidR="00731115">
              <w:rPr>
                <w:rFonts w:eastAsiaTheme="minorEastAsia" w:hint="eastAsia"/>
                <w:lang w:eastAsia="zh-TW"/>
              </w:rPr>
              <w:br/>
            </w:r>
            <w:r w:rsidRPr="002E6616">
              <w:rPr>
                <w:rFonts w:eastAsia="文鼎中黑"/>
                <w:lang w:eastAsia="zh-TW"/>
              </w:rPr>
              <w:t>此方法可能會變更電腦的正版</w:t>
            </w:r>
            <w:r w:rsidR="00731115">
              <w:rPr>
                <w:rFonts w:eastAsiaTheme="minorEastAsia" w:hint="eastAsia"/>
                <w:lang w:eastAsia="zh-TW"/>
              </w:rPr>
              <w:br/>
            </w:r>
            <w:r w:rsidRPr="002E6616">
              <w:rPr>
                <w:rFonts w:eastAsia="文鼎中黑"/>
                <w:lang w:eastAsia="zh-TW"/>
              </w:rPr>
              <w:t>狀態。</w:t>
            </w:r>
          </w:p>
        </w:tc>
      </w:tr>
      <w:tr w:rsidR="00B07399" w:rsidRPr="002E6616" w:rsidTr="00C51AE4">
        <w:trPr>
          <w:trHeight w:val="3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ReArmWindows</w:t>
            </w:r>
          </w:p>
        </w:tc>
        <w:tc>
          <w:tcPr>
            <w:tcW w:w="3386" w:type="dxa"/>
            <w:shd w:val="clear" w:color="auto" w:fill="auto"/>
          </w:tcPr>
          <w:p w:rsidR="007B638C" w:rsidRPr="002E6616" w:rsidRDefault="00B07399" w:rsidP="00FC292C">
            <w:pPr>
              <w:pStyle w:val="tabletext"/>
              <w:rPr>
                <w:rFonts w:eastAsia="文鼎中黑"/>
                <w:lang w:eastAsia="zh-TW"/>
              </w:rPr>
            </w:pPr>
            <w:r w:rsidRPr="002E6616">
              <w:rPr>
                <w:rFonts w:eastAsia="文鼎中黑"/>
                <w:lang w:eastAsia="zh-TW"/>
              </w:rPr>
              <w:t>將電腦的授權狀態重設為</w:t>
            </w:r>
            <w:r w:rsidRPr="002E6616">
              <w:rPr>
                <w:rFonts w:eastAsia="文鼎中黑"/>
                <w:lang w:eastAsia="zh-TW"/>
              </w:rPr>
              <w:t xml:space="preserve"> OOB </w:t>
            </w:r>
            <w:r w:rsidRPr="002E6616">
              <w:rPr>
                <w:rFonts w:eastAsia="文鼎中黑"/>
                <w:lang w:eastAsia="zh-TW"/>
              </w:rPr>
              <w:t>寬限期（請參閱</w:t>
            </w:r>
            <w:r w:rsidRPr="002E6616">
              <w:rPr>
                <w:rFonts w:eastAsia="文鼎中黑"/>
                <w:lang w:eastAsia="zh-TW"/>
              </w:rPr>
              <w:t xml:space="preserve"> </w:t>
            </w:r>
            <w:r w:rsidRPr="002E6616">
              <w:rPr>
                <w:rStyle w:val="Strong"/>
                <w:rFonts w:eastAsia="文鼎中黑"/>
                <w:lang w:eastAsia="zh-TW"/>
              </w:rPr>
              <w:t>LicenseStatus</w:t>
            </w:r>
            <w:r w:rsidRPr="002E6616">
              <w:rPr>
                <w:rFonts w:eastAsia="文鼎中黑"/>
                <w:lang w:eastAsia="zh-TW"/>
              </w:rPr>
              <w:t>）。</w:t>
            </w:r>
          </w:p>
          <w:p w:rsidR="00B07399" w:rsidRPr="002E6616" w:rsidRDefault="00B07399" w:rsidP="00E77C95">
            <w:pPr>
              <w:pStyle w:val="Alert"/>
              <w:rPr>
                <w:rFonts w:eastAsia="文鼎中黑"/>
                <w:lang w:eastAsia="zh-TW"/>
              </w:rPr>
            </w:pPr>
            <w:r w:rsidRPr="002E6616">
              <w:rPr>
                <w:rFonts w:eastAsia="文鼎中黑"/>
                <w:b/>
                <w:lang w:eastAsia="zh-TW"/>
              </w:rPr>
              <w:t>注</w:t>
            </w:r>
            <w:r w:rsidRPr="002E6616">
              <w:rPr>
                <w:rFonts w:eastAsia="文鼎中黑" w:cs="Cambria Math"/>
                <w:lang w:eastAsia="zh-TW"/>
              </w:rPr>
              <w:t>：</w:t>
            </w:r>
            <w:r w:rsidRPr="002E6616">
              <w:rPr>
                <w:rFonts w:eastAsia="文鼎中黑"/>
                <w:lang w:eastAsia="zh-TW"/>
              </w:rPr>
              <w:t>您必須重新啟動用戶端，變更才會生效。</w:t>
            </w:r>
          </w:p>
        </w:tc>
      </w:tr>
      <w:tr w:rsidR="00B07399" w:rsidRPr="002E6616" w:rsidTr="00C51AE4">
        <w:trPr>
          <w:trHeight w:val="3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RefreshLicenseStatus</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更新</w:t>
            </w:r>
            <w:r w:rsidRPr="002E6616">
              <w:rPr>
                <w:rFonts w:eastAsia="文鼎中黑"/>
                <w:lang w:eastAsia="zh-TW"/>
              </w:rPr>
              <w:t xml:space="preserve"> Windows </w:t>
            </w:r>
            <w:r w:rsidRPr="002E6616">
              <w:rPr>
                <w:rFonts w:eastAsia="文鼎中黑"/>
                <w:lang w:eastAsia="zh-TW"/>
              </w:rPr>
              <w:t>的授權狀態，以使應用程式能夠存取最新的授權資訊。</w:t>
            </w:r>
          </w:p>
        </w:tc>
      </w:tr>
      <w:tr w:rsidR="00B07399" w:rsidRPr="002E6616" w:rsidTr="00C51AE4">
        <w:trPr>
          <w:trHeight w:val="3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SetKeyManagementServiceListeningPort</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設定供</w:t>
            </w:r>
            <w:r w:rsidRPr="002E6616">
              <w:rPr>
                <w:rFonts w:eastAsia="文鼎中黑"/>
                <w:lang w:eastAsia="zh-TW"/>
              </w:rPr>
              <w:t xml:space="preserve"> KMS </w:t>
            </w:r>
            <w:r w:rsidRPr="002E6616">
              <w:rPr>
                <w:rFonts w:eastAsia="文鼎中黑"/>
                <w:lang w:eastAsia="zh-TW"/>
              </w:rPr>
              <w:t>主機用來接聽啟用要求的</w:t>
            </w:r>
            <w:r w:rsidRPr="002E6616">
              <w:rPr>
                <w:rFonts w:eastAsia="文鼎中黑"/>
                <w:lang w:eastAsia="zh-TW"/>
              </w:rPr>
              <w:t xml:space="preserve"> TCP </w:t>
            </w:r>
            <w:r w:rsidRPr="002E6616">
              <w:rPr>
                <w:rFonts w:eastAsia="文鼎中黑"/>
                <w:lang w:eastAsia="zh-TW"/>
              </w:rPr>
              <w:t>連接埠。僅適用於</w:t>
            </w:r>
            <w:r w:rsidRPr="002E6616">
              <w:rPr>
                <w:rFonts w:eastAsia="文鼎中黑"/>
                <w:lang w:eastAsia="zh-TW"/>
              </w:rPr>
              <w:t xml:space="preserve"> KMS </w:t>
            </w:r>
            <w:r w:rsidRPr="002E6616">
              <w:rPr>
                <w:rFonts w:eastAsia="文鼎中黑"/>
                <w:lang w:eastAsia="zh-TW"/>
              </w:rPr>
              <w:t>主機。如果未指定，則使用連接埠</w:t>
            </w:r>
            <w:r w:rsidRPr="002E6616">
              <w:rPr>
                <w:rFonts w:eastAsia="文鼎中黑"/>
                <w:lang w:eastAsia="zh-TW"/>
              </w:rPr>
              <w:t xml:space="preserve"> 1688</w:t>
            </w:r>
            <w:r w:rsidRPr="002E6616">
              <w:rPr>
                <w:rFonts w:eastAsia="文鼎中黑"/>
                <w:lang w:eastAsia="zh-TW"/>
              </w:rPr>
              <w:t>。</w:t>
            </w:r>
          </w:p>
        </w:tc>
      </w:tr>
      <w:tr w:rsidR="00B07399" w:rsidRPr="002E6616" w:rsidTr="00C51AE4">
        <w:trPr>
          <w:trHeight w:val="3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ClearKeyManagementServiceListeningPort</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清除先前已指定的任何接聽連接埠。僅適用於</w:t>
            </w:r>
            <w:r w:rsidRPr="002E6616">
              <w:rPr>
                <w:rFonts w:eastAsia="文鼎中黑"/>
                <w:lang w:eastAsia="zh-TW"/>
              </w:rPr>
              <w:t xml:space="preserve"> KMS </w:t>
            </w:r>
            <w:r w:rsidRPr="002E6616">
              <w:rPr>
                <w:rFonts w:eastAsia="文鼎中黑"/>
                <w:lang w:eastAsia="zh-TW"/>
              </w:rPr>
              <w:t>主機。</w:t>
            </w:r>
          </w:p>
        </w:tc>
      </w:tr>
      <w:tr w:rsidR="00B07399" w:rsidRPr="002E6616" w:rsidTr="00C51AE4">
        <w:trPr>
          <w:trHeight w:val="3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DisableKeyManagementServiceDnsPublishing</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啟用</w:t>
            </w:r>
            <w:r w:rsidRPr="002E6616">
              <w:rPr>
                <w:rFonts w:eastAsia="文鼎中黑"/>
                <w:lang w:eastAsia="zh-TW"/>
              </w:rPr>
              <w:t>/</w:t>
            </w:r>
            <w:r w:rsidRPr="002E6616">
              <w:rPr>
                <w:rFonts w:eastAsia="文鼎中黑"/>
                <w:lang w:eastAsia="zh-TW"/>
              </w:rPr>
              <w:t>停用</w:t>
            </w:r>
            <w:r w:rsidRPr="002E6616">
              <w:rPr>
                <w:rFonts w:eastAsia="文鼎中黑"/>
                <w:lang w:eastAsia="zh-TW"/>
              </w:rPr>
              <w:t xml:space="preserve"> KMS </w:t>
            </w:r>
            <w:r w:rsidRPr="002E6616">
              <w:rPr>
                <w:rFonts w:eastAsia="文鼎中黑"/>
                <w:lang w:eastAsia="zh-TW"/>
              </w:rPr>
              <w:t>主機電腦上</w:t>
            </w:r>
            <w:r w:rsidR="00731115">
              <w:rPr>
                <w:rFonts w:eastAsiaTheme="minorEastAsia" w:hint="eastAsia"/>
                <w:lang w:eastAsia="zh-TW"/>
              </w:rPr>
              <w:br/>
            </w:r>
            <w:r w:rsidRPr="002E6616">
              <w:rPr>
                <w:rFonts w:eastAsia="文鼎中黑"/>
                <w:lang w:eastAsia="zh-TW"/>
              </w:rPr>
              <w:t>的</w:t>
            </w:r>
            <w:r w:rsidRPr="002E6616">
              <w:rPr>
                <w:rFonts w:eastAsia="文鼎中黑"/>
                <w:lang w:eastAsia="zh-TW"/>
              </w:rPr>
              <w:t xml:space="preserve"> DNS </w:t>
            </w:r>
            <w:r w:rsidRPr="002E6616">
              <w:rPr>
                <w:rFonts w:eastAsia="文鼎中黑"/>
                <w:lang w:eastAsia="zh-TW"/>
              </w:rPr>
              <w:t>發佈：</w:t>
            </w:r>
            <w:r w:rsidRPr="002E6616">
              <w:rPr>
                <w:rStyle w:val="Strong"/>
                <w:rFonts w:eastAsia="文鼎中黑"/>
                <w:lang w:eastAsia="zh-TW"/>
              </w:rPr>
              <w:t>0</w:t>
            </w:r>
            <w:r w:rsidRPr="002E6616">
              <w:rPr>
                <w:rFonts w:eastAsia="文鼎中黑"/>
                <w:lang w:eastAsia="zh-TW"/>
              </w:rPr>
              <w:t>=</w:t>
            </w:r>
            <w:r w:rsidRPr="002E6616">
              <w:rPr>
                <w:rFonts w:eastAsia="文鼎中黑"/>
                <w:lang w:eastAsia="zh-TW"/>
              </w:rPr>
              <w:t>啟用，</w:t>
            </w:r>
            <w:r w:rsidR="00731115">
              <w:rPr>
                <w:rFonts w:eastAsiaTheme="minorEastAsia" w:hint="eastAsia"/>
                <w:lang w:eastAsia="zh-TW"/>
              </w:rPr>
              <w:br/>
            </w:r>
            <w:r w:rsidRPr="002E6616">
              <w:rPr>
                <w:rStyle w:val="Strong"/>
                <w:rFonts w:eastAsia="文鼎中黑"/>
                <w:lang w:eastAsia="zh-TW"/>
              </w:rPr>
              <w:t>1</w:t>
            </w:r>
            <w:r w:rsidRPr="002E6616">
              <w:rPr>
                <w:rFonts w:eastAsia="文鼎中黑"/>
                <w:lang w:eastAsia="zh-TW"/>
              </w:rPr>
              <w:t>=</w:t>
            </w:r>
            <w:r w:rsidRPr="002E6616">
              <w:rPr>
                <w:rFonts w:eastAsia="文鼎中黑"/>
                <w:lang w:eastAsia="zh-TW"/>
              </w:rPr>
              <w:t>停用。</w:t>
            </w:r>
          </w:p>
        </w:tc>
      </w:tr>
      <w:tr w:rsidR="00B07399" w:rsidRPr="002E6616" w:rsidTr="00C51AE4">
        <w:trPr>
          <w:trHeight w:val="3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EnableKeyManagementServiceLowPriority</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啟用</w:t>
            </w:r>
            <w:r w:rsidRPr="002E6616">
              <w:rPr>
                <w:rFonts w:eastAsia="文鼎中黑"/>
                <w:lang w:eastAsia="zh-TW"/>
              </w:rPr>
              <w:t>/</w:t>
            </w:r>
            <w:r w:rsidRPr="002E6616">
              <w:rPr>
                <w:rFonts w:eastAsia="文鼎中黑"/>
                <w:lang w:eastAsia="zh-TW"/>
              </w:rPr>
              <w:t>停用以低優先順序執行的</w:t>
            </w:r>
            <w:r w:rsidRPr="002E6616">
              <w:rPr>
                <w:rFonts w:eastAsia="文鼎中黑"/>
                <w:lang w:eastAsia="zh-TW"/>
              </w:rPr>
              <w:t xml:space="preserve"> </w:t>
            </w:r>
            <w:r w:rsidRPr="00731115">
              <w:rPr>
                <w:rFonts w:eastAsia="文鼎中黑"/>
                <w:spacing w:val="-8"/>
                <w:lang w:eastAsia="zh-TW"/>
              </w:rPr>
              <w:t xml:space="preserve">KMS </w:t>
            </w:r>
            <w:r w:rsidRPr="00731115">
              <w:rPr>
                <w:rFonts w:eastAsia="文鼎中黑"/>
                <w:spacing w:val="-8"/>
                <w:lang w:eastAsia="zh-TW"/>
              </w:rPr>
              <w:t>服務：</w:t>
            </w:r>
            <w:r w:rsidRPr="00731115">
              <w:rPr>
                <w:rStyle w:val="Strong"/>
                <w:rFonts w:eastAsia="文鼎中黑"/>
                <w:spacing w:val="-8"/>
                <w:lang w:eastAsia="zh-TW"/>
              </w:rPr>
              <w:t>0</w:t>
            </w:r>
            <w:r w:rsidRPr="00731115">
              <w:rPr>
                <w:rFonts w:eastAsia="文鼎中黑"/>
                <w:spacing w:val="-8"/>
                <w:lang w:eastAsia="zh-TW"/>
              </w:rPr>
              <w:t>=</w:t>
            </w:r>
            <w:r w:rsidRPr="00731115">
              <w:rPr>
                <w:rFonts w:eastAsia="文鼎中黑"/>
                <w:spacing w:val="-8"/>
                <w:lang w:eastAsia="zh-TW"/>
              </w:rPr>
              <w:t>停用，</w:t>
            </w:r>
            <w:r w:rsidRPr="00731115">
              <w:rPr>
                <w:rStyle w:val="Strong"/>
                <w:rFonts w:eastAsia="文鼎中黑"/>
                <w:spacing w:val="-8"/>
                <w:lang w:eastAsia="zh-TW"/>
              </w:rPr>
              <w:t>1</w:t>
            </w:r>
            <w:r w:rsidRPr="00731115">
              <w:rPr>
                <w:rFonts w:eastAsia="文鼎中黑"/>
                <w:spacing w:val="-8"/>
                <w:lang w:eastAsia="zh-TW"/>
              </w:rPr>
              <w:t>=</w:t>
            </w:r>
            <w:r w:rsidRPr="00731115">
              <w:rPr>
                <w:rFonts w:eastAsia="文鼎中黑"/>
                <w:spacing w:val="-8"/>
                <w:lang w:eastAsia="zh-TW"/>
              </w:rPr>
              <w:t>啟用。</w:t>
            </w:r>
          </w:p>
        </w:tc>
      </w:tr>
      <w:tr w:rsidR="00B07399" w:rsidRPr="002E6616" w:rsidTr="00C51AE4">
        <w:trPr>
          <w:trHeight w:val="300"/>
        </w:trPr>
        <w:tc>
          <w:tcPr>
            <w:tcW w:w="5989" w:type="dxa"/>
            <w:shd w:val="clear" w:color="auto" w:fill="auto"/>
            <w:noWrap/>
          </w:tcPr>
          <w:p w:rsidR="00B07399" w:rsidRPr="002E6616" w:rsidRDefault="00B07399" w:rsidP="00295E84">
            <w:pPr>
              <w:pStyle w:val="tabletext"/>
              <w:pageBreakBefore/>
              <w:rPr>
                <w:rStyle w:val="Strong"/>
                <w:rFonts w:eastAsia="文鼎中黑"/>
              </w:rPr>
            </w:pPr>
            <w:r w:rsidRPr="002E6616">
              <w:rPr>
                <w:rStyle w:val="Strong"/>
                <w:rFonts w:eastAsia="文鼎中黑"/>
              </w:rPr>
              <w:lastRenderedPageBreak/>
              <w:t>DisableKeyManagementServiceHostCaching</w:t>
            </w:r>
          </w:p>
        </w:tc>
        <w:tc>
          <w:tcPr>
            <w:tcW w:w="3386" w:type="dxa"/>
            <w:shd w:val="clear" w:color="auto" w:fill="auto"/>
          </w:tcPr>
          <w:p w:rsidR="00B07399" w:rsidRPr="002E6616" w:rsidRDefault="00B07399" w:rsidP="00295E84">
            <w:pPr>
              <w:pStyle w:val="tabletext"/>
              <w:pageBreakBefore/>
              <w:rPr>
                <w:rFonts w:eastAsia="文鼎中黑"/>
                <w:lang w:eastAsia="zh-TW"/>
              </w:rPr>
            </w:pPr>
            <w:r w:rsidRPr="002E6616">
              <w:rPr>
                <w:rFonts w:eastAsia="文鼎中黑"/>
                <w:lang w:eastAsia="zh-TW"/>
              </w:rPr>
              <w:t>啟用</w:t>
            </w:r>
            <w:r w:rsidRPr="002E6616">
              <w:rPr>
                <w:rFonts w:eastAsia="文鼎中黑"/>
                <w:lang w:eastAsia="zh-TW"/>
              </w:rPr>
              <w:t>/</w:t>
            </w:r>
            <w:r w:rsidRPr="002E6616">
              <w:rPr>
                <w:rFonts w:eastAsia="文鼎中黑"/>
                <w:lang w:eastAsia="zh-TW"/>
              </w:rPr>
              <w:t>停用在大量啟用的用戶端電腦上快取</w:t>
            </w:r>
            <w:r w:rsidRPr="002E6616">
              <w:rPr>
                <w:rFonts w:eastAsia="文鼎中黑"/>
                <w:lang w:eastAsia="zh-TW"/>
              </w:rPr>
              <w:t xml:space="preserve"> KMS </w:t>
            </w:r>
            <w:r w:rsidRPr="002E6616">
              <w:rPr>
                <w:rFonts w:eastAsia="文鼎中黑"/>
                <w:lang w:eastAsia="zh-TW"/>
              </w:rPr>
              <w:t>主機名稱和連接埠：</w:t>
            </w:r>
            <w:r w:rsidRPr="002E6616">
              <w:rPr>
                <w:rStyle w:val="Strong"/>
                <w:rFonts w:eastAsia="文鼎中黑"/>
                <w:lang w:eastAsia="zh-TW"/>
              </w:rPr>
              <w:t>0</w:t>
            </w:r>
            <w:r w:rsidRPr="002E6616">
              <w:rPr>
                <w:rFonts w:eastAsia="文鼎中黑"/>
                <w:lang w:eastAsia="zh-TW"/>
              </w:rPr>
              <w:t>=</w:t>
            </w:r>
            <w:r w:rsidRPr="002E6616">
              <w:rPr>
                <w:rFonts w:eastAsia="文鼎中黑"/>
                <w:lang w:eastAsia="zh-TW"/>
              </w:rPr>
              <w:t>啟用，</w:t>
            </w:r>
            <w:r w:rsidRPr="002E6616">
              <w:rPr>
                <w:rStyle w:val="Strong"/>
                <w:rFonts w:eastAsia="文鼎中黑"/>
                <w:lang w:eastAsia="zh-TW"/>
              </w:rPr>
              <w:t>1</w:t>
            </w:r>
            <w:r w:rsidRPr="002E6616">
              <w:rPr>
                <w:rFonts w:eastAsia="文鼎中黑"/>
                <w:lang w:eastAsia="zh-TW"/>
              </w:rPr>
              <w:t>=</w:t>
            </w:r>
            <w:r w:rsidRPr="002E6616">
              <w:rPr>
                <w:rFonts w:eastAsia="文鼎中黑"/>
                <w:lang w:eastAsia="zh-TW"/>
              </w:rPr>
              <w:t>停用。</w:t>
            </w:r>
          </w:p>
        </w:tc>
      </w:tr>
      <w:tr w:rsidR="00B07399" w:rsidRPr="002E6616" w:rsidTr="00C51AE4">
        <w:trPr>
          <w:trHeight w:val="3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DisableKeyManagementServiceActivation</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啟用</w:t>
            </w:r>
            <w:r w:rsidRPr="002E6616">
              <w:rPr>
                <w:rFonts w:eastAsia="文鼎中黑"/>
                <w:lang w:eastAsia="zh-TW"/>
              </w:rPr>
              <w:t>/</w:t>
            </w:r>
            <w:r w:rsidRPr="002E6616">
              <w:rPr>
                <w:rFonts w:eastAsia="文鼎中黑"/>
                <w:lang w:eastAsia="zh-TW"/>
              </w:rPr>
              <w:t>停用透過</w:t>
            </w:r>
            <w:r w:rsidRPr="002E6616">
              <w:rPr>
                <w:rFonts w:eastAsia="文鼎中黑"/>
                <w:lang w:eastAsia="zh-TW"/>
              </w:rPr>
              <w:t xml:space="preserve"> KMS </w:t>
            </w:r>
            <w:r w:rsidRPr="002E6616">
              <w:rPr>
                <w:rFonts w:eastAsia="文鼎中黑"/>
                <w:lang w:eastAsia="zh-TW"/>
              </w:rPr>
              <w:t>電腦進行大量啟用：</w:t>
            </w:r>
            <w:r w:rsidRPr="002E6616">
              <w:rPr>
                <w:rStyle w:val="Strong"/>
                <w:rFonts w:eastAsia="文鼎中黑"/>
                <w:lang w:eastAsia="zh-TW"/>
              </w:rPr>
              <w:t>0</w:t>
            </w:r>
            <w:r w:rsidRPr="002E6616">
              <w:rPr>
                <w:rFonts w:eastAsia="文鼎中黑"/>
                <w:lang w:eastAsia="zh-TW"/>
              </w:rPr>
              <w:t>=</w:t>
            </w:r>
            <w:r w:rsidRPr="002E6616">
              <w:rPr>
                <w:rFonts w:eastAsia="文鼎中黑"/>
                <w:lang w:eastAsia="zh-TW"/>
              </w:rPr>
              <w:t>啟用，</w:t>
            </w:r>
            <w:r w:rsidRPr="002E6616">
              <w:rPr>
                <w:rStyle w:val="Strong"/>
                <w:rFonts w:eastAsia="文鼎中黑"/>
                <w:lang w:eastAsia="zh-TW"/>
              </w:rPr>
              <w:t>1</w:t>
            </w:r>
            <w:r w:rsidRPr="002E6616">
              <w:rPr>
                <w:rFonts w:eastAsia="文鼎中黑"/>
                <w:lang w:eastAsia="zh-TW"/>
              </w:rPr>
              <w:t>=</w:t>
            </w:r>
            <w:r w:rsidRPr="002E6616">
              <w:rPr>
                <w:rFonts w:eastAsia="文鼎中黑"/>
                <w:lang w:eastAsia="zh-TW"/>
              </w:rPr>
              <w:t>停用。</w:t>
            </w:r>
          </w:p>
        </w:tc>
      </w:tr>
      <w:tr w:rsidR="00B07399" w:rsidRPr="002E6616" w:rsidTr="00C51AE4">
        <w:trPr>
          <w:trHeight w:val="300"/>
        </w:trPr>
        <w:tc>
          <w:tcPr>
            <w:tcW w:w="5989" w:type="dxa"/>
            <w:shd w:val="clear" w:color="auto" w:fill="auto"/>
            <w:noWrap/>
          </w:tcPr>
          <w:p w:rsidR="00B07399" w:rsidRPr="00D0748F" w:rsidRDefault="00B07399" w:rsidP="00FC292C">
            <w:pPr>
              <w:pStyle w:val="tabletext"/>
              <w:rPr>
                <w:rStyle w:val="Strong"/>
                <w:rFonts w:eastAsia="文鼎中黑"/>
                <w:spacing w:val="-8"/>
              </w:rPr>
            </w:pPr>
            <w:r w:rsidRPr="00D0748F">
              <w:rPr>
                <w:rStyle w:val="Strong"/>
                <w:rFonts w:eastAsia="文鼎中黑"/>
                <w:spacing w:val="-8"/>
              </w:rPr>
              <w:t>DiscoveredKeyManagementServiceMachineName</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上次透過</w:t>
            </w:r>
            <w:r w:rsidRPr="002E6616">
              <w:rPr>
                <w:rFonts w:eastAsia="文鼎中黑"/>
                <w:lang w:eastAsia="zh-TW"/>
              </w:rPr>
              <w:t xml:space="preserve"> DNS </w:t>
            </w:r>
            <w:r w:rsidRPr="002E6616">
              <w:rPr>
                <w:rFonts w:eastAsia="文鼎中黑"/>
                <w:lang w:eastAsia="zh-TW"/>
              </w:rPr>
              <w:t>探索到的</w:t>
            </w:r>
            <w:r w:rsidRPr="002E6616">
              <w:rPr>
                <w:rFonts w:eastAsia="文鼎中黑"/>
                <w:lang w:eastAsia="zh-TW"/>
              </w:rPr>
              <w:t xml:space="preserve"> KMS </w:t>
            </w:r>
            <w:r w:rsidRPr="002E6616">
              <w:rPr>
                <w:rFonts w:eastAsia="文鼎中黑"/>
                <w:lang w:eastAsia="zh-TW"/>
              </w:rPr>
              <w:t>主機名稱。</w:t>
            </w:r>
          </w:p>
        </w:tc>
      </w:tr>
      <w:tr w:rsidR="00B07399" w:rsidRPr="002E6616" w:rsidTr="00C51AE4">
        <w:trPr>
          <w:trHeight w:val="300"/>
        </w:trPr>
        <w:tc>
          <w:tcPr>
            <w:tcW w:w="5989" w:type="dxa"/>
            <w:shd w:val="clear" w:color="auto" w:fill="auto"/>
            <w:noWrap/>
          </w:tcPr>
          <w:p w:rsidR="00B07399" w:rsidRPr="00D0748F" w:rsidRDefault="00B07399" w:rsidP="00FC292C">
            <w:pPr>
              <w:pStyle w:val="tabletext"/>
              <w:rPr>
                <w:rStyle w:val="Strong"/>
                <w:rFonts w:eastAsia="文鼎中黑"/>
                <w:spacing w:val="-4"/>
              </w:rPr>
            </w:pPr>
            <w:r w:rsidRPr="00D0748F">
              <w:rPr>
                <w:rStyle w:val="Strong"/>
                <w:rFonts w:eastAsia="文鼎中黑"/>
                <w:spacing w:val="-4"/>
              </w:rPr>
              <w:t>DiscoveredKeyManagementServiceMachinePort</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上次透過</w:t>
            </w:r>
            <w:r w:rsidRPr="002E6616">
              <w:rPr>
                <w:rFonts w:eastAsia="文鼎中黑"/>
                <w:lang w:eastAsia="zh-TW"/>
              </w:rPr>
              <w:t xml:space="preserve"> DNS </w:t>
            </w:r>
            <w:r w:rsidRPr="002E6616">
              <w:rPr>
                <w:rFonts w:eastAsia="文鼎中黑"/>
                <w:lang w:eastAsia="zh-TW"/>
              </w:rPr>
              <w:t>探索到的</w:t>
            </w:r>
            <w:r w:rsidRPr="002E6616">
              <w:rPr>
                <w:rFonts w:eastAsia="文鼎中黑"/>
                <w:lang w:eastAsia="zh-TW"/>
              </w:rPr>
              <w:t xml:space="preserve"> KMS </w:t>
            </w:r>
            <w:r w:rsidRPr="002E6616">
              <w:rPr>
                <w:rFonts w:eastAsia="文鼎中黑"/>
                <w:lang w:eastAsia="zh-TW"/>
              </w:rPr>
              <w:t>主機連接埠。</w:t>
            </w:r>
          </w:p>
        </w:tc>
      </w:tr>
      <w:tr w:rsidR="00C51AE4" w:rsidRPr="002E6616" w:rsidTr="00DF08E5">
        <w:trPr>
          <w:trHeight w:val="300"/>
        </w:trPr>
        <w:tc>
          <w:tcPr>
            <w:tcW w:w="9375" w:type="dxa"/>
            <w:gridSpan w:val="2"/>
            <w:shd w:val="clear" w:color="auto" w:fill="B8CCE4" w:themeFill="accent1" w:themeFillTint="66"/>
            <w:noWrap/>
          </w:tcPr>
          <w:p w:rsidR="00C51AE4" w:rsidRPr="002E6616" w:rsidRDefault="00C51AE4" w:rsidP="00C51AE4">
            <w:pPr>
              <w:pStyle w:val="tabletext"/>
              <w:rPr>
                <w:rStyle w:val="Strong"/>
                <w:rFonts w:eastAsia="文鼎中黑"/>
              </w:rPr>
            </w:pPr>
            <w:r w:rsidRPr="002E6616">
              <w:rPr>
                <w:rStyle w:val="Strong"/>
                <w:rFonts w:eastAsia="文鼎中黑"/>
              </w:rPr>
              <w:t>//</w:t>
            </w:r>
            <w:r w:rsidRPr="002E6616">
              <w:rPr>
                <w:rStyle w:val="Strong"/>
                <w:rFonts w:eastAsia="文鼎中黑"/>
              </w:rPr>
              <w:t>屬性</w:t>
            </w:r>
            <w:r w:rsidRPr="002E6616">
              <w:rPr>
                <w:rStyle w:val="Strong"/>
                <w:rFonts w:eastAsia="文鼎中黑"/>
              </w:rPr>
              <w:t xml:space="preserve"> SoftwareLicensingService </w:t>
            </w:r>
            <w:r w:rsidRPr="002E6616">
              <w:rPr>
                <w:rStyle w:val="Strong"/>
                <w:rFonts w:eastAsia="文鼎中黑"/>
              </w:rPr>
              <w:t>類別</w:t>
            </w:r>
          </w:p>
        </w:tc>
      </w:tr>
      <w:tr w:rsidR="00B07399" w:rsidRPr="002E6616" w:rsidTr="00C51AE4">
        <w:trPr>
          <w:trHeight w:val="3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ID</w:t>
            </w:r>
          </w:p>
        </w:tc>
        <w:tc>
          <w:tcPr>
            <w:tcW w:w="3386" w:type="dxa"/>
            <w:shd w:val="clear" w:color="auto" w:fill="auto"/>
          </w:tcPr>
          <w:p w:rsidR="00B07399" w:rsidRPr="002E6616" w:rsidRDefault="00B07399" w:rsidP="00FC292C">
            <w:pPr>
              <w:pStyle w:val="tabletext"/>
              <w:rPr>
                <w:rFonts w:eastAsia="文鼎中黑"/>
              </w:rPr>
            </w:pPr>
            <w:r w:rsidRPr="002E6616">
              <w:rPr>
                <w:rFonts w:eastAsia="文鼎中黑"/>
              </w:rPr>
              <w:t>產品識別碼</w:t>
            </w:r>
          </w:p>
        </w:tc>
      </w:tr>
      <w:tr w:rsidR="00B07399" w:rsidRPr="002E6616" w:rsidTr="00C51AE4">
        <w:trPr>
          <w:trHeight w:val="3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名稱</w:t>
            </w:r>
          </w:p>
        </w:tc>
        <w:tc>
          <w:tcPr>
            <w:tcW w:w="3386" w:type="dxa"/>
            <w:shd w:val="clear" w:color="auto" w:fill="auto"/>
          </w:tcPr>
          <w:p w:rsidR="00B07399" w:rsidRPr="002E6616" w:rsidRDefault="00B07399" w:rsidP="00FC292C">
            <w:pPr>
              <w:pStyle w:val="tabletext"/>
              <w:rPr>
                <w:rFonts w:eastAsia="文鼎中黑"/>
              </w:rPr>
            </w:pPr>
            <w:r w:rsidRPr="002E6616">
              <w:rPr>
                <w:rFonts w:eastAsia="文鼎中黑"/>
              </w:rPr>
              <w:t>產品名稱</w:t>
            </w:r>
          </w:p>
        </w:tc>
      </w:tr>
      <w:tr w:rsidR="00B07399" w:rsidRPr="002E6616" w:rsidTr="00C51AE4">
        <w:trPr>
          <w:trHeight w:val="3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描述</w:t>
            </w:r>
          </w:p>
        </w:tc>
        <w:tc>
          <w:tcPr>
            <w:tcW w:w="3386" w:type="dxa"/>
            <w:shd w:val="clear" w:color="auto" w:fill="auto"/>
          </w:tcPr>
          <w:p w:rsidR="00B07399" w:rsidRPr="002E6616" w:rsidRDefault="00B07399" w:rsidP="00FC292C">
            <w:pPr>
              <w:pStyle w:val="tabletext"/>
              <w:rPr>
                <w:rFonts w:eastAsia="文鼎中黑"/>
              </w:rPr>
            </w:pPr>
            <w:r w:rsidRPr="002E6616">
              <w:rPr>
                <w:rFonts w:eastAsia="文鼎中黑"/>
              </w:rPr>
              <w:t>產品說明</w:t>
            </w:r>
          </w:p>
        </w:tc>
      </w:tr>
      <w:tr w:rsidR="00B07399" w:rsidRPr="002E6616" w:rsidTr="00C51AE4">
        <w:trPr>
          <w:trHeight w:val="3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ApplicationID</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目前產品之應用程式的識別碼</w:t>
            </w:r>
          </w:p>
        </w:tc>
      </w:tr>
      <w:tr w:rsidR="00B07399" w:rsidRPr="002E6616" w:rsidTr="00C51AE4">
        <w:trPr>
          <w:trHeight w:val="3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ProcessorURL</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處理程序憑證的軟體授權伺服器</w:t>
            </w:r>
            <w:r w:rsidRPr="002E6616">
              <w:rPr>
                <w:rFonts w:eastAsia="文鼎中黑"/>
                <w:lang w:eastAsia="zh-TW"/>
              </w:rPr>
              <w:t xml:space="preserve"> URL</w:t>
            </w:r>
          </w:p>
        </w:tc>
      </w:tr>
      <w:tr w:rsidR="00B07399" w:rsidRPr="002E6616" w:rsidTr="00C51AE4">
        <w:trPr>
          <w:trHeight w:val="3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MachineURL</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繫結憑證的軟體授權伺服器</w:t>
            </w:r>
            <w:r w:rsidRPr="002E6616">
              <w:rPr>
                <w:rFonts w:eastAsia="文鼎中黑"/>
                <w:lang w:eastAsia="zh-TW"/>
              </w:rPr>
              <w:t xml:space="preserve"> URL</w:t>
            </w:r>
          </w:p>
        </w:tc>
      </w:tr>
      <w:tr w:rsidR="00B07399" w:rsidRPr="002E6616" w:rsidTr="00C51AE4">
        <w:trPr>
          <w:trHeight w:val="3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ProductKeyURL</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產品憑證的軟體授權伺服器</w:t>
            </w:r>
            <w:r w:rsidRPr="002E6616">
              <w:rPr>
                <w:rFonts w:eastAsia="文鼎中黑"/>
                <w:lang w:eastAsia="zh-TW"/>
              </w:rPr>
              <w:t xml:space="preserve"> URL</w:t>
            </w:r>
          </w:p>
        </w:tc>
      </w:tr>
      <w:tr w:rsidR="00B07399" w:rsidRPr="002E6616" w:rsidTr="00C51AE4">
        <w:trPr>
          <w:trHeight w:val="3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UseLicenseURL</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使用者授權的軟體授權伺服器</w:t>
            </w:r>
            <w:r w:rsidRPr="002E6616">
              <w:rPr>
                <w:rFonts w:eastAsia="文鼎中黑"/>
                <w:lang w:eastAsia="zh-TW"/>
              </w:rPr>
              <w:t xml:space="preserve"> URL</w:t>
            </w:r>
          </w:p>
        </w:tc>
      </w:tr>
      <w:tr w:rsidR="00B07399" w:rsidRPr="002E6616" w:rsidTr="00C51AE4">
        <w:trPr>
          <w:trHeight w:val="6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LicenseStatus</w:t>
            </w:r>
          </w:p>
        </w:tc>
        <w:tc>
          <w:tcPr>
            <w:tcW w:w="3386" w:type="dxa"/>
            <w:shd w:val="clear" w:color="auto" w:fill="auto"/>
          </w:tcPr>
          <w:p w:rsidR="00B07399" w:rsidRPr="002E6616" w:rsidRDefault="00B07399" w:rsidP="008A25FF">
            <w:pPr>
              <w:pStyle w:val="tabletext"/>
              <w:rPr>
                <w:rFonts w:eastAsia="文鼎中黑"/>
                <w:lang w:eastAsia="zh-TW"/>
              </w:rPr>
            </w:pPr>
            <w:r w:rsidRPr="002E6616">
              <w:rPr>
                <w:rFonts w:eastAsia="文鼎中黑"/>
                <w:lang w:eastAsia="zh-TW"/>
              </w:rPr>
              <w:t>此產品之應用程式的授權狀態：</w:t>
            </w:r>
            <w:r w:rsidRPr="002E6616">
              <w:rPr>
                <w:rFonts w:eastAsia="文鼎中黑"/>
                <w:lang w:eastAsia="zh-TW"/>
              </w:rPr>
              <w:br/>
            </w:r>
            <w:r w:rsidRPr="002E6616">
              <w:rPr>
                <w:rFonts w:eastAsia="文鼎中黑"/>
                <w:lang w:eastAsia="zh-TW"/>
              </w:rPr>
              <w:br/>
            </w:r>
            <w:r w:rsidRPr="002E6616">
              <w:rPr>
                <w:rStyle w:val="Strong"/>
                <w:rFonts w:eastAsia="文鼎中黑"/>
                <w:lang w:eastAsia="zh-TW"/>
              </w:rPr>
              <w:t>0</w:t>
            </w:r>
            <w:r w:rsidRPr="002E6616">
              <w:rPr>
                <w:rFonts w:eastAsia="文鼎中黑"/>
                <w:lang w:eastAsia="zh-TW"/>
              </w:rPr>
              <w:t>=</w:t>
            </w:r>
            <w:r w:rsidRPr="002E6616">
              <w:rPr>
                <w:rFonts w:eastAsia="文鼎中黑"/>
                <w:lang w:eastAsia="zh-TW"/>
              </w:rPr>
              <w:t>未授權，</w:t>
            </w:r>
            <w:r w:rsidRPr="002E6616">
              <w:rPr>
                <w:rFonts w:eastAsia="文鼎中黑"/>
                <w:lang w:eastAsia="zh-TW"/>
              </w:rPr>
              <w:br/>
            </w:r>
            <w:r w:rsidRPr="002E6616">
              <w:rPr>
                <w:rStyle w:val="Strong"/>
                <w:rFonts w:eastAsia="文鼎中黑"/>
                <w:lang w:eastAsia="zh-TW"/>
              </w:rPr>
              <w:t>1</w:t>
            </w:r>
            <w:r w:rsidRPr="002E6616">
              <w:rPr>
                <w:rFonts w:eastAsia="文鼎中黑"/>
                <w:lang w:eastAsia="zh-TW"/>
              </w:rPr>
              <w:t>=</w:t>
            </w:r>
            <w:r w:rsidRPr="002E6616">
              <w:rPr>
                <w:rFonts w:eastAsia="文鼎中黑"/>
                <w:lang w:eastAsia="zh-TW"/>
              </w:rPr>
              <w:t>已授權，</w:t>
            </w:r>
            <w:r w:rsidRPr="002E6616">
              <w:rPr>
                <w:rFonts w:eastAsia="文鼎中黑"/>
                <w:lang w:eastAsia="zh-TW"/>
              </w:rPr>
              <w:br/>
            </w:r>
            <w:r w:rsidRPr="002E6616">
              <w:rPr>
                <w:rStyle w:val="Strong"/>
                <w:rFonts w:eastAsia="文鼎中黑"/>
                <w:lang w:eastAsia="zh-TW"/>
              </w:rPr>
              <w:t>2</w:t>
            </w:r>
            <w:r w:rsidRPr="002E6616">
              <w:rPr>
                <w:rFonts w:eastAsia="文鼎中黑"/>
                <w:lang w:eastAsia="zh-TW"/>
              </w:rPr>
              <w:t xml:space="preserve">=OOB </w:t>
            </w:r>
            <w:r w:rsidRPr="002E6616">
              <w:rPr>
                <w:rFonts w:eastAsia="文鼎中黑"/>
                <w:lang w:eastAsia="zh-TW"/>
              </w:rPr>
              <w:t>寬限期，</w:t>
            </w:r>
            <w:r w:rsidRPr="002E6616">
              <w:rPr>
                <w:rFonts w:eastAsia="文鼎中黑"/>
                <w:lang w:eastAsia="zh-TW"/>
              </w:rPr>
              <w:br/>
            </w:r>
            <w:r w:rsidRPr="002E6616">
              <w:rPr>
                <w:rStyle w:val="Strong"/>
                <w:rFonts w:eastAsia="文鼎中黑"/>
                <w:lang w:eastAsia="zh-TW"/>
              </w:rPr>
              <w:t>3</w:t>
            </w:r>
            <w:r w:rsidRPr="002E6616">
              <w:rPr>
                <w:rFonts w:eastAsia="文鼎中黑"/>
                <w:lang w:eastAsia="zh-TW"/>
              </w:rPr>
              <w:t xml:space="preserve">=OOT </w:t>
            </w:r>
            <w:r w:rsidRPr="002E6616">
              <w:rPr>
                <w:rFonts w:eastAsia="文鼎中黑"/>
                <w:lang w:eastAsia="zh-TW"/>
              </w:rPr>
              <w:t>寬限期，</w:t>
            </w:r>
            <w:r w:rsidRPr="002E6616">
              <w:rPr>
                <w:rFonts w:eastAsia="文鼎中黑"/>
                <w:lang w:eastAsia="zh-TW"/>
              </w:rPr>
              <w:br/>
            </w:r>
            <w:r w:rsidRPr="002E6616">
              <w:rPr>
                <w:rStyle w:val="Strong"/>
                <w:rFonts w:eastAsia="文鼎中黑"/>
                <w:lang w:eastAsia="zh-TW"/>
              </w:rPr>
              <w:t>4</w:t>
            </w:r>
            <w:r w:rsidRPr="002E6616">
              <w:rPr>
                <w:rFonts w:eastAsia="文鼎中黑"/>
                <w:lang w:eastAsia="zh-TW"/>
              </w:rPr>
              <w:t>=</w:t>
            </w:r>
            <w:r w:rsidRPr="002E6616">
              <w:rPr>
                <w:rFonts w:eastAsia="文鼎中黑"/>
                <w:lang w:eastAsia="zh-TW"/>
              </w:rPr>
              <w:t>非正版寬限期，</w:t>
            </w:r>
            <w:r w:rsidRPr="002E6616">
              <w:rPr>
                <w:rFonts w:eastAsia="文鼎中黑"/>
                <w:lang w:eastAsia="zh-TW"/>
              </w:rPr>
              <w:br/>
            </w:r>
            <w:r w:rsidRPr="002E6616">
              <w:rPr>
                <w:rStyle w:val="Strong"/>
                <w:rFonts w:eastAsia="文鼎中黑"/>
                <w:lang w:eastAsia="zh-TW"/>
              </w:rPr>
              <w:t>5</w:t>
            </w:r>
            <w:r w:rsidRPr="002E6616">
              <w:rPr>
                <w:rFonts w:eastAsia="文鼎中黑"/>
                <w:lang w:eastAsia="zh-TW"/>
              </w:rPr>
              <w:t>=</w:t>
            </w:r>
            <w:r w:rsidRPr="002E6616">
              <w:rPr>
                <w:rFonts w:eastAsia="文鼎中黑"/>
                <w:lang w:eastAsia="zh-TW"/>
              </w:rPr>
              <w:t>通知，</w:t>
            </w:r>
            <w:r w:rsidRPr="002E6616">
              <w:rPr>
                <w:rFonts w:eastAsia="文鼎中黑"/>
                <w:lang w:eastAsia="zh-TW"/>
              </w:rPr>
              <w:br/>
            </w:r>
            <w:r w:rsidRPr="002E6616">
              <w:rPr>
                <w:rStyle w:val="Strong"/>
                <w:rFonts w:eastAsia="文鼎中黑"/>
                <w:lang w:eastAsia="zh-TW"/>
              </w:rPr>
              <w:t>6</w:t>
            </w:r>
            <w:r w:rsidRPr="002E6616">
              <w:rPr>
                <w:rFonts w:eastAsia="文鼎中黑"/>
                <w:lang w:eastAsia="zh-TW"/>
              </w:rPr>
              <w:t>=</w:t>
            </w:r>
            <w:r w:rsidRPr="002E6616">
              <w:rPr>
                <w:rFonts w:eastAsia="文鼎中黑"/>
                <w:lang w:eastAsia="zh-TW"/>
              </w:rPr>
              <w:t>延長的寬限期</w:t>
            </w:r>
          </w:p>
        </w:tc>
      </w:tr>
      <w:tr w:rsidR="00B07399" w:rsidRPr="002E6616" w:rsidTr="00C51AE4">
        <w:trPr>
          <w:trHeight w:val="3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LicenseStatusReason</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指出電腦為何處於特定授權狀態的診斷碼。</w:t>
            </w:r>
          </w:p>
        </w:tc>
      </w:tr>
      <w:tr w:rsidR="00B07399" w:rsidRPr="002E6616" w:rsidTr="00C51AE4">
        <w:trPr>
          <w:trHeight w:val="600"/>
        </w:trPr>
        <w:tc>
          <w:tcPr>
            <w:tcW w:w="5989" w:type="dxa"/>
            <w:shd w:val="clear" w:color="auto" w:fill="auto"/>
            <w:noWrap/>
          </w:tcPr>
          <w:p w:rsidR="00B07399" w:rsidRPr="002E6616" w:rsidRDefault="00B07399" w:rsidP="00295E84">
            <w:pPr>
              <w:pStyle w:val="tabletext"/>
              <w:pageBreakBefore/>
              <w:rPr>
                <w:rStyle w:val="Strong"/>
                <w:rFonts w:eastAsia="文鼎中黑"/>
              </w:rPr>
            </w:pPr>
            <w:r w:rsidRPr="002E6616">
              <w:rPr>
                <w:rStyle w:val="Strong"/>
                <w:rFonts w:eastAsia="文鼎中黑"/>
              </w:rPr>
              <w:lastRenderedPageBreak/>
              <w:t>GracePeriodRemaining</w:t>
            </w:r>
          </w:p>
        </w:tc>
        <w:tc>
          <w:tcPr>
            <w:tcW w:w="3386" w:type="dxa"/>
            <w:shd w:val="clear" w:color="auto" w:fill="auto"/>
          </w:tcPr>
          <w:p w:rsidR="00B07399" w:rsidRPr="002E6616" w:rsidRDefault="00B07399" w:rsidP="00295E84">
            <w:pPr>
              <w:pStyle w:val="tabletext"/>
              <w:pageBreakBefore/>
              <w:rPr>
                <w:rFonts w:eastAsia="文鼎中黑"/>
                <w:lang w:eastAsia="zh-TW"/>
              </w:rPr>
            </w:pPr>
            <w:r w:rsidRPr="002E6616">
              <w:rPr>
                <w:rFonts w:eastAsia="文鼎中黑"/>
                <w:lang w:eastAsia="zh-TW"/>
              </w:rPr>
              <w:t>上層應用程式進入通知模式之前的剩餘時間，以分鐘為單位。對於大量授權用戶端來說，這是要求重新啟用之前的剩餘時間。</w:t>
            </w:r>
          </w:p>
        </w:tc>
      </w:tr>
      <w:tr w:rsidR="00B07399" w:rsidRPr="002E6616" w:rsidTr="00C51AE4">
        <w:trPr>
          <w:trHeight w:val="6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EvaluationEndDate</w:t>
            </w:r>
          </w:p>
        </w:tc>
        <w:tc>
          <w:tcPr>
            <w:tcW w:w="3386" w:type="dxa"/>
            <w:shd w:val="clear" w:color="auto" w:fill="auto"/>
          </w:tcPr>
          <w:p w:rsidR="00B07399" w:rsidRPr="002E6616" w:rsidRDefault="00B07399" w:rsidP="00E77C95">
            <w:pPr>
              <w:pStyle w:val="tabletext"/>
              <w:rPr>
                <w:rFonts w:eastAsia="文鼎中黑"/>
              </w:rPr>
            </w:pPr>
            <w:r w:rsidRPr="002E6616">
              <w:rPr>
                <w:rFonts w:eastAsia="文鼎中黑"/>
                <w:lang w:eastAsia="zh-TW"/>
              </w:rPr>
              <w:t>此產品之應用程式的到期日。</w:t>
            </w:r>
            <w:r w:rsidRPr="002E6616">
              <w:rPr>
                <w:rFonts w:eastAsia="文鼎中黑"/>
              </w:rPr>
              <w:t>超過此日期之後，</w:t>
            </w:r>
            <w:r w:rsidRPr="002E6616">
              <w:rPr>
                <w:rStyle w:val="Strong"/>
                <w:rFonts w:eastAsia="文鼎中黑"/>
              </w:rPr>
              <w:t>LicenseStatus</w:t>
            </w:r>
            <w:r w:rsidRPr="002E6616">
              <w:rPr>
                <w:rFonts w:eastAsia="文鼎中黑"/>
              </w:rPr>
              <w:t xml:space="preserve"> </w:t>
            </w:r>
            <w:r w:rsidRPr="002E6616">
              <w:rPr>
                <w:rFonts w:eastAsia="文鼎中黑"/>
              </w:rPr>
              <w:t>會變成</w:t>
            </w:r>
            <w:r w:rsidRPr="002E6616">
              <w:rPr>
                <w:rStyle w:val="Strong"/>
                <w:rFonts w:eastAsia="文鼎中黑"/>
              </w:rPr>
              <w:t>未授權</w:t>
            </w:r>
            <w:r w:rsidRPr="002E6616">
              <w:rPr>
                <w:rFonts w:eastAsia="文鼎中黑"/>
              </w:rPr>
              <w:t>，且無法啟用。</w:t>
            </w:r>
          </w:p>
        </w:tc>
      </w:tr>
      <w:tr w:rsidR="00B07399" w:rsidRPr="002E6616" w:rsidTr="00C51AE4">
        <w:trPr>
          <w:trHeight w:val="6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OfflineInstallationId</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此產品之應用程式的識別碼，可用於電話啟用或離線啟用。如果未安裝產品金鑰，則傳回</w:t>
            </w:r>
            <w:r w:rsidRPr="002E6616">
              <w:rPr>
                <w:rFonts w:eastAsia="文鼎中黑"/>
                <w:lang w:eastAsia="zh-TW"/>
              </w:rPr>
              <w:t xml:space="preserve"> Null</w:t>
            </w:r>
            <w:r w:rsidRPr="002E6616">
              <w:rPr>
                <w:rFonts w:eastAsia="文鼎中黑"/>
                <w:lang w:eastAsia="zh-TW"/>
              </w:rPr>
              <w:t>。</w:t>
            </w:r>
          </w:p>
        </w:tc>
      </w:tr>
      <w:tr w:rsidR="00B07399" w:rsidRPr="002E6616" w:rsidTr="00C51AE4">
        <w:trPr>
          <w:trHeight w:val="3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PartialProductKey</w:t>
            </w:r>
          </w:p>
        </w:tc>
        <w:tc>
          <w:tcPr>
            <w:tcW w:w="3386" w:type="dxa"/>
            <w:shd w:val="clear" w:color="auto" w:fill="auto"/>
          </w:tcPr>
          <w:p w:rsidR="00B07399" w:rsidRPr="002E6616" w:rsidRDefault="00B07399" w:rsidP="00E77C95">
            <w:pPr>
              <w:pStyle w:val="tabletext"/>
              <w:rPr>
                <w:rFonts w:eastAsia="文鼎中黑"/>
                <w:lang w:eastAsia="zh-TW"/>
              </w:rPr>
            </w:pPr>
            <w:r w:rsidRPr="002E6616">
              <w:rPr>
                <w:rFonts w:eastAsia="文鼎中黑"/>
                <w:lang w:eastAsia="zh-TW"/>
              </w:rPr>
              <w:t>此產品金鑰的最後五個字元。如果未安裝產品金鑰，則傳回</w:t>
            </w:r>
            <w:r w:rsidRPr="002E6616">
              <w:rPr>
                <w:rFonts w:eastAsia="文鼎中黑"/>
                <w:lang w:eastAsia="zh-TW"/>
              </w:rPr>
              <w:t xml:space="preserve"> Null</w:t>
            </w:r>
            <w:r w:rsidRPr="002E6616">
              <w:rPr>
                <w:rFonts w:eastAsia="文鼎中黑"/>
                <w:lang w:eastAsia="zh-TW"/>
              </w:rPr>
              <w:t>。</w:t>
            </w:r>
          </w:p>
        </w:tc>
      </w:tr>
      <w:tr w:rsidR="00B07399" w:rsidRPr="002E6616" w:rsidTr="00C51AE4">
        <w:trPr>
          <w:trHeight w:val="3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ProductKeyID</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產品金鑰識別碼。如果未安裝產品金鑰，則傳回</w:t>
            </w:r>
            <w:r w:rsidRPr="002E6616">
              <w:rPr>
                <w:rFonts w:eastAsia="文鼎中黑"/>
                <w:lang w:eastAsia="zh-TW"/>
              </w:rPr>
              <w:t xml:space="preserve"> Null</w:t>
            </w:r>
            <w:r w:rsidRPr="002E6616">
              <w:rPr>
                <w:rFonts w:eastAsia="文鼎中黑"/>
                <w:lang w:eastAsia="zh-TW"/>
              </w:rPr>
              <w:t>。</w:t>
            </w:r>
          </w:p>
        </w:tc>
      </w:tr>
      <w:tr w:rsidR="00B07399" w:rsidRPr="002E6616" w:rsidTr="00C51AE4">
        <w:trPr>
          <w:trHeight w:val="3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LicenseFamily</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 xml:space="preserve">SKU </w:t>
            </w:r>
            <w:r w:rsidRPr="002E6616">
              <w:rPr>
                <w:rFonts w:eastAsia="文鼎中黑"/>
                <w:lang w:eastAsia="zh-TW"/>
              </w:rPr>
              <w:t>的系列識別碼，可用於決定附加元件的授權關聯。</w:t>
            </w:r>
          </w:p>
        </w:tc>
      </w:tr>
      <w:tr w:rsidR="00B07399" w:rsidRPr="002E6616" w:rsidTr="00C51AE4">
        <w:trPr>
          <w:trHeight w:val="3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LicenseDependsOn</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 xml:space="preserve">SKU </w:t>
            </w:r>
            <w:r w:rsidRPr="002E6616">
              <w:rPr>
                <w:rFonts w:eastAsia="文鼎中黑"/>
                <w:lang w:eastAsia="zh-TW"/>
              </w:rPr>
              <w:t>系列的相依性識別碼，可用於決定附加元件的授權關聯。</w:t>
            </w:r>
          </w:p>
        </w:tc>
      </w:tr>
      <w:tr w:rsidR="00B07399" w:rsidRPr="002E6616" w:rsidTr="00C51AE4">
        <w:trPr>
          <w:trHeight w:val="3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LicenseIsAddon</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如果產品視為附加元件授權，則傳回</w:t>
            </w:r>
            <w:r w:rsidRPr="002E6616">
              <w:rPr>
                <w:rFonts w:eastAsia="文鼎中黑"/>
                <w:lang w:eastAsia="zh-TW"/>
              </w:rPr>
              <w:t xml:space="preserve"> </w:t>
            </w:r>
            <w:r w:rsidRPr="002E6616">
              <w:rPr>
                <w:rStyle w:val="Strong"/>
                <w:rFonts w:eastAsia="文鼎中黑"/>
                <w:lang w:eastAsia="zh-TW"/>
              </w:rPr>
              <w:t>True</w:t>
            </w:r>
            <w:r w:rsidRPr="002E6616">
              <w:rPr>
                <w:rFonts w:eastAsia="文鼎中黑"/>
                <w:lang w:eastAsia="zh-TW"/>
              </w:rPr>
              <w:t>。</w:t>
            </w:r>
          </w:p>
        </w:tc>
      </w:tr>
      <w:tr w:rsidR="00B07399" w:rsidRPr="002E6616" w:rsidTr="00C51AE4">
        <w:trPr>
          <w:trHeight w:val="6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VLActivationInterval</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在授權產品之前，用戶端多久聯繫一次</w:t>
            </w:r>
            <w:r w:rsidRPr="002E6616">
              <w:rPr>
                <w:rFonts w:eastAsia="文鼎中黑"/>
                <w:lang w:eastAsia="zh-TW"/>
              </w:rPr>
              <w:t xml:space="preserve"> KMS </w:t>
            </w:r>
            <w:r w:rsidRPr="002E6616">
              <w:rPr>
                <w:rFonts w:eastAsia="文鼎中黑"/>
                <w:lang w:eastAsia="zh-TW"/>
              </w:rPr>
              <w:t>主機的頻率，以分鐘為單位。</w:t>
            </w:r>
          </w:p>
        </w:tc>
      </w:tr>
      <w:tr w:rsidR="00B07399" w:rsidRPr="002E6616" w:rsidTr="00C51AE4">
        <w:trPr>
          <w:trHeight w:val="6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VLRenewalInterval</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在授權產品之後，用戶端多久聯繫一次</w:t>
            </w:r>
            <w:r w:rsidRPr="002E6616">
              <w:rPr>
                <w:rFonts w:eastAsia="文鼎中黑"/>
                <w:lang w:eastAsia="zh-TW"/>
              </w:rPr>
              <w:t xml:space="preserve"> KMS </w:t>
            </w:r>
            <w:r w:rsidRPr="002E6616">
              <w:rPr>
                <w:rFonts w:eastAsia="文鼎中黑"/>
                <w:lang w:eastAsia="zh-TW"/>
              </w:rPr>
              <w:t>主機的頻率，以分鐘為單位。</w:t>
            </w:r>
          </w:p>
        </w:tc>
      </w:tr>
      <w:tr w:rsidR="00B07399" w:rsidRPr="002E6616" w:rsidTr="00C51AE4">
        <w:trPr>
          <w:trHeight w:val="300"/>
        </w:trPr>
        <w:tc>
          <w:tcPr>
            <w:tcW w:w="5989" w:type="dxa"/>
            <w:shd w:val="clear" w:color="auto" w:fill="auto"/>
            <w:noWrap/>
          </w:tcPr>
          <w:p w:rsidR="00B07399" w:rsidRPr="002E6616" w:rsidRDefault="00B07399" w:rsidP="00295E84">
            <w:pPr>
              <w:pStyle w:val="tabletext"/>
              <w:pageBreakBefore/>
              <w:rPr>
                <w:rStyle w:val="Strong"/>
                <w:rFonts w:eastAsia="文鼎中黑"/>
              </w:rPr>
            </w:pPr>
            <w:r w:rsidRPr="002E6616">
              <w:rPr>
                <w:rStyle w:val="Strong"/>
                <w:rFonts w:eastAsia="文鼎中黑"/>
              </w:rPr>
              <w:lastRenderedPageBreak/>
              <w:t>KeyManagementServiceProductKeyID</w:t>
            </w:r>
          </w:p>
        </w:tc>
        <w:tc>
          <w:tcPr>
            <w:tcW w:w="3386" w:type="dxa"/>
            <w:shd w:val="clear" w:color="auto" w:fill="auto"/>
          </w:tcPr>
          <w:p w:rsidR="00B07399" w:rsidRPr="002E6616" w:rsidRDefault="00B07399" w:rsidP="00295E84">
            <w:pPr>
              <w:pStyle w:val="tabletext"/>
              <w:pageBreakBefore/>
              <w:rPr>
                <w:rFonts w:eastAsia="文鼎中黑"/>
                <w:lang w:eastAsia="zh-TW"/>
              </w:rPr>
            </w:pPr>
            <w:r w:rsidRPr="002E6616">
              <w:rPr>
                <w:rFonts w:eastAsia="文鼎中黑"/>
                <w:lang w:eastAsia="zh-TW"/>
              </w:rPr>
              <w:t xml:space="preserve">KMS </w:t>
            </w:r>
            <w:r w:rsidRPr="002E6616">
              <w:rPr>
                <w:rFonts w:eastAsia="文鼎中黑"/>
                <w:lang w:eastAsia="zh-TW"/>
              </w:rPr>
              <w:t>產品金鑰識別碼。如果不適用，則傳回</w:t>
            </w:r>
            <w:r w:rsidRPr="002E6616">
              <w:rPr>
                <w:rFonts w:eastAsia="文鼎中黑"/>
                <w:lang w:eastAsia="zh-TW"/>
              </w:rPr>
              <w:t xml:space="preserve"> Null</w:t>
            </w:r>
            <w:r w:rsidRPr="002E6616">
              <w:rPr>
                <w:rFonts w:eastAsia="文鼎中黑"/>
                <w:lang w:eastAsia="zh-TW"/>
              </w:rPr>
              <w:t>。</w:t>
            </w:r>
          </w:p>
        </w:tc>
      </w:tr>
      <w:tr w:rsidR="00B07399" w:rsidRPr="002E6616" w:rsidTr="00C51AE4">
        <w:trPr>
          <w:trHeight w:val="6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KeyManagementServiceMachine</w:t>
            </w:r>
          </w:p>
        </w:tc>
        <w:tc>
          <w:tcPr>
            <w:tcW w:w="3386" w:type="dxa"/>
            <w:shd w:val="clear" w:color="auto" w:fill="auto"/>
          </w:tcPr>
          <w:p w:rsidR="00B07399" w:rsidRPr="002E6616" w:rsidRDefault="00B07399" w:rsidP="00FC292C">
            <w:pPr>
              <w:pStyle w:val="tabletext"/>
              <w:rPr>
                <w:rFonts w:eastAsia="文鼎中黑"/>
              </w:rPr>
            </w:pPr>
            <w:r w:rsidRPr="002E6616">
              <w:rPr>
                <w:rFonts w:eastAsia="文鼎中黑"/>
              </w:rPr>
              <w:t xml:space="preserve">KMS </w:t>
            </w:r>
            <w:r w:rsidRPr="002E6616">
              <w:rPr>
                <w:rFonts w:eastAsia="文鼎中黑"/>
              </w:rPr>
              <w:t>主機的名稱。如果未呼叫</w:t>
            </w:r>
            <w:r w:rsidRPr="002E6616">
              <w:rPr>
                <w:rFonts w:eastAsia="文鼎中黑"/>
              </w:rPr>
              <w:t xml:space="preserve"> </w:t>
            </w:r>
            <w:r w:rsidRPr="002E6616">
              <w:rPr>
                <w:rStyle w:val="Strong"/>
                <w:rFonts w:eastAsia="文鼎中黑"/>
              </w:rPr>
              <w:t>SetKeyManagementServiceMachine</w:t>
            </w:r>
            <w:r w:rsidRPr="002E6616">
              <w:rPr>
                <w:rFonts w:eastAsia="文鼎中黑"/>
              </w:rPr>
              <w:t>，則傳回</w:t>
            </w:r>
            <w:r w:rsidRPr="002E6616">
              <w:rPr>
                <w:rFonts w:eastAsia="文鼎中黑"/>
              </w:rPr>
              <w:t xml:space="preserve"> Null</w:t>
            </w:r>
            <w:r w:rsidRPr="002E6616">
              <w:rPr>
                <w:rFonts w:eastAsia="文鼎中黑"/>
              </w:rPr>
              <w:t>。</w:t>
            </w:r>
          </w:p>
        </w:tc>
      </w:tr>
      <w:tr w:rsidR="00B07399" w:rsidRPr="002E6616" w:rsidTr="00C51AE4">
        <w:trPr>
          <w:trHeight w:val="6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KeyManagementServicePort</w:t>
            </w:r>
          </w:p>
        </w:tc>
        <w:tc>
          <w:tcPr>
            <w:tcW w:w="3386" w:type="dxa"/>
            <w:shd w:val="clear" w:color="auto" w:fill="auto"/>
          </w:tcPr>
          <w:p w:rsidR="00B07399" w:rsidRPr="002E6616" w:rsidRDefault="00B07399" w:rsidP="00FC292C">
            <w:pPr>
              <w:pStyle w:val="tabletext"/>
              <w:rPr>
                <w:rFonts w:eastAsia="文鼎中黑"/>
              </w:rPr>
            </w:pPr>
            <w:r w:rsidRPr="002E6616">
              <w:rPr>
                <w:rFonts w:eastAsia="文鼎中黑"/>
                <w:lang w:eastAsia="zh-TW"/>
              </w:rPr>
              <w:t>用戶端用來傳送</w:t>
            </w:r>
            <w:r w:rsidRPr="002E6616">
              <w:rPr>
                <w:rFonts w:eastAsia="文鼎中黑"/>
                <w:lang w:eastAsia="zh-TW"/>
              </w:rPr>
              <w:t xml:space="preserve"> KMS </w:t>
            </w:r>
            <w:r w:rsidRPr="002E6616">
              <w:rPr>
                <w:rFonts w:eastAsia="文鼎中黑"/>
                <w:lang w:eastAsia="zh-TW"/>
              </w:rPr>
              <w:t>啟用要求的</w:t>
            </w:r>
            <w:r w:rsidRPr="002E6616">
              <w:rPr>
                <w:rFonts w:eastAsia="文鼎中黑"/>
                <w:lang w:eastAsia="zh-TW"/>
              </w:rPr>
              <w:t xml:space="preserve"> TCP </w:t>
            </w:r>
            <w:r w:rsidRPr="002E6616">
              <w:rPr>
                <w:rFonts w:eastAsia="文鼎中黑"/>
                <w:lang w:eastAsia="zh-TW"/>
              </w:rPr>
              <w:t>連接埠。</w:t>
            </w:r>
            <w:r w:rsidRPr="002E6616">
              <w:rPr>
                <w:rFonts w:eastAsia="文鼎中黑"/>
              </w:rPr>
              <w:t>如果未呼叫</w:t>
            </w:r>
            <w:r w:rsidRPr="002E6616">
              <w:rPr>
                <w:rFonts w:eastAsia="文鼎中黑"/>
              </w:rPr>
              <w:t xml:space="preserve"> </w:t>
            </w:r>
            <w:r w:rsidRPr="002E6616">
              <w:rPr>
                <w:rStyle w:val="Strong"/>
                <w:rFonts w:eastAsia="文鼎中黑"/>
              </w:rPr>
              <w:t>SetKeyManagementServicePort</w:t>
            </w:r>
            <w:r w:rsidRPr="002E6616">
              <w:rPr>
                <w:rFonts w:eastAsia="文鼎中黑"/>
              </w:rPr>
              <w:t>，則傳回</w:t>
            </w:r>
            <w:r w:rsidRPr="002E6616">
              <w:rPr>
                <w:rFonts w:eastAsia="文鼎中黑"/>
              </w:rPr>
              <w:t xml:space="preserve"> </w:t>
            </w:r>
            <w:r w:rsidRPr="002E6616">
              <w:rPr>
                <w:rStyle w:val="Strong"/>
                <w:rFonts w:eastAsia="文鼎中黑"/>
              </w:rPr>
              <w:t>0</w:t>
            </w:r>
            <w:r w:rsidRPr="002E6616">
              <w:rPr>
                <w:rFonts w:eastAsia="文鼎中黑"/>
              </w:rPr>
              <w:t>。</w:t>
            </w:r>
          </w:p>
        </w:tc>
      </w:tr>
      <w:tr w:rsidR="00B07399" w:rsidRPr="002E6616" w:rsidTr="00C51AE4">
        <w:trPr>
          <w:trHeight w:val="300"/>
        </w:trPr>
        <w:tc>
          <w:tcPr>
            <w:tcW w:w="5989" w:type="dxa"/>
            <w:shd w:val="clear" w:color="auto" w:fill="auto"/>
            <w:noWrap/>
          </w:tcPr>
          <w:p w:rsidR="00B07399" w:rsidRPr="0071019A" w:rsidRDefault="00B07399" w:rsidP="00FC292C">
            <w:pPr>
              <w:pStyle w:val="tabletext"/>
              <w:rPr>
                <w:rStyle w:val="Strong"/>
                <w:rFonts w:eastAsia="文鼎中黑"/>
                <w:spacing w:val="-8"/>
              </w:rPr>
            </w:pPr>
            <w:r w:rsidRPr="0071019A">
              <w:rPr>
                <w:rStyle w:val="Strong"/>
                <w:rFonts w:eastAsia="文鼎中黑"/>
                <w:spacing w:val="-8"/>
              </w:rPr>
              <w:t>DiscoveredKeyManagementServiceMachineName</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上次透過</w:t>
            </w:r>
            <w:r w:rsidRPr="002E6616">
              <w:rPr>
                <w:rFonts w:eastAsia="文鼎中黑"/>
                <w:lang w:eastAsia="zh-TW"/>
              </w:rPr>
              <w:t xml:space="preserve"> DNS </w:t>
            </w:r>
            <w:r w:rsidRPr="002E6616">
              <w:rPr>
                <w:rFonts w:eastAsia="文鼎中黑"/>
                <w:lang w:eastAsia="zh-TW"/>
              </w:rPr>
              <w:t>探索到的</w:t>
            </w:r>
            <w:r w:rsidRPr="002E6616">
              <w:rPr>
                <w:rFonts w:eastAsia="文鼎中黑"/>
                <w:lang w:eastAsia="zh-TW"/>
              </w:rPr>
              <w:t xml:space="preserve"> KMS </w:t>
            </w:r>
            <w:r w:rsidRPr="002E6616">
              <w:rPr>
                <w:rFonts w:eastAsia="文鼎中黑"/>
                <w:lang w:eastAsia="zh-TW"/>
              </w:rPr>
              <w:t>主機名稱。</w:t>
            </w:r>
          </w:p>
        </w:tc>
      </w:tr>
      <w:tr w:rsidR="00B07399" w:rsidRPr="002E6616" w:rsidTr="00C51AE4">
        <w:trPr>
          <w:trHeight w:val="300"/>
        </w:trPr>
        <w:tc>
          <w:tcPr>
            <w:tcW w:w="5989" w:type="dxa"/>
            <w:shd w:val="clear" w:color="auto" w:fill="auto"/>
            <w:noWrap/>
          </w:tcPr>
          <w:p w:rsidR="00B07399" w:rsidRPr="0071019A" w:rsidRDefault="00B07399" w:rsidP="00FC292C">
            <w:pPr>
              <w:pStyle w:val="tabletext"/>
              <w:rPr>
                <w:rStyle w:val="Strong"/>
                <w:rFonts w:eastAsia="文鼎中黑"/>
                <w:spacing w:val="-4"/>
              </w:rPr>
            </w:pPr>
            <w:r w:rsidRPr="0071019A">
              <w:rPr>
                <w:rStyle w:val="Strong"/>
                <w:rFonts w:eastAsia="文鼎中黑"/>
                <w:spacing w:val="-4"/>
              </w:rPr>
              <w:t>DiscoveredKeyManagementServiceMachinePort</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上次透過</w:t>
            </w:r>
            <w:r w:rsidRPr="002E6616">
              <w:rPr>
                <w:rFonts w:eastAsia="文鼎中黑"/>
                <w:lang w:eastAsia="zh-TW"/>
              </w:rPr>
              <w:t xml:space="preserve"> DNS </w:t>
            </w:r>
            <w:r w:rsidRPr="002E6616">
              <w:rPr>
                <w:rFonts w:eastAsia="文鼎中黑"/>
                <w:lang w:eastAsia="zh-TW"/>
              </w:rPr>
              <w:t>探索到的</w:t>
            </w:r>
            <w:r w:rsidRPr="002E6616">
              <w:rPr>
                <w:rFonts w:eastAsia="文鼎中黑"/>
                <w:lang w:eastAsia="zh-TW"/>
              </w:rPr>
              <w:t xml:space="preserve"> KMS </w:t>
            </w:r>
            <w:r w:rsidRPr="002E6616">
              <w:rPr>
                <w:rFonts w:eastAsia="文鼎中黑"/>
                <w:lang w:eastAsia="zh-TW"/>
              </w:rPr>
              <w:t>主機連接埠。</w:t>
            </w:r>
          </w:p>
        </w:tc>
      </w:tr>
      <w:tr w:rsidR="00B07399" w:rsidRPr="002E6616" w:rsidTr="00C51AE4">
        <w:trPr>
          <w:trHeight w:val="3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IsKeyManagementServiceMachine</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指出電腦上是否已啟用</w:t>
            </w:r>
            <w:r w:rsidRPr="002E6616">
              <w:rPr>
                <w:rFonts w:eastAsia="文鼎中黑"/>
                <w:lang w:eastAsia="zh-TW"/>
              </w:rPr>
              <w:t xml:space="preserve"> KMS</w:t>
            </w:r>
            <w:r w:rsidRPr="002E6616">
              <w:rPr>
                <w:rFonts w:eastAsia="文鼎中黑"/>
                <w:lang w:eastAsia="zh-TW"/>
              </w:rPr>
              <w:t>：</w:t>
            </w:r>
            <w:r w:rsidRPr="002E6616">
              <w:rPr>
                <w:rStyle w:val="Strong"/>
                <w:rFonts w:eastAsia="文鼎中黑"/>
                <w:lang w:eastAsia="zh-TW"/>
              </w:rPr>
              <w:t>1</w:t>
            </w:r>
            <w:r w:rsidRPr="002E6616">
              <w:rPr>
                <w:rFonts w:eastAsia="文鼎中黑"/>
                <w:lang w:eastAsia="zh-TW"/>
              </w:rPr>
              <w:t xml:space="preserve"> </w:t>
            </w:r>
            <w:r w:rsidRPr="002E6616">
              <w:rPr>
                <w:rFonts w:eastAsia="文鼎中黑"/>
                <w:lang w:eastAsia="zh-TW"/>
              </w:rPr>
              <w:t>表示已啟用，</w:t>
            </w:r>
            <w:r w:rsidRPr="002E6616">
              <w:rPr>
                <w:rStyle w:val="Strong"/>
                <w:rFonts w:eastAsia="文鼎中黑"/>
                <w:lang w:eastAsia="zh-TW"/>
              </w:rPr>
              <w:t>0</w:t>
            </w:r>
            <w:r w:rsidRPr="002E6616">
              <w:rPr>
                <w:rFonts w:eastAsia="文鼎中黑"/>
                <w:lang w:eastAsia="zh-TW"/>
              </w:rPr>
              <w:t xml:space="preserve"> </w:t>
            </w:r>
            <w:r w:rsidRPr="002E6616">
              <w:rPr>
                <w:rFonts w:eastAsia="文鼎中黑"/>
                <w:lang w:eastAsia="zh-TW"/>
              </w:rPr>
              <w:t>表示未啟用。</w:t>
            </w:r>
          </w:p>
        </w:tc>
      </w:tr>
      <w:tr w:rsidR="00B07399" w:rsidRPr="002E6616" w:rsidTr="00C51AE4">
        <w:trPr>
          <w:trHeight w:val="6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KeyManagementServiceCurrentCount</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 xml:space="preserve">KMS </w:t>
            </w:r>
            <w:r w:rsidRPr="002E6616">
              <w:rPr>
                <w:rFonts w:eastAsia="文鼎中黑"/>
                <w:lang w:eastAsia="zh-TW"/>
              </w:rPr>
              <w:t>主機上目前使用中的</w:t>
            </w:r>
            <w:r w:rsidRPr="002E6616">
              <w:rPr>
                <w:rFonts w:eastAsia="文鼎中黑"/>
                <w:lang w:eastAsia="zh-TW"/>
              </w:rPr>
              <w:t xml:space="preserve"> KMS </w:t>
            </w:r>
            <w:r w:rsidRPr="002E6616">
              <w:rPr>
                <w:rFonts w:eastAsia="文鼎中黑"/>
                <w:lang w:eastAsia="zh-TW"/>
              </w:rPr>
              <w:t>用戶端數量。</w:t>
            </w:r>
            <w:r w:rsidRPr="002E6616">
              <w:rPr>
                <w:rStyle w:val="Strong"/>
                <w:rFonts w:eastAsia="文鼎中黑"/>
                <w:lang w:eastAsia="zh-TW"/>
              </w:rPr>
              <w:t>-1</w:t>
            </w:r>
            <w:r w:rsidRPr="002E6616">
              <w:rPr>
                <w:rFonts w:eastAsia="文鼎中黑"/>
                <w:lang w:eastAsia="zh-TW"/>
              </w:rPr>
              <w:t xml:space="preserve"> </w:t>
            </w:r>
            <w:r w:rsidRPr="002E6616">
              <w:rPr>
                <w:rFonts w:eastAsia="文鼎中黑"/>
                <w:lang w:eastAsia="zh-TW"/>
              </w:rPr>
              <w:t>表示電腦未啟用作為</w:t>
            </w:r>
            <w:r w:rsidRPr="002E6616">
              <w:rPr>
                <w:rFonts w:eastAsia="文鼎中黑"/>
                <w:lang w:eastAsia="zh-TW"/>
              </w:rPr>
              <w:t xml:space="preserve"> KMS</w:t>
            </w:r>
            <w:r w:rsidRPr="002E6616">
              <w:rPr>
                <w:rFonts w:eastAsia="文鼎中黑"/>
                <w:lang w:eastAsia="zh-TW"/>
              </w:rPr>
              <w:t>，或尚未收到任何用戶端授權要求。</w:t>
            </w:r>
          </w:p>
        </w:tc>
      </w:tr>
      <w:tr w:rsidR="00B07399" w:rsidRPr="002E6616" w:rsidTr="00C51AE4">
        <w:trPr>
          <w:trHeight w:val="6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RequiredClientCount</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需要連接至</w:t>
            </w:r>
            <w:r w:rsidRPr="002E6616">
              <w:rPr>
                <w:rFonts w:eastAsia="文鼎中黑"/>
                <w:lang w:eastAsia="zh-TW"/>
              </w:rPr>
              <w:t xml:space="preserve"> KMS </w:t>
            </w:r>
            <w:r w:rsidRPr="002E6616">
              <w:rPr>
                <w:rFonts w:eastAsia="文鼎中黑"/>
                <w:lang w:eastAsia="zh-TW"/>
              </w:rPr>
              <w:t>主機以啟用大量授權的最小用戶端數量。</w:t>
            </w:r>
          </w:p>
        </w:tc>
      </w:tr>
      <w:tr w:rsidR="00B07399" w:rsidRPr="002E6616" w:rsidTr="00C51AE4">
        <w:trPr>
          <w:trHeight w:val="3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KeyManagementServiceUnlicensedRequests</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用戶端發出的授權狀態為</w:t>
            </w:r>
            <w:r w:rsidRPr="002E6616">
              <w:rPr>
                <w:rFonts w:eastAsia="文鼎中黑"/>
                <w:lang w:eastAsia="zh-TW"/>
              </w:rPr>
              <w:t xml:space="preserve"> 0</w:t>
            </w:r>
            <w:r w:rsidRPr="002E6616">
              <w:rPr>
                <w:rFonts w:eastAsia="文鼎中黑"/>
                <w:lang w:eastAsia="zh-TW"/>
              </w:rPr>
              <w:t>（未授權）的</w:t>
            </w:r>
            <w:r w:rsidRPr="002E6616">
              <w:rPr>
                <w:rFonts w:eastAsia="文鼎中黑"/>
                <w:lang w:eastAsia="zh-TW"/>
              </w:rPr>
              <w:t xml:space="preserve"> KMS </w:t>
            </w:r>
            <w:r w:rsidRPr="002E6616">
              <w:rPr>
                <w:rFonts w:eastAsia="文鼎中黑"/>
                <w:lang w:eastAsia="zh-TW"/>
              </w:rPr>
              <w:t>要求數量。</w:t>
            </w:r>
          </w:p>
        </w:tc>
      </w:tr>
      <w:tr w:rsidR="00B07399" w:rsidRPr="002E6616" w:rsidTr="00C51AE4">
        <w:trPr>
          <w:trHeight w:val="3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KeyManagementServiceLicensedRequests</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用戶端發出的授權狀態為</w:t>
            </w:r>
            <w:r w:rsidRPr="002E6616">
              <w:rPr>
                <w:rFonts w:eastAsia="文鼎中黑"/>
                <w:lang w:eastAsia="zh-TW"/>
              </w:rPr>
              <w:t xml:space="preserve"> 1</w:t>
            </w:r>
            <w:r w:rsidRPr="002E6616">
              <w:rPr>
                <w:rFonts w:eastAsia="文鼎中黑"/>
                <w:lang w:eastAsia="zh-TW"/>
              </w:rPr>
              <w:t>（已授權）的</w:t>
            </w:r>
            <w:r w:rsidRPr="002E6616">
              <w:rPr>
                <w:rFonts w:eastAsia="文鼎中黑"/>
                <w:lang w:eastAsia="zh-TW"/>
              </w:rPr>
              <w:t xml:space="preserve"> KMS </w:t>
            </w:r>
            <w:r w:rsidRPr="002E6616">
              <w:rPr>
                <w:rFonts w:eastAsia="文鼎中黑"/>
                <w:lang w:eastAsia="zh-TW"/>
              </w:rPr>
              <w:t>要求數量。</w:t>
            </w:r>
          </w:p>
        </w:tc>
      </w:tr>
      <w:tr w:rsidR="00B07399" w:rsidRPr="002E6616" w:rsidTr="00C51AE4">
        <w:trPr>
          <w:trHeight w:val="3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KeyManagementServiceOOBGraceRequests</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用戶端發出的授權狀態為</w:t>
            </w:r>
            <w:r w:rsidRPr="002E6616">
              <w:rPr>
                <w:rFonts w:eastAsia="文鼎中黑"/>
                <w:lang w:eastAsia="zh-TW"/>
              </w:rPr>
              <w:t xml:space="preserve"> 2</w:t>
            </w:r>
            <w:r w:rsidRPr="002E6616">
              <w:rPr>
                <w:rFonts w:eastAsia="文鼎中黑"/>
                <w:lang w:eastAsia="zh-TW"/>
              </w:rPr>
              <w:t>（</w:t>
            </w:r>
            <w:r w:rsidRPr="002E6616">
              <w:rPr>
                <w:rFonts w:eastAsia="文鼎中黑"/>
                <w:lang w:eastAsia="zh-TW"/>
              </w:rPr>
              <w:t xml:space="preserve">OOB </w:t>
            </w:r>
            <w:r w:rsidRPr="002E6616">
              <w:rPr>
                <w:rFonts w:eastAsia="文鼎中黑"/>
                <w:lang w:eastAsia="zh-TW"/>
              </w:rPr>
              <w:t>寬限期）的</w:t>
            </w:r>
            <w:r w:rsidRPr="002E6616">
              <w:rPr>
                <w:rFonts w:eastAsia="文鼎中黑"/>
                <w:lang w:eastAsia="zh-TW"/>
              </w:rPr>
              <w:t xml:space="preserve"> KMS </w:t>
            </w:r>
            <w:r w:rsidRPr="002E6616">
              <w:rPr>
                <w:rFonts w:eastAsia="文鼎中黑"/>
                <w:lang w:eastAsia="zh-TW"/>
              </w:rPr>
              <w:t>要求數量。</w:t>
            </w:r>
          </w:p>
        </w:tc>
      </w:tr>
      <w:tr w:rsidR="00B07399" w:rsidRPr="002E6616" w:rsidTr="00C51AE4">
        <w:trPr>
          <w:trHeight w:val="300"/>
        </w:trPr>
        <w:tc>
          <w:tcPr>
            <w:tcW w:w="5989" w:type="dxa"/>
            <w:shd w:val="clear" w:color="auto" w:fill="auto"/>
            <w:noWrap/>
          </w:tcPr>
          <w:p w:rsidR="00B07399" w:rsidRPr="002E6616" w:rsidRDefault="00B07399" w:rsidP="00B5412E">
            <w:pPr>
              <w:pStyle w:val="tabletext"/>
              <w:pageBreakBefore/>
              <w:rPr>
                <w:rStyle w:val="Strong"/>
                <w:rFonts w:eastAsia="文鼎中黑"/>
              </w:rPr>
            </w:pPr>
            <w:r w:rsidRPr="002E6616">
              <w:rPr>
                <w:rStyle w:val="Strong"/>
                <w:rFonts w:eastAsia="文鼎中黑"/>
              </w:rPr>
              <w:lastRenderedPageBreak/>
              <w:t>KeyManagementServiceOOTGraceRequests</w:t>
            </w:r>
          </w:p>
        </w:tc>
        <w:tc>
          <w:tcPr>
            <w:tcW w:w="3386" w:type="dxa"/>
            <w:shd w:val="clear" w:color="auto" w:fill="auto"/>
          </w:tcPr>
          <w:p w:rsidR="00B07399" w:rsidRPr="002E6616" w:rsidRDefault="00B07399" w:rsidP="00B5412E">
            <w:pPr>
              <w:pStyle w:val="tabletext"/>
              <w:pageBreakBefore/>
              <w:rPr>
                <w:rFonts w:eastAsia="文鼎中黑"/>
                <w:lang w:eastAsia="zh-TW"/>
              </w:rPr>
            </w:pPr>
            <w:r w:rsidRPr="002E6616">
              <w:rPr>
                <w:rFonts w:eastAsia="文鼎中黑"/>
                <w:lang w:eastAsia="zh-TW"/>
              </w:rPr>
              <w:t>用戶端發出的授權狀態為</w:t>
            </w:r>
            <w:r w:rsidRPr="002E6616">
              <w:rPr>
                <w:rFonts w:eastAsia="文鼎中黑"/>
                <w:lang w:eastAsia="zh-TW"/>
              </w:rPr>
              <w:t xml:space="preserve"> 3</w:t>
            </w:r>
            <w:r w:rsidRPr="002E6616">
              <w:rPr>
                <w:rFonts w:eastAsia="文鼎中黑"/>
                <w:lang w:eastAsia="zh-TW"/>
              </w:rPr>
              <w:t>（</w:t>
            </w:r>
            <w:r w:rsidRPr="002E6616">
              <w:rPr>
                <w:rFonts w:eastAsia="文鼎中黑"/>
                <w:lang w:eastAsia="zh-TW"/>
              </w:rPr>
              <w:t xml:space="preserve">OOT </w:t>
            </w:r>
            <w:r w:rsidRPr="002E6616">
              <w:rPr>
                <w:rFonts w:eastAsia="文鼎中黑"/>
                <w:lang w:eastAsia="zh-TW"/>
              </w:rPr>
              <w:t>寬限期）的</w:t>
            </w:r>
            <w:r w:rsidRPr="002E6616">
              <w:rPr>
                <w:rFonts w:eastAsia="文鼎中黑"/>
                <w:lang w:eastAsia="zh-TW"/>
              </w:rPr>
              <w:t xml:space="preserve"> KMS </w:t>
            </w:r>
            <w:r w:rsidRPr="002E6616">
              <w:rPr>
                <w:rFonts w:eastAsia="文鼎中黑"/>
                <w:lang w:eastAsia="zh-TW"/>
              </w:rPr>
              <w:t>要求數量。</w:t>
            </w:r>
          </w:p>
        </w:tc>
      </w:tr>
      <w:tr w:rsidR="00B07399" w:rsidRPr="002E6616" w:rsidTr="00C51AE4">
        <w:trPr>
          <w:trHeight w:val="3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KeyManagementServiceNonGenuineGraceRequests</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用戶端發出的授權狀態為</w:t>
            </w:r>
            <w:r w:rsidRPr="002E6616">
              <w:rPr>
                <w:rFonts w:eastAsia="文鼎中黑"/>
                <w:lang w:eastAsia="zh-TW"/>
              </w:rPr>
              <w:t xml:space="preserve"> 4</w:t>
            </w:r>
            <w:r w:rsidR="00CA64F0">
              <w:rPr>
                <w:rFonts w:eastAsiaTheme="minorEastAsia" w:hint="eastAsia"/>
                <w:lang w:eastAsia="zh-TW"/>
              </w:rPr>
              <w:br/>
            </w:r>
            <w:r w:rsidRPr="002E6616">
              <w:rPr>
                <w:rFonts w:eastAsia="文鼎中黑"/>
                <w:lang w:eastAsia="zh-TW"/>
              </w:rPr>
              <w:t>（非正版寬限期）的</w:t>
            </w:r>
            <w:r w:rsidRPr="002E6616">
              <w:rPr>
                <w:rFonts w:eastAsia="文鼎中黑"/>
                <w:lang w:eastAsia="zh-TW"/>
              </w:rPr>
              <w:t xml:space="preserve"> KMS </w:t>
            </w:r>
            <w:r w:rsidRPr="002E6616">
              <w:rPr>
                <w:rFonts w:eastAsia="文鼎中黑"/>
                <w:lang w:eastAsia="zh-TW"/>
              </w:rPr>
              <w:t>要求數量。</w:t>
            </w:r>
          </w:p>
        </w:tc>
      </w:tr>
      <w:tr w:rsidR="00B07399" w:rsidRPr="002E6616" w:rsidTr="00C51AE4">
        <w:trPr>
          <w:trHeight w:val="3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KeyManagementServiceTotalRequests</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有效</w:t>
            </w:r>
            <w:r w:rsidRPr="002E6616">
              <w:rPr>
                <w:rFonts w:eastAsia="文鼎中黑"/>
                <w:lang w:eastAsia="zh-TW"/>
              </w:rPr>
              <w:t xml:space="preserve"> KMS </w:t>
            </w:r>
            <w:r w:rsidRPr="002E6616">
              <w:rPr>
                <w:rFonts w:eastAsia="文鼎中黑"/>
                <w:lang w:eastAsia="zh-TW"/>
              </w:rPr>
              <w:t>要求的總計數。</w:t>
            </w:r>
          </w:p>
        </w:tc>
      </w:tr>
      <w:tr w:rsidR="00B07399" w:rsidRPr="002E6616" w:rsidTr="00C51AE4">
        <w:trPr>
          <w:trHeight w:val="3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KeyManagementServiceFailedRequests</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失敗的</w:t>
            </w:r>
            <w:r w:rsidRPr="002E6616">
              <w:rPr>
                <w:rFonts w:eastAsia="文鼎中黑"/>
                <w:lang w:eastAsia="zh-TW"/>
              </w:rPr>
              <w:t xml:space="preserve"> KMS </w:t>
            </w:r>
            <w:r w:rsidRPr="002E6616">
              <w:rPr>
                <w:rFonts w:eastAsia="文鼎中黑"/>
                <w:lang w:eastAsia="zh-TW"/>
              </w:rPr>
              <w:t>要求的數量。</w:t>
            </w:r>
          </w:p>
        </w:tc>
      </w:tr>
      <w:tr w:rsidR="00B07399" w:rsidRPr="002E6616" w:rsidTr="00C51AE4">
        <w:trPr>
          <w:trHeight w:val="3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KeyManagementServiceNotificationRequests</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用戶端發出的授權狀態為</w:t>
            </w:r>
            <w:r w:rsidRPr="002E6616">
              <w:rPr>
                <w:rFonts w:eastAsia="文鼎中黑"/>
                <w:lang w:eastAsia="zh-TW"/>
              </w:rPr>
              <w:t xml:space="preserve"> 5</w:t>
            </w:r>
            <w:r w:rsidRPr="002E6616">
              <w:rPr>
                <w:rFonts w:eastAsia="文鼎中黑"/>
                <w:lang w:eastAsia="zh-TW"/>
              </w:rPr>
              <w:t>（通知）的</w:t>
            </w:r>
            <w:r w:rsidRPr="002E6616">
              <w:rPr>
                <w:rFonts w:eastAsia="文鼎中黑"/>
                <w:lang w:eastAsia="zh-TW"/>
              </w:rPr>
              <w:t xml:space="preserve"> KMS </w:t>
            </w:r>
            <w:r w:rsidRPr="002E6616">
              <w:rPr>
                <w:rFonts w:eastAsia="文鼎中黑"/>
                <w:lang w:eastAsia="zh-TW"/>
              </w:rPr>
              <w:t>要求數量。</w:t>
            </w:r>
          </w:p>
        </w:tc>
      </w:tr>
      <w:tr w:rsidR="00B07399" w:rsidRPr="002E6616" w:rsidTr="00C51AE4">
        <w:trPr>
          <w:trHeight w:val="3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GenuineStatus</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此產品之應用程式的正版狀態。</w:t>
            </w:r>
          </w:p>
        </w:tc>
      </w:tr>
      <w:tr w:rsidR="00B07399" w:rsidRPr="002E6616" w:rsidTr="00C51AE4">
        <w:trPr>
          <w:trHeight w:val="3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ExtendedGrace</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上層應用程式變成未授權狀態之前已延長的寬限期，以分鐘為</w:t>
            </w:r>
            <w:r w:rsidR="00CA64F0">
              <w:rPr>
                <w:rFonts w:eastAsiaTheme="minorEastAsia" w:hint="eastAsia"/>
                <w:lang w:eastAsia="zh-TW"/>
              </w:rPr>
              <w:br/>
            </w:r>
            <w:r w:rsidRPr="002E6616">
              <w:rPr>
                <w:rFonts w:eastAsia="文鼎中黑"/>
                <w:lang w:eastAsia="zh-TW"/>
              </w:rPr>
              <w:t>單位。</w:t>
            </w:r>
          </w:p>
        </w:tc>
      </w:tr>
      <w:tr w:rsidR="00B07399" w:rsidRPr="002E6616" w:rsidTr="00C51AE4">
        <w:trPr>
          <w:trHeight w:val="3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TrustedTime</w:t>
            </w:r>
          </w:p>
        </w:tc>
        <w:tc>
          <w:tcPr>
            <w:tcW w:w="3386" w:type="dxa"/>
            <w:shd w:val="clear" w:color="auto" w:fill="auto"/>
          </w:tcPr>
          <w:p w:rsidR="00B07399" w:rsidRPr="00CA64F0" w:rsidRDefault="00B07399" w:rsidP="00FC292C">
            <w:pPr>
              <w:pStyle w:val="tabletext"/>
              <w:rPr>
                <w:rFonts w:eastAsia="文鼎中黑"/>
                <w:spacing w:val="-10"/>
                <w:lang w:eastAsia="zh-TW"/>
              </w:rPr>
            </w:pPr>
            <w:r w:rsidRPr="00CA64F0">
              <w:rPr>
                <w:rFonts w:eastAsia="文鼎中黑"/>
                <w:spacing w:val="-10"/>
                <w:lang w:eastAsia="zh-TW"/>
              </w:rPr>
              <w:t>顯示系統中目前儲存的信任時間。</w:t>
            </w:r>
          </w:p>
        </w:tc>
      </w:tr>
      <w:tr w:rsidR="00B07399" w:rsidRPr="002E6616" w:rsidTr="00C51AE4">
        <w:trPr>
          <w:trHeight w:val="3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DisableKeyManagementServiceHostCaching</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啟用</w:t>
            </w:r>
            <w:r w:rsidRPr="002E6616">
              <w:rPr>
                <w:rFonts w:eastAsia="文鼎中黑"/>
                <w:lang w:eastAsia="zh-TW"/>
              </w:rPr>
              <w:t>/</w:t>
            </w:r>
            <w:r w:rsidRPr="002E6616">
              <w:rPr>
                <w:rFonts w:eastAsia="文鼎中黑"/>
                <w:lang w:eastAsia="zh-TW"/>
              </w:rPr>
              <w:t>停用在大量啟用的用戶端電腦上快取</w:t>
            </w:r>
            <w:r w:rsidRPr="002E6616">
              <w:rPr>
                <w:rFonts w:eastAsia="文鼎中黑"/>
                <w:lang w:eastAsia="zh-TW"/>
              </w:rPr>
              <w:t xml:space="preserve"> KMS </w:t>
            </w:r>
            <w:r w:rsidRPr="002E6616">
              <w:rPr>
                <w:rFonts w:eastAsia="文鼎中黑"/>
                <w:lang w:eastAsia="zh-TW"/>
              </w:rPr>
              <w:t>主機名稱和連接埠：</w:t>
            </w:r>
            <w:r w:rsidRPr="002E6616">
              <w:rPr>
                <w:rFonts w:eastAsia="文鼎中黑"/>
                <w:lang w:eastAsia="zh-TW"/>
              </w:rPr>
              <w:t>0=</w:t>
            </w:r>
            <w:r w:rsidRPr="002E6616">
              <w:rPr>
                <w:rFonts w:eastAsia="文鼎中黑"/>
                <w:lang w:eastAsia="zh-TW"/>
              </w:rPr>
              <w:t>啟用，</w:t>
            </w:r>
            <w:r w:rsidRPr="002E6616">
              <w:rPr>
                <w:rFonts w:eastAsia="文鼎中黑"/>
                <w:lang w:eastAsia="zh-TW"/>
              </w:rPr>
              <w:t>1=</w:t>
            </w:r>
            <w:r w:rsidRPr="002E6616">
              <w:rPr>
                <w:rFonts w:eastAsia="文鼎中黑"/>
                <w:lang w:eastAsia="zh-TW"/>
              </w:rPr>
              <w:t>停用。</w:t>
            </w:r>
          </w:p>
        </w:tc>
      </w:tr>
      <w:tr w:rsidR="00C51AE4" w:rsidRPr="002E6616" w:rsidTr="00C51AE4">
        <w:trPr>
          <w:trHeight w:val="300"/>
        </w:trPr>
        <w:tc>
          <w:tcPr>
            <w:tcW w:w="9375" w:type="dxa"/>
            <w:gridSpan w:val="2"/>
            <w:shd w:val="clear" w:color="auto" w:fill="B8CCE4" w:themeFill="accent1" w:themeFillTint="66"/>
            <w:noWrap/>
          </w:tcPr>
          <w:p w:rsidR="00C51AE4" w:rsidRPr="002E6616" w:rsidRDefault="00C51AE4" w:rsidP="00C51AE4">
            <w:pPr>
              <w:pStyle w:val="tabletext"/>
              <w:rPr>
                <w:rFonts w:eastAsia="文鼎中黑"/>
              </w:rPr>
            </w:pPr>
            <w:r w:rsidRPr="002E6616">
              <w:rPr>
                <w:rStyle w:val="Strong"/>
                <w:rFonts w:eastAsia="文鼎中黑"/>
              </w:rPr>
              <w:t>//</w:t>
            </w:r>
            <w:r w:rsidRPr="002E6616">
              <w:rPr>
                <w:rStyle w:val="Strong"/>
                <w:rFonts w:eastAsia="文鼎中黑"/>
              </w:rPr>
              <w:t>方法</w:t>
            </w:r>
            <w:r w:rsidRPr="002E6616">
              <w:rPr>
                <w:rStyle w:val="Strong"/>
                <w:rFonts w:eastAsia="文鼎中黑"/>
              </w:rPr>
              <w:t xml:space="preserve"> SoftwareLicensingProduct </w:t>
            </w:r>
            <w:r w:rsidRPr="002E6616">
              <w:rPr>
                <w:rStyle w:val="Strong"/>
                <w:rFonts w:eastAsia="文鼎中黑"/>
              </w:rPr>
              <w:t>類別</w:t>
            </w:r>
          </w:p>
        </w:tc>
      </w:tr>
      <w:tr w:rsidR="00B07399" w:rsidRPr="002E6616" w:rsidTr="00C51AE4">
        <w:trPr>
          <w:trHeight w:val="3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UninstallProductKey</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解除安裝目前產品的產品金鑰。</w:t>
            </w:r>
          </w:p>
        </w:tc>
      </w:tr>
      <w:tr w:rsidR="00B07399" w:rsidRPr="002E6616" w:rsidTr="00C51AE4">
        <w:trPr>
          <w:trHeight w:val="3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啟用</w:t>
            </w:r>
          </w:p>
        </w:tc>
        <w:tc>
          <w:tcPr>
            <w:tcW w:w="3386" w:type="dxa"/>
            <w:shd w:val="clear" w:color="auto" w:fill="auto"/>
          </w:tcPr>
          <w:p w:rsidR="00B07399" w:rsidRPr="002E6616" w:rsidRDefault="00B07399" w:rsidP="00FC292C">
            <w:pPr>
              <w:pStyle w:val="tabletext"/>
              <w:rPr>
                <w:rFonts w:eastAsia="文鼎中黑"/>
              </w:rPr>
            </w:pPr>
            <w:r w:rsidRPr="002E6616">
              <w:rPr>
                <w:rFonts w:eastAsia="文鼎中黑"/>
              </w:rPr>
              <w:t>啟用目前產品。</w:t>
            </w:r>
          </w:p>
        </w:tc>
      </w:tr>
      <w:tr w:rsidR="00B07399" w:rsidRPr="002E6616" w:rsidTr="00C51AE4">
        <w:trPr>
          <w:trHeight w:val="6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DepositOfflineConfirmationId</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執行電話啟用或離線啟用時，為產品儲放一個離線確認識別碼，以啟用此產品。</w:t>
            </w:r>
          </w:p>
        </w:tc>
      </w:tr>
      <w:tr w:rsidR="00B07399" w:rsidRPr="002E6616" w:rsidTr="00C51AE4">
        <w:trPr>
          <w:trHeight w:val="3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GetPolicyInformationDWord</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取得</w:t>
            </w:r>
            <w:r w:rsidRPr="002E6616">
              <w:rPr>
                <w:rFonts w:eastAsia="文鼎中黑"/>
                <w:lang w:eastAsia="zh-TW"/>
              </w:rPr>
              <w:t xml:space="preserve"> DWORD </w:t>
            </w:r>
            <w:r w:rsidRPr="002E6616">
              <w:rPr>
                <w:rFonts w:eastAsia="文鼎中黑"/>
                <w:lang w:eastAsia="zh-TW"/>
              </w:rPr>
              <w:t>類型的授權原則資訊。</w:t>
            </w:r>
          </w:p>
        </w:tc>
      </w:tr>
      <w:tr w:rsidR="00B07399" w:rsidRPr="002E6616" w:rsidTr="00C51AE4">
        <w:trPr>
          <w:trHeight w:val="3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GetPolicyInformationString</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取得字串類型的原則資訊。</w:t>
            </w:r>
          </w:p>
        </w:tc>
      </w:tr>
      <w:tr w:rsidR="00B07399" w:rsidRPr="002E6616" w:rsidTr="00C51AE4">
        <w:trPr>
          <w:trHeight w:val="300"/>
        </w:trPr>
        <w:tc>
          <w:tcPr>
            <w:tcW w:w="5989" w:type="dxa"/>
            <w:shd w:val="clear" w:color="auto" w:fill="auto"/>
            <w:noWrap/>
          </w:tcPr>
          <w:p w:rsidR="00B07399" w:rsidRPr="002E6616" w:rsidRDefault="00B07399" w:rsidP="00B5412E">
            <w:pPr>
              <w:pStyle w:val="tabletext"/>
              <w:pageBreakBefore/>
              <w:rPr>
                <w:rStyle w:val="Strong"/>
                <w:rFonts w:eastAsia="文鼎中黑"/>
              </w:rPr>
            </w:pPr>
            <w:r w:rsidRPr="002E6616">
              <w:rPr>
                <w:rStyle w:val="Strong"/>
                <w:rFonts w:eastAsia="文鼎中黑"/>
              </w:rPr>
              <w:lastRenderedPageBreak/>
              <w:t>SetKeyManagementServiceMachine</w:t>
            </w:r>
          </w:p>
        </w:tc>
        <w:tc>
          <w:tcPr>
            <w:tcW w:w="3386" w:type="dxa"/>
            <w:shd w:val="clear" w:color="auto" w:fill="auto"/>
          </w:tcPr>
          <w:p w:rsidR="00B07399" w:rsidRPr="002E6616" w:rsidRDefault="00B07399" w:rsidP="00B5412E">
            <w:pPr>
              <w:pStyle w:val="tabletext"/>
              <w:pageBreakBefore/>
              <w:rPr>
                <w:rFonts w:eastAsia="文鼎中黑"/>
                <w:lang w:eastAsia="zh-TW"/>
              </w:rPr>
            </w:pPr>
            <w:r w:rsidRPr="002E6616">
              <w:rPr>
                <w:rFonts w:eastAsia="文鼎中黑"/>
                <w:lang w:eastAsia="zh-TW"/>
              </w:rPr>
              <w:t>設定用於大量啟用的</w:t>
            </w:r>
            <w:r w:rsidRPr="002E6616">
              <w:rPr>
                <w:rFonts w:eastAsia="文鼎中黑"/>
                <w:lang w:eastAsia="zh-TW"/>
              </w:rPr>
              <w:t xml:space="preserve"> KMS </w:t>
            </w:r>
            <w:r w:rsidRPr="002E6616">
              <w:rPr>
                <w:rFonts w:eastAsia="文鼎中黑"/>
                <w:lang w:eastAsia="zh-TW"/>
              </w:rPr>
              <w:t>主機名稱。</w:t>
            </w:r>
          </w:p>
        </w:tc>
      </w:tr>
      <w:tr w:rsidR="00B07399" w:rsidRPr="002E6616" w:rsidTr="00C51AE4">
        <w:trPr>
          <w:trHeight w:val="300"/>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ClearKeyManagementServiceMachine</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清除先前已設定的任何</w:t>
            </w:r>
            <w:r w:rsidRPr="002E6616">
              <w:rPr>
                <w:rFonts w:eastAsia="文鼎中黑"/>
                <w:lang w:eastAsia="zh-TW"/>
              </w:rPr>
              <w:t xml:space="preserve"> KMS </w:t>
            </w:r>
            <w:r w:rsidRPr="002E6616">
              <w:rPr>
                <w:rFonts w:eastAsia="文鼎中黑"/>
                <w:lang w:eastAsia="zh-TW"/>
              </w:rPr>
              <w:t>主機名稱。</w:t>
            </w:r>
          </w:p>
        </w:tc>
      </w:tr>
      <w:tr w:rsidR="00B07399" w:rsidRPr="002E6616" w:rsidTr="00C51AE4">
        <w:trPr>
          <w:trHeight w:val="647"/>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SetKeyManagementServicePort</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設定供用戶端用來提出</w:t>
            </w:r>
            <w:r w:rsidRPr="002E6616">
              <w:rPr>
                <w:rFonts w:eastAsia="文鼎中黑"/>
                <w:lang w:eastAsia="zh-TW"/>
              </w:rPr>
              <w:t xml:space="preserve"> KMS </w:t>
            </w:r>
            <w:r w:rsidRPr="002E6616">
              <w:rPr>
                <w:rFonts w:eastAsia="文鼎中黑"/>
                <w:lang w:eastAsia="zh-TW"/>
              </w:rPr>
              <w:t>主機要求的</w:t>
            </w:r>
            <w:r w:rsidRPr="002E6616">
              <w:rPr>
                <w:rFonts w:eastAsia="文鼎中黑"/>
                <w:lang w:eastAsia="zh-TW"/>
              </w:rPr>
              <w:t xml:space="preserve"> TCP </w:t>
            </w:r>
            <w:r w:rsidRPr="002E6616">
              <w:rPr>
                <w:rFonts w:eastAsia="文鼎中黑"/>
                <w:lang w:eastAsia="zh-TW"/>
              </w:rPr>
              <w:t>連接埠。如果未指定，則使用連接埠</w:t>
            </w:r>
            <w:r w:rsidRPr="002E6616">
              <w:rPr>
                <w:rFonts w:eastAsia="文鼎中黑"/>
                <w:lang w:eastAsia="zh-TW"/>
              </w:rPr>
              <w:t xml:space="preserve"> 1688</w:t>
            </w:r>
            <w:r w:rsidRPr="002E6616">
              <w:rPr>
                <w:rFonts w:eastAsia="文鼎中黑"/>
                <w:lang w:eastAsia="zh-TW"/>
              </w:rPr>
              <w:t>。</w:t>
            </w:r>
          </w:p>
        </w:tc>
      </w:tr>
      <w:tr w:rsidR="00B07399" w:rsidRPr="002E6616" w:rsidTr="00C51AE4">
        <w:trPr>
          <w:trHeight w:val="315"/>
        </w:trPr>
        <w:tc>
          <w:tcPr>
            <w:tcW w:w="5989" w:type="dxa"/>
            <w:shd w:val="clear" w:color="auto" w:fill="auto"/>
            <w:noWrap/>
          </w:tcPr>
          <w:p w:rsidR="00B07399" w:rsidRPr="002E6616" w:rsidRDefault="00B07399" w:rsidP="00FC292C">
            <w:pPr>
              <w:pStyle w:val="tabletext"/>
              <w:rPr>
                <w:rStyle w:val="Strong"/>
                <w:rFonts w:eastAsia="文鼎中黑"/>
              </w:rPr>
            </w:pPr>
            <w:r w:rsidRPr="002E6616">
              <w:rPr>
                <w:rStyle w:val="Strong"/>
                <w:rFonts w:eastAsia="文鼎中黑"/>
              </w:rPr>
              <w:t>ClearKeyManagementServicePort</w:t>
            </w:r>
          </w:p>
        </w:tc>
        <w:tc>
          <w:tcPr>
            <w:tcW w:w="3386" w:type="dxa"/>
            <w:shd w:val="clear" w:color="auto" w:fill="auto"/>
          </w:tcPr>
          <w:p w:rsidR="00B07399" w:rsidRPr="002E6616" w:rsidRDefault="00B07399" w:rsidP="00FC292C">
            <w:pPr>
              <w:pStyle w:val="tabletext"/>
              <w:rPr>
                <w:rFonts w:eastAsia="文鼎中黑"/>
                <w:lang w:eastAsia="zh-TW"/>
              </w:rPr>
            </w:pPr>
            <w:r w:rsidRPr="002E6616">
              <w:rPr>
                <w:rFonts w:eastAsia="文鼎中黑"/>
                <w:lang w:eastAsia="zh-TW"/>
              </w:rPr>
              <w:t>清除先前已指定的任何連接埠</w:t>
            </w:r>
            <w:r w:rsidR="002660CB">
              <w:rPr>
                <w:rFonts w:eastAsiaTheme="minorEastAsia" w:hint="eastAsia"/>
                <w:lang w:eastAsia="zh-TW"/>
              </w:rPr>
              <w:br/>
            </w:r>
            <w:r w:rsidRPr="002E6616">
              <w:rPr>
                <w:rFonts w:eastAsia="文鼎中黑"/>
                <w:lang w:eastAsia="zh-TW"/>
              </w:rPr>
              <w:t>號碼。</w:t>
            </w:r>
          </w:p>
        </w:tc>
      </w:tr>
    </w:tbl>
    <w:p w:rsidR="002F3D61" w:rsidRPr="002E6616" w:rsidRDefault="002F3D61" w:rsidP="00E77C95">
      <w:pPr>
        <w:pStyle w:val="Heading1"/>
        <w:rPr>
          <w:rFonts w:eastAsia="文鼎中黑"/>
        </w:rPr>
      </w:pPr>
      <w:bookmarkStart w:id="68" w:name="_Toc534493645"/>
      <w:r w:rsidRPr="002E6616">
        <w:rPr>
          <w:rFonts w:eastAsia="文鼎中黑"/>
        </w:rPr>
        <w:lastRenderedPageBreak/>
        <w:t>詞彙</w:t>
      </w:r>
      <w:bookmarkEnd w:id="47"/>
      <w:bookmarkEnd w:id="68"/>
    </w:p>
    <w:tbl>
      <w:tblPr>
        <w:tblStyle w:val="TableGrid"/>
        <w:tblW w:w="0" w:type="auto"/>
        <w:tblInd w:w="108" w:type="dxa"/>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single" w:sz="4" w:space="0" w:color="4F81BD" w:themeColor="accent1"/>
        </w:tblBorders>
        <w:tblLook w:val="04A0"/>
      </w:tblPr>
      <w:tblGrid>
        <w:gridCol w:w="2190"/>
        <w:gridCol w:w="7278"/>
      </w:tblGrid>
      <w:tr w:rsidR="00B174D4" w:rsidRPr="002E6616" w:rsidTr="00A36F0A">
        <w:tc>
          <w:tcPr>
            <w:tcW w:w="2190" w:type="dxa"/>
            <w:shd w:val="clear" w:color="auto" w:fill="B8CCE4" w:themeFill="accent1" w:themeFillTint="66"/>
          </w:tcPr>
          <w:p w:rsidR="00342046" w:rsidRPr="002E6616" w:rsidRDefault="00B174D4" w:rsidP="009F797E">
            <w:pPr>
              <w:pStyle w:val="tabletext"/>
              <w:rPr>
                <w:rStyle w:val="Strong"/>
                <w:rFonts w:eastAsia="文鼎中黑"/>
              </w:rPr>
            </w:pPr>
            <w:r w:rsidRPr="002E6616">
              <w:rPr>
                <w:rStyle w:val="Strong"/>
                <w:rFonts w:eastAsia="文鼎中黑"/>
              </w:rPr>
              <w:t>術語</w:t>
            </w:r>
          </w:p>
        </w:tc>
        <w:tc>
          <w:tcPr>
            <w:tcW w:w="7278" w:type="dxa"/>
            <w:shd w:val="clear" w:color="auto" w:fill="B8CCE4" w:themeFill="accent1" w:themeFillTint="66"/>
          </w:tcPr>
          <w:p w:rsidR="00342046" w:rsidRPr="002E6616" w:rsidRDefault="00B174D4" w:rsidP="009F797E">
            <w:pPr>
              <w:pStyle w:val="tabletext"/>
              <w:rPr>
                <w:rStyle w:val="Strong"/>
                <w:rFonts w:eastAsia="文鼎中黑"/>
              </w:rPr>
            </w:pPr>
            <w:r w:rsidRPr="002E6616">
              <w:rPr>
                <w:rStyle w:val="Strong"/>
                <w:rFonts w:eastAsia="文鼎中黑"/>
              </w:rPr>
              <w:t>定義</w:t>
            </w:r>
          </w:p>
        </w:tc>
      </w:tr>
      <w:tr w:rsidR="00B174D4" w:rsidRPr="002E6616" w:rsidTr="00A36F0A">
        <w:tc>
          <w:tcPr>
            <w:tcW w:w="2190" w:type="dxa"/>
          </w:tcPr>
          <w:p w:rsidR="00B174D4" w:rsidRPr="002E6616" w:rsidRDefault="00B174D4" w:rsidP="009F797E">
            <w:pPr>
              <w:pStyle w:val="tabletext"/>
              <w:rPr>
                <w:rStyle w:val="Strong"/>
                <w:rFonts w:eastAsia="文鼎中黑"/>
              </w:rPr>
            </w:pPr>
            <w:r w:rsidRPr="002E6616">
              <w:rPr>
                <w:rStyle w:val="Strong"/>
                <w:rFonts w:eastAsia="文鼎中黑"/>
              </w:rPr>
              <w:t>ACID</w:t>
            </w:r>
          </w:p>
        </w:tc>
        <w:tc>
          <w:tcPr>
            <w:tcW w:w="7278" w:type="dxa"/>
          </w:tcPr>
          <w:p w:rsidR="00B174D4" w:rsidRPr="002E6616" w:rsidRDefault="00B174D4" w:rsidP="009F797E">
            <w:pPr>
              <w:pStyle w:val="tabletext"/>
              <w:rPr>
                <w:rFonts w:eastAsia="文鼎中黑"/>
                <w:lang w:eastAsia="zh-TW"/>
              </w:rPr>
            </w:pPr>
            <w:r w:rsidRPr="002E6616">
              <w:rPr>
                <w:rFonts w:eastAsia="文鼎中黑"/>
                <w:lang w:eastAsia="zh-TW"/>
              </w:rPr>
              <w:t>在軟體版本</w:t>
            </w:r>
            <w:r w:rsidR="00DD540C" w:rsidRPr="00DD540C">
              <w:rPr>
                <w:rFonts w:ascii="文鼎中黑" w:eastAsia="文鼎中黑" w:hAnsi="PMingLiU" w:cs="SimSun" w:hint="eastAsia"/>
                <w:lang w:eastAsia="zh-TW"/>
              </w:rPr>
              <w:t>內</w:t>
            </w:r>
            <w:r w:rsidRPr="002E6616">
              <w:rPr>
                <w:rFonts w:eastAsia="文鼎中黑" w:hAnsi="文鼎中黑" w:cs="文鼎中黑"/>
                <w:lang w:eastAsia="zh-TW"/>
              </w:rPr>
              <w:t>用來識別啟用方法的</w:t>
            </w:r>
            <w:r w:rsidRPr="002E6616">
              <w:rPr>
                <w:rFonts w:eastAsia="文鼎中黑"/>
                <w:lang w:eastAsia="zh-TW"/>
              </w:rPr>
              <w:t xml:space="preserve"> GUID</w:t>
            </w:r>
            <w:r w:rsidRPr="002E6616">
              <w:rPr>
                <w:rFonts w:eastAsia="文鼎中黑"/>
                <w:lang w:eastAsia="zh-TW"/>
              </w:rPr>
              <w:t>。</w:t>
            </w:r>
          </w:p>
        </w:tc>
      </w:tr>
      <w:tr w:rsidR="00B174D4" w:rsidRPr="002E6616" w:rsidTr="00A36F0A">
        <w:tc>
          <w:tcPr>
            <w:tcW w:w="2190" w:type="dxa"/>
          </w:tcPr>
          <w:p w:rsidR="00B174D4" w:rsidRPr="002E6616" w:rsidRDefault="00B174D4" w:rsidP="009F797E">
            <w:pPr>
              <w:pStyle w:val="tabletext"/>
              <w:rPr>
                <w:rStyle w:val="Strong"/>
                <w:rFonts w:eastAsia="文鼎中黑"/>
              </w:rPr>
            </w:pPr>
            <w:r w:rsidRPr="002E6616">
              <w:rPr>
                <w:rStyle w:val="Strong"/>
                <w:rFonts w:eastAsia="文鼎中黑"/>
              </w:rPr>
              <w:t>AD DS</w:t>
            </w:r>
          </w:p>
        </w:tc>
        <w:tc>
          <w:tcPr>
            <w:tcW w:w="7278" w:type="dxa"/>
          </w:tcPr>
          <w:p w:rsidR="00B174D4" w:rsidRPr="002E6616" w:rsidRDefault="00B174D4" w:rsidP="009F797E">
            <w:pPr>
              <w:pStyle w:val="tabletext"/>
              <w:rPr>
                <w:rFonts w:eastAsia="文鼎中黑"/>
              </w:rPr>
            </w:pPr>
            <w:r w:rsidRPr="002E6616">
              <w:rPr>
                <w:rFonts w:eastAsia="文鼎中黑"/>
              </w:rPr>
              <w:t xml:space="preserve">Active Directory </w:t>
            </w:r>
            <w:r w:rsidRPr="002E6616">
              <w:rPr>
                <w:rFonts w:eastAsia="文鼎中黑"/>
              </w:rPr>
              <w:t>網域服務。</w:t>
            </w:r>
          </w:p>
        </w:tc>
      </w:tr>
      <w:tr w:rsidR="00B174D4" w:rsidRPr="002E6616" w:rsidTr="00A36F0A">
        <w:tc>
          <w:tcPr>
            <w:tcW w:w="2190" w:type="dxa"/>
          </w:tcPr>
          <w:p w:rsidR="00B174D4" w:rsidRPr="002E6616" w:rsidRDefault="00B174D4" w:rsidP="009F797E">
            <w:pPr>
              <w:pStyle w:val="tabletext"/>
              <w:rPr>
                <w:rStyle w:val="Strong"/>
                <w:rFonts w:eastAsia="文鼎中黑"/>
              </w:rPr>
            </w:pPr>
            <w:r w:rsidRPr="002E6616">
              <w:rPr>
                <w:rStyle w:val="Strong"/>
                <w:rFonts w:eastAsia="文鼎中黑"/>
              </w:rPr>
              <w:t>AppID</w:t>
            </w:r>
          </w:p>
        </w:tc>
        <w:tc>
          <w:tcPr>
            <w:tcW w:w="7278" w:type="dxa"/>
          </w:tcPr>
          <w:p w:rsidR="00B174D4" w:rsidRPr="002E6616" w:rsidRDefault="00B174D4" w:rsidP="009F797E">
            <w:pPr>
              <w:pStyle w:val="tabletext"/>
              <w:rPr>
                <w:rFonts w:eastAsia="文鼎中黑"/>
                <w:lang w:eastAsia="zh-TW"/>
              </w:rPr>
            </w:pPr>
            <w:r w:rsidRPr="002E6616">
              <w:rPr>
                <w:rFonts w:eastAsia="文鼎中黑"/>
                <w:lang w:eastAsia="zh-TW"/>
              </w:rPr>
              <w:t>定義用來組合一組</w:t>
            </w:r>
            <w:r w:rsidRPr="002E6616">
              <w:rPr>
                <w:rFonts w:eastAsia="文鼎中黑"/>
                <w:lang w:eastAsia="zh-TW"/>
              </w:rPr>
              <w:t xml:space="preserve"> SKU ID </w:t>
            </w:r>
            <w:r w:rsidRPr="002E6616">
              <w:rPr>
                <w:rFonts w:eastAsia="文鼎中黑"/>
                <w:lang w:eastAsia="zh-TW"/>
              </w:rPr>
              <w:t>的</w:t>
            </w:r>
            <w:r w:rsidRPr="002E6616">
              <w:rPr>
                <w:rFonts w:eastAsia="文鼎中黑"/>
                <w:lang w:eastAsia="zh-TW"/>
              </w:rPr>
              <w:t xml:space="preserve"> GUID</w:t>
            </w:r>
            <w:r w:rsidRPr="002E6616">
              <w:rPr>
                <w:rFonts w:eastAsia="文鼎中黑"/>
                <w:lang w:eastAsia="zh-TW"/>
              </w:rPr>
              <w:t>，如同姓氏一樣。所有</w:t>
            </w:r>
            <w:r w:rsidRPr="002E6616">
              <w:rPr>
                <w:rFonts w:eastAsia="文鼎中黑"/>
                <w:lang w:eastAsia="zh-TW"/>
              </w:rPr>
              <w:t xml:space="preserve"> Windows </w:t>
            </w:r>
            <w:r w:rsidRPr="002E6616">
              <w:rPr>
                <w:rFonts w:eastAsia="文鼎中黑"/>
                <w:lang w:eastAsia="zh-TW"/>
              </w:rPr>
              <w:t>版本具有相同的</w:t>
            </w:r>
            <w:r w:rsidRPr="002E6616">
              <w:rPr>
                <w:rFonts w:eastAsia="文鼎中黑"/>
                <w:lang w:eastAsia="zh-TW"/>
              </w:rPr>
              <w:t xml:space="preserve"> AppID</w:t>
            </w:r>
            <w:r w:rsidRPr="002E6616">
              <w:rPr>
                <w:rFonts w:eastAsia="文鼎中黑"/>
                <w:lang w:eastAsia="zh-TW"/>
              </w:rPr>
              <w:t>。</w:t>
            </w:r>
          </w:p>
        </w:tc>
      </w:tr>
      <w:tr w:rsidR="00B174D4" w:rsidRPr="002E6616" w:rsidTr="00A36F0A">
        <w:tc>
          <w:tcPr>
            <w:tcW w:w="2190" w:type="dxa"/>
          </w:tcPr>
          <w:p w:rsidR="00B174D4" w:rsidRPr="002E6616" w:rsidRDefault="00B174D4" w:rsidP="009F797E">
            <w:pPr>
              <w:pStyle w:val="tabletext"/>
              <w:rPr>
                <w:rStyle w:val="Strong"/>
                <w:rFonts w:eastAsia="文鼎中黑"/>
              </w:rPr>
            </w:pPr>
            <w:r w:rsidRPr="002E6616">
              <w:rPr>
                <w:rStyle w:val="Strong"/>
                <w:rFonts w:eastAsia="文鼎中黑"/>
              </w:rPr>
              <w:t>DNS</w:t>
            </w:r>
          </w:p>
        </w:tc>
        <w:tc>
          <w:tcPr>
            <w:tcW w:w="7278" w:type="dxa"/>
          </w:tcPr>
          <w:p w:rsidR="00B174D4" w:rsidRPr="002E6616" w:rsidRDefault="00B174D4" w:rsidP="009F797E">
            <w:pPr>
              <w:pStyle w:val="tabletext"/>
              <w:rPr>
                <w:rFonts w:eastAsia="文鼎中黑"/>
              </w:rPr>
            </w:pPr>
            <w:r w:rsidRPr="002E6616">
              <w:rPr>
                <w:rFonts w:eastAsia="文鼎中黑"/>
              </w:rPr>
              <w:t>網域名稱服務。</w:t>
            </w:r>
          </w:p>
        </w:tc>
      </w:tr>
      <w:tr w:rsidR="00B174D4" w:rsidRPr="002E6616" w:rsidTr="00A36F0A">
        <w:tc>
          <w:tcPr>
            <w:tcW w:w="2190" w:type="dxa"/>
          </w:tcPr>
          <w:p w:rsidR="00B174D4" w:rsidRPr="002E6616" w:rsidRDefault="00B174D4" w:rsidP="009F797E">
            <w:pPr>
              <w:pStyle w:val="tabletext"/>
              <w:rPr>
                <w:rStyle w:val="Strong"/>
                <w:rFonts w:eastAsia="文鼎中黑"/>
              </w:rPr>
            </w:pPr>
            <w:r w:rsidRPr="002E6616">
              <w:rPr>
                <w:rStyle w:val="Strong"/>
                <w:rFonts w:eastAsia="文鼎中黑"/>
              </w:rPr>
              <w:t>FQDN</w:t>
            </w:r>
          </w:p>
        </w:tc>
        <w:tc>
          <w:tcPr>
            <w:tcW w:w="7278" w:type="dxa"/>
          </w:tcPr>
          <w:p w:rsidR="00B174D4" w:rsidRPr="002E6616" w:rsidRDefault="00B174D4" w:rsidP="009F797E">
            <w:pPr>
              <w:pStyle w:val="tabletext"/>
              <w:rPr>
                <w:rFonts w:eastAsia="文鼎中黑"/>
              </w:rPr>
            </w:pPr>
            <w:r w:rsidRPr="002E6616">
              <w:rPr>
                <w:rFonts w:eastAsia="文鼎中黑"/>
              </w:rPr>
              <w:t>完整網域名稱（例如，</w:t>
            </w:r>
            <w:r w:rsidRPr="002E6616">
              <w:rPr>
                <w:rFonts w:eastAsia="文鼎中黑"/>
              </w:rPr>
              <w:t>phred.microsoft.com</w:t>
            </w:r>
            <w:r w:rsidRPr="002E6616">
              <w:rPr>
                <w:rFonts w:eastAsia="文鼎中黑"/>
              </w:rPr>
              <w:t>）。</w:t>
            </w:r>
          </w:p>
        </w:tc>
      </w:tr>
      <w:tr w:rsidR="00B174D4" w:rsidRPr="002E6616" w:rsidTr="00A36F0A">
        <w:tc>
          <w:tcPr>
            <w:tcW w:w="2190" w:type="dxa"/>
          </w:tcPr>
          <w:p w:rsidR="00B174D4" w:rsidRPr="002E6616" w:rsidRDefault="00B174D4" w:rsidP="009F797E">
            <w:pPr>
              <w:pStyle w:val="tabletext"/>
              <w:rPr>
                <w:rStyle w:val="Strong"/>
                <w:rFonts w:eastAsia="文鼎中黑"/>
              </w:rPr>
            </w:pPr>
            <w:r w:rsidRPr="002E6616">
              <w:rPr>
                <w:rStyle w:val="Strong"/>
                <w:rFonts w:eastAsia="文鼎中黑"/>
              </w:rPr>
              <w:t>GVLK</w:t>
            </w:r>
          </w:p>
        </w:tc>
        <w:tc>
          <w:tcPr>
            <w:tcW w:w="7278" w:type="dxa"/>
          </w:tcPr>
          <w:p w:rsidR="00B174D4" w:rsidRPr="002E6616" w:rsidRDefault="00B174D4" w:rsidP="00AC4339">
            <w:pPr>
              <w:pStyle w:val="tabletext"/>
              <w:jc w:val="both"/>
              <w:rPr>
                <w:rFonts w:eastAsia="文鼎中黑"/>
                <w:lang w:eastAsia="zh-TW"/>
              </w:rPr>
            </w:pPr>
            <w:r w:rsidRPr="002E6616">
              <w:rPr>
                <w:rFonts w:eastAsia="文鼎中黑"/>
                <w:lang w:eastAsia="zh-TW"/>
              </w:rPr>
              <w:t>一般大量授權金鑰，為版本特定的產品金鑰，依預設會安裝在</w:t>
            </w:r>
            <w:r w:rsidRPr="002E6616">
              <w:rPr>
                <w:rFonts w:eastAsia="文鼎中黑"/>
                <w:lang w:eastAsia="zh-TW"/>
              </w:rPr>
              <w:t xml:space="preserve"> Windows </w:t>
            </w:r>
            <w:r w:rsidRPr="002E6616">
              <w:rPr>
                <w:rFonts w:eastAsia="文鼎中黑"/>
                <w:lang w:eastAsia="zh-TW"/>
              </w:rPr>
              <w:t>的所有大量授權版本中。亦稱為預設</w:t>
            </w:r>
            <w:r w:rsidRPr="002E6616">
              <w:rPr>
                <w:rFonts w:eastAsia="文鼎中黑"/>
                <w:lang w:eastAsia="zh-TW"/>
              </w:rPr>
              <w:t xml:space="preserve"> KMS </w:t>
            </w:r>
            <w:r w:rsidRPr="002E6616">
              <w:rPr>
                <w:rFonts w:eastAsia="文鼎中黑"/>
                <w:lang w:eastAsia="zh-TW"/>
              </w:rPr>
              <w:t>用戶端安裝金鑰。如需詳細資訊，請參閱表</w:t>
            </w:r>
            <w:r w:rsidRPr="002E6616">
              <w:rPr>
                <w:rFonts w:eastAsia="文鼎中黑"/>
                <w:lang w:eastAsia="zh-TW"/>
              </w:rPr>
              <w:t xml:space="preserve"> 9</w:t>
            </w:r>
            <w:r w:rsidRPr="002E6616">
              <w:rPr>
                <w:rFonts w:eastAsia="文鼎中黑"/>
                <w:lang w:eastAsia="zh-TW"/>
              </w:rPr>
              <w:t>。</w:t>
            </w:r>
          </w:p>
        </w:tc>
      </w:tr>
      <w:tr w:rsidR="00B174D4" w:rsidRPr="002E6616" w:rsidTr="00A36F0A">
        <w:tc>
          <w:tcPr>
            <w:tcW w:w="2190" w:type="dxa"/>
          </w:tcPr>
          <w:p w:rsidR="00B174D4" w:rsidRPr="002E6616" w:rsidRDefault="00B174D4" w:rsidP="009F797E">
            <w:pPr>
              <w:pStyle w:val="tabletext"/>
              <w:rPr>
                <w:rStyle w:val="Strong"/>
                <w:rFonts w:eastAsia="文鼎中黑"/>
              </w:rPr>
            </w:pPr>
            <w:r w:rsidRPr="002E6616">
              <w:rPr>
                <w:rStyle w:val="Strong"/>
                <w:rFonts w:eastAsia="文鼎中黑"/>
              </w:rPr>
              <w:t>KMS</w:t>
            </w:r>
          </w:p>
        </w:tc>
        <w:tc>
          <w:tcPr>
            <w:tcW w:w="7278" w:type="dxa"/>
          </w:tcPr>
          <w:p w:rsidR="00B174D4" w:rsidRPr="002E6616" w:rsidRDefault="00B174D4" w:rsidP="009F797E">
            <w:pPr>
              <w:pStyle w:val="tabletext"/>
              <w:rPr>
                <w:rFonts w:eastAsia="文鼎中黑"/>
              </w:rPr>
            </w:pPr>
            <w:r w:rsidRPr="002E6616">
              <w:rPr>
                <w:rFonts w:eastAsia="文鼎中黑"/>
              </w:rPr>
              <w:t>金鑰管理服務。</w:t>
            </w:r>
          </w:p>
        </w:tc>
      </w:tr>
      <w:tr w:rsidR="00B174D4" w:rsidRPr="002E6616" w:rsidTr="00A36F0A">
        <w:tc>
          <w:tcPr>
            <w:tcW w:w="2190" w:type="dxa"/>
          </w:tcPr>
          <w:p w:rsidR="00B174D4" w:rsidRPr="002E6616" w:rsidRDefault="00B174D4" w:rsidP="009F797E">
            <w:pPr>
              <w:pStyle w:val="tabletext"/>
              <w:rPr>
                <w:rStyle w:val="Strong"/>
                <w:rFonts w:eastAsia="文鼎中黑"/>
              </w:rPr>
            </w:pPr>
            <w:r w:rsidRPr="002E6616">
              <w:rPr>
                <w:rStyle w:val="Strong"/>
                <w:rFonts w:eastAsia="文鼎中黑"/>
              </w:rPr>
              <w:t>KMSID</w:t>
            </w:r>
          </w:p>
        </w:tc>
        <w:tc>
          <w:tcPr>
            <w:tcW w:w="7278" w:type="dxa"/>
          </w:tcPr>
          <w:p w:rsidR="00B174D4" w:rsidRPr="002E6616" w:rsidRDefault="00B174D4" w:rsidP="002660CB">
            <w:pPr>
              <w:pStyle w:val="tabletext"/>
              <w:jc w:val="both"/>
              <w:rPr>
                <w:rFonts w:eastAsia="文鼎中黑"/>
                <w:lang w:eastAsia="zh-TW"/>
              </w:rPr>
            </w:pPr>
            <w:r w:rsidRPr="002660CB">
              <w:rPr>
                <w:rFonts w:eastAsia="文鼎中黑"/>
                <w:spacing w:val="-4"/>
                <w:lang w:eastAsia="zh-TW"/>
              </w:rPr>
              <w:t xml:space="preserve">KMS </w:t>
            </w:r>
            <w:r w:rsidRPr="002660CB">
              <w:rPr>
                <w:rFonts w:eastAsia="文鼎中黑"/>
                <w:spacing w:val="-4"/>
                <w:lang w:eastAsia="zh-TW"/>
              </w:rPr>
              <w:t>用戶端傳送給</w:t>
            </w:r>
            <w:r w:rsidRPr="002660CB">
              <w:rPr>
                <w:rFonts w:eastAsia="文鼎中黑"/>
                <w:spacing w:val="-4"/>
                <w:lang w:eastAsia="zh-TW"/>
              </w:rPr>
              <w:t xml:space="preserve"> KMS </w:t>
            </w:r>
            <w:r w:rsidRPr="002660CB">
              <w:rPr>
                <w:rFonts w:eastAsia="文鼎中黑"/>
                <w:spacing w:val="-4"/>
                <w:lang w:eastAsia="zh-TW"/>
              </w:rPr>
              <w:t>主機進行啟用的</w:t>
            </w:r>
            <w:r w:rsidRPr="002660CB">
              <w:rPr>
                <w:rFonts w:eastAsia="文鼎中黑"/>
                <w:spacing w:val="-4"/>
                <w:lang w:eastAsia="zh-TW"/>
              </w:rPr>
              <w:t xml:space="preserve"> GUID </w:t>
            </w:r>
            <w:r w:rsidRPr="002660CB">
              <w:rPr>
                <w:rFonts w:eastAsia="文鼎中黑"/>
                <w:spacing w:val="-4"/>
                <w:lang w:eastAsia="zh-TW"/>
              </w:rPr>
              <w:t>可以在多個</w:t>
            </w:r>
            <w:r w:rsidRPr="002660CB">
              <w:rPr>
                <w:rFonts w:eastAsia="文鼎中黑"/>
                <w:spacing w:val="-4"/>
                <w:lang w:eastAsia="zh-TW"/>
              </w:rPr>
              <w:t xml:space="preserve"> ACID </w:t>
            </w:r>
            <w:r w:rsidRPr="002660CB">
              <w:rPr>
                <w:rFonts w:eastAsia="文鼎中黑"/>
                <w:spacing w:val="-4"/>
                <w:lang w:eastAsia="zh-TW"/>
              </w:rPr>
              <w:t>之間</w:t>
            </w:r>
            <w:r w:rsidR="002660CB">
              <w:rPr>
                <w:rFonts w:eastAsiaTheme="minorEastAsia" w:hint="eastAsia"/>
                <w:lang w:eastAsia="zh-TW"/>
              </w:rPr>
              <w:br/>
            </w:r>
            <w:r w:rsidRPr="002E6616">
              <w:rPr>
                <w:rFonts w:eastAsia="文鼎中黑"/>
                <w:lang w:eastAsia="zh-TW"/>
              </w:rPr>
              <w:t>共用。</w:t>
            </w:r>
          </w:p>
        </w:tc>
      </w:tr>
      <w:tr w:rsidR="00A36F0A" w:rsidRPr="002E6616" w:rsidTr="00A36F0A">
        <w:tc>
          <w:tcPr>
            <w:tcW w:w="2190" w:type="dxa"/>
          </w:tcPr>
          <w:p w:rsidR="00A36F0A" w:rsidRPr="002E6616" w:rsidRDefault="00A36F0A" w:rsidP="00B40596">
            <w:pPr>
              <w:pStyle w:val="tabletext"/>
              <w:rPr>
                <w:rStyle w:val="Strong"/>
                <w:rFonts w:eastAsia="文鼎中黑"/>
                <w:lang w:eastAsia="zh-TW"/>
              </w:rPr>
            </w:pPr>
            <w:r w:rsidRPr="002E6616">
              <w:rPr>
                <w:rStyle w:val="Strong"/>
                <w:rFonts w:eastAsia="文鼎中黑"/>
                <w:lang w:eastAsia="zh-TW"/>
              </w:rPr>
              <w:t>電腦憑證存放區</w:t>
            </w:r>
          </w:p>
        </w:tc>
        <w:tc>
          <w:tcPr>
            <w:tcW w:w="7278" w:type="dxa"/>
          </w:tcPr>
          <w:p w:rsidR="00A36F0A" w:rsidRPr="002E6616" w:rsidRDefault="00A36F0A" w:rsidP="00B40596">
            <w:pPr>
              <w:pStyle w:val="tabletext"/>
              <w:rPr>
                <w:rFonts w:eastAsia="文鼎中黑"/>
                <w:lang w:eastAsia="zh-TW"/>
              </w:rPr>
            </w:pPr>
            <w:r w:rsidRPr="002E6616">
              <w:rPr>
                <w:rFonts w:eastAsia="文鼎中黑"/>
                <w:lang w:eastAsia="zh-TW"/>
              </w:rPr>
              <w:t>嘗試執行權杖型啟用的使用者，必須能夠存取此憑證及其私密金鑰。</w:t>
            </w:r>
          </w:p>
        </w:tc>
      </w:tr>
      <w:tr w:rsidR="00B174D4" w:rsidRPr="002E6616" w:rsidTr="00A36F0A">
        <w:tc>
          <w:tcPr>
            <w:tcW w:w="2190" w:type="dxa"/>
          </w:tcPr>
          <w:p w:rsidR="00B174D4" w:rsidRPr="002E6616" w:rsidRDefault="00B174D4" w:rsidP="009F797E">
            <w:pPr>
              <w:pStyle w:val="tabletext"/>
              <w:rPr>
                <w:rStyle w:val="Strong"/>
                <w:rFonts w:eastAsia="文鼎中黑"/>
                <w:lang w:eastAsia="zh-TW"/>
              </w:rPr>
            </w:pPr>
            <w:r w:rsidRPr="002E6616">
              <w:rPr>
                <w:rStyle w:val="Strong"/>
                <w:rFonts w:eastAsia="文鼎中黑"/>
                <w:lang w:eastAsia="zh-TW"/>
              </w:rPr>
              <w:t>MAK</w:t>
            </w:r>
          </w:p>
        </w:tc>
        <w:tc>
          <w:tcPr>
            <w:tcW w:w="7278" w:type="dxa"/>
          </w:tcPr>
          <w:p w:rsidR="00B174D4" w:rsidRPr="002E6616" w:rsidRDefault="00B174D4" w:rsidP="009F797E">
            <w:pPr>
              <w:pStyle w:val="tabletext"/>
              <w:rPr>
                <w:rFonts w:eastAsia="文鼎中黑"/>
                <w:lang w:eastAsia="zh-TW"/>
              </w:rPr>
            </w:pPr>
            <w:r w:rsidRPr="002E6616">
              <w:rPr>
                <w:rFonts w:eastAsia="文鼎中黑"/>
                <w:lang w:eastAsia="zh-TW"/>
              </w:rPr>
              <w:t>多重啟用金鑰。</w:t>
            </w:r>
          </w:p>
        </w:tc>
      </w:tr>
      <w:tr w:rsidR="00B174D4" w:rsidRPr="002E6616" w:rsidTr="00A36F0A">
        <w:tc>
          <w:tcPr>
            <w:tcW w:w="2190" w:type="dxa"/>
          </w:tcPr>
          <w:p w:rsidR="00B174D4" w:rsidRPr="002E6616" w:rsidRDefault="00B174D4" w:rsidP="009F797E">
            <w:pPr>
              <w:pStyle w:val="tabletext"/>
              <w:rPr>
                <w:rStyle w:val="Strong"/>
                <w:rFonts w:eastAsia="文鼎中黑"/>
                <w:lang w:eastAsia="zh-TW"/>
              </w:rPr>
            </w:pPr>
            <w:r w:rsidRPr="002E6616">
              <w:rPr>
                <w:rStyle w:val="Strong"/>
                <w:rFonts w:eastAsia="文鼎中黑"/>
                <w:lang w:eastAsia="zh-TW"/>
              </w:rPr>
              <w:t>N-Policy</w:t>
            </w:r>
          </w:p>
        </w:tc>
        <w:tc>
          <w:tcPr>
            <w:tcW w:w="7278" w:type="dxa"/>
          </w:tcPr>
          <w:p w:rsidR="00B174D4" w:rsidRPr="002E6616" w:rsidRDefault="00B174D4" w:rsidP="009F797E">
            <w:pPr>
              <w:pStyle w:val="tabletext"/>
              <w:rPr>
                <w:rFonts w:eastAsia="文鼎中黑"/>
                <w:lang w:eastAsia="zh-TW"/>
              </w:rPr>
            </w:pPr>
            <w:r w:rsidRPr="002E6616">
              <w:rPr>
                <w:rFonts w:eastAsia="文鼎中黑"/>
                <w:lang w:eastAsia="zh-TW"/>
              </w:rPr>
              <w:t>授權原則，指定</w:t>
            </w:r>
            <w:r w:rsidRPr="002E6616">
              <w:rPr>
                <w:rFonts w:eastAsia="文鼎中黑"/>
                <w:lang w:eastAsia="zh-TW"/>
              </w:rPr>
              <w:t xml:space="preserve"> KMS </w:t>
            </w:r>
            <w:r w:rsidRPr="002E6616">
              <w:rPr>
                <w:rFonts w:eastAsia="文鼎中黑"/>
                <w:lang w:eastAsia="zh-TW"/>
              </w:rPr>
              <w:t>傳回的電腦最小計數，供用戶端用來判定是否自行啟用。</w:t>
            </w:r>
          </w:p>
        </w:tc>
      </w:tr>
      <w:tr w:rsidR="00B174D4" w:rsidRPr="002E6616" w:rsidTr="00A36F0A">
        <w:tc>
          <w:tcPr>
            <w:tcW w:w="2190" w:type="dxa"/>
          </w:tcPr>
          <w:p w:rsidR="00B174D4" w:rsidRPr="002E6616" w:rsidRDefault="00B174D4" w:rsidP="009F797E">
            <w:pPr>
              <w:pStyle w:val="tabletext"/>
              <w:rPr>
                <w:rStyle w:val="Strong"/>
                <w:rFonts w:eastAsia="文鼎中黑"/>
                <w:lang w:eastAsia="zh-TW"/>
              </w:rPr>
            </w:pPr>
            <w:r w:rsidRPr="002E6616">
              <w:rPr>
                <w:rStyle w:val="Strong"/>
                <w:rFonts w:eastAsia="文鼎中黑"/>
                <w:lang w:eastAsia="zh-TW"/>
              </w:rPr>
              <w:t>PIN</w:t>
            </w:r>
          </w:p>
        </w:tc>
        <w:tc>
          <w:tcPr>
            <w:tcW w:w="7278" w:type="dxa"/>
          </w:tcPr>
          <w:p w:rsidR="00B174D4" w:rsidRPr="002E6616" w:rsidRDefault="00B174D4" w:rsidP="009F797E">
            <w:pPr>
              <w:pStyle w:val="tabletext"/>
              <w:rPr>
                <w:rFonts w:eastAsia="文鼎中黑"/>
                <w:lang w:eastAsia="zh-TW"/>
              </w:rPr>
            </w:pPr>
            <w:r w:rsidRPr="002E6616">
              <w:rPr>
                <w:rFonts w:eastAsia="文鼎中黑"/>
                <w:lang w:eastAsia="zh-TW"/>
              </w:rPr>
              <w:t>個人識別碼，搭配智慧卡一起使用作為驗證認證。</w:t>
            </w:r>
          </w:p>
        </w:tc>
      </w:tr>
      <w:tr w:rsidR="00B174D4" w:rsidRPr="002E6616" w:rsidTr="00A36F0A">
        <w:tc>
          <w:tcPr>
            <w:tcW w:w="2190" w:type="dxa"/>
          </w:tcPr>
          <w:p w:rsidR="00B174D4" w:rsidRPr="002E6616" w:rsidRDefault="00B174D4" w:rsidP="009F797E">
            <w:pPr>
              <w:pStyle w:val="tabletext"/>
              <w:rPr>
                <w:rStyle w:val="Strong"/>
                <w:rFonts w:eastAsia="文鼎中黑"/>
              </w:rPr>
            </w:pPr>
            <w:r w:rsidRPr="002E6616">
              <w:rPr>
                <w:rStyle w:val="Strong"/>
                <w:rFonts w:eastAsia="文鼎中黑"/>
              </w:rPr>
              <w:t>SKU</w:t>
            </w:r>
          </w:p>
        </w:tc>
        <w:tc>
          <w:tcPr>
            <w:tcW w:w="7278" w:type="dxa"/>
          </w:tcPr>
          <w:p w:rsidR="00B174D4" w:rsidRPr="002E6616" w:rsidRDefault="00B174D4" w:rsidP="009F797E">
            <w:pPr>
              <w:pStyle w:val="tabletext"/>
              <w:rPr>
                <w:rFonts w:eastAsia="文鼎中黑"/>
              </w:rPr>
            </w:pPr>
            <w:r w:rsidRPr="002E6616">
              <w:rPr>
                <w:rFonts w:eastAsia="文鼎中黑"/>
              </w:rPr>
              <w:t>描述</w:t>
            </w:r>
            <w:r w:rsidRPr="002E6616">
              <w:rPr>
                <w:rFonts w:eastAsia="文鼎中黑"/>
              </w:rPr>
              <w:t xml:space="preserve"> Windows </w:t>
            </w:r>
            <w:r w:rsidRPr="002E6616">
              <w:rPr>
                <w:rFonts w:eastAsia="文鼎中黑"/>
              </w:rPr>
              <w:t>或其他軟體的特定版本。</w:t>
            </w:r>
          </w:p>
        </w:tc>
      </w:tr>
      <w:tr w:rsidR="00B174D4" w:rsidRPr="002E6616" w:rsidTr="00A36F0A">
        <w:tc>
          <w:tcPr>
            <w:tcW w:w="2190" w:type="dxa"/>
          </w:tcPr>
          <w:p w:rsidR="00B174D4" w:rsidRPr="002E6616" w:rsidRDefault="00B174D4" w:rsidP="009F797E">
            <w:pPr>
              <w:pStyle w:val="tabletext"/>
              <w:rPr>
                <w:rStyle w:val="Strong"/>
                <w:rFonts w:eastAsia="文鼎中黑"/>
              </w:rPr>
            </w:pPr>
            <w:r w:rsidRPr="002E6616">
              <w:rPr>
                <w:rStyle w:val="Strong"/>
                <w:rFonts w:eastAsia="文鼎中黑"/>
              </w:rPr>
              <w:t>SKUId</w:t>
            </w:r>
          </w:p>
        </w:tc>
        <w:tc>
          <w:tcPr>
            <w:tcW w:w="7278" w:type="dxa"/>
          </w:tcPr>
          <w:p w:rsidR="00B174D4" w:rsidRPr="002E6616" w:rsidRDefault="00B174D4" w:rsidP="009F797E">
            <w:pPr>
              <w:pStyle w:val="tabletext"/>
              <w:rPr>
                <w:rFonts w:eastAsia="文鼎中黑"/>
              </w:rPr>
            </w:pPr>
            <w:r w:rsidRPr="002E6616">
              <w:rPr>
                <w:rFonts w:eastAsia="文鼎中黑"/>
              </w:rPr>
              <w:t>同上述</w:t>
            </w:r>
            <w:r w:rsidRPr="002E6616">
              <w:rPr>
                <w:rFonts w:eastAsia="文鼎中黑"/>
              </w:rPr>
              <w:t xml:space="preserve"> ACID</w:t>
            </w:r>
          </w:p>
        </w:tc>
      </w:tr>
      <w:tr w:rsidR="00B174D4" w:rsidRPr="002E6616" w:rsidTr="00A36F0A">
        <w:tc>
          <w:tcPr>
            <w:tcW w:w="2190" w:type="dxa"/>
          </w:tcPr>
          <w:p w:rsidR="00B174D4" w:rsidRPr="002E6616" w:rsidRDefault="00B174D4" w:rsidP="009F797E">
            <w:pPr>
              <w:pStyle w:val="tabletext"/>
              <w:rPr>
                <w:rStyle w:val="Strong"/>
                <w:rFonts w:eastAsia="文鼎中黑"/>
              </w:rPr>
            </w:pPr>
            <w:r w:rsidRPr="002E6616">
              <w:rPr>
                <w:rStyle w:val="Strong"/>
                <w:rFonts w:eastAsia="文鼎中黑"/>
              </w:rPr>
              <w:t>SPPSVC</w:t>
            </w:r>
          </w:p>
        </w:tc>
        <w:tc>
          <w:tcPr>
            <w:tcW w:w="7278" w:type="dxa"/>
          </w:tcPr>
          <w:p w:rsidR="00B174D4" w:rsidRPr="002E6616" w:rsidRDefault="00B174D4" w:rsidP="009F797E">
            <w:pPr>
              <w:pStyle w:val="tabletext"/>
              <w:rPr>
                <w:rFonts w:eastAsia="文鼎中黑"/>
              </w:rPr>
            </w:pPr>
            <w:r w:rsidRPr="002E6616">
              <w:rPr>
                <w:rFonts w:eastAsia="文鼎中黑"/>
              </w:rPr>
              <w:t>軟體保護服務，為</w:t>
            </w:r>
            <w:r w:rsidRPr="002E6616">
              <w:rPr>
                <w:rFonts w:eastAsia="文鼎中黑"/>
              </w:rPr>
              <w:t xml:space="preserve"> Windows 7 </w:t>
            </w:r>
            <w:r w:rsidRPr="002E6616">
              <w:rPr>
                <w:rFonts w:eastAsia="文鼎中黑"/>
              </w:rPr>
              <w:t>和</w:t>
            </w:r>
            <w:r w:rsidRPr="002E6616">
              <w:rPr>
                <w:rFonts w:eastAsia="文鼎中黑"/>
              </w:rPr>
              <w:t xml:space="preserve"> Windows Server 2008 R2 </w:t>
            </w:r>
            <w:r w:rsidR="00DD540C" w:rsidRPr="00DD540C">
              <w:rPr>
                <w:rFonts w:ascii="文鼎中黑" w:eastAsia="文鼎中黑" w:hAnsi="PMingLiU" w:cs="SimSun" w:hint="eastAsia"/>
                <w:lang w:eastAsia="zh-TW"/>
              </w:rPr>
              <w:t>內</w:t>
            </w:r>
            <w:r w:rsidRPr="002E6616">
              <w:rPr>
                <w:rFonts w:eastAsia="文鼎中黑" w:hAnsi="文鼎中黑" w:cs="文鼎中黑"/>
              </w:rPr>
              <w:t>建立的服務平台，負責管理</w:t>
            </w:r>
            <w:r w:rsidRPr="002E6616">
              <w:rPr>
                <w:rFonts w:eastAsia="文鼎中黑"/>
              </w:rPr>
              <w:t xml:space="preserve"> Windows </w:t>
            </w:r>
            <w:r w:rsidRPr="002E6616">
              <w:rPr>
                <w:rFonts w:eastAsia="文鼎中黑"/>
              </w:rPr>
              <w:t>及其他應用程式的授權活動。</w:t>
            </w:r>
          </w:p>
        </w:tc>
      </w:tr>
      <w:tr w:rsidR="00B174D4" w:rsidRPr="002E6616" w:rsidTr="00A36F0A">
        <w:tc>
          <w:tcPr>
            <w:tcW w:w="2190" w:type="dxa"/>
          </w:tcPr>
          <w:p w:rsidR="00B174D4" w:rsidRPr="002E6616" w:rsidRDefault="00B174D4" w:rsidP="009F797E">
            <w:pPr>
              <w:pStyle w:val="tabletext"/>
              <w:rPr>
                <w:rStyle w:val="Strong"/>
                <w:rFonts w:eastAsia="文鼎中黑"/>
              </w:rPr>
            </w:pPr>
            <w:r w:rsidRPr="002E6616">
              <w:rPr>
                <w:rStyle w:val="Strong"/>
                <w:rFonts w:eastAsia="文鼎中黑"/>
              </w:rPr>
              <w:t>SRV</w:t>
            </w:r>
          </w:p>
        </w:tc>
        <w:tc>
          <w:tcPr>
            <w:tcW w:w="7278" w:type="dxa"/>
          </w:tcPr>
          <w:p w:rsidR="00B174D4" w:rsidRPr="002E6616" w:rsidRDefault="00B174D4" w:rsidP="009F797E">
            <w:pPr>
              <w:pStyle w:val="tabletext"/>
              <w:rPr>
                <w:rFonts w:eastAsia="文鼎中黑"/>
                <w:lang w:eastAsia="zh-TW"/>
              </w:rPr>
            </w:pPr>
            <w:r w:rsidRPr="002E6616">
              <w:rPr>
                <w:rFonts w:eastAsia="文鼎中黑"/>
                <w:lang w:eastAsia="zh-TW"/>
              </w:rPr>
              <w:t xml:space="preserve">DNS </w:t>
            </w:r>
            <w:r w:rsidRPr="002E6616">
              <w:rPr>
                <w:rFonts w:eastAsia="文鼎中黑"/>
                <w:lang w:eastAsia="zh-TW"/>
              </w:rPr>
              <w:t>中支援的一種資源記錄（請參閱要求建議</w:t>
            </w:r>
            <w:r w:rsidRPr="002E6616">
              <w:rPr>
                <w:rFonts w:eastAsia="文鼎中黑"/>
                <w:lang w:eastAsia="zh-TW"/>
              </w:rPr>
              <w:t xml:space="preserve"> [RFC] 2782</w:t>
            </w:r>
            <w:r w:rsidRPr="002E6616">
              <w:rPr>
                <w:rFonts w:eastAsia="文鼎中黑"/>
                <w:lang w:eastAsia="zh-TW"/>
              </w:rPr>
              <w:t>）</w:t>
            </w:r>
          </w:p>
        </w:tc>
      </w:tr>
      <w:tr w:rsidR="00B174D4" w:rsidRPr="002E6616" w:rsidTr="00A36F0A">
        <w:tc>
          <w:tcPr>
            <w:tcW w:w="2190" w:type="dxa"/>
          </w:tcPr>
          <w:p w:rsidR="00B174D4" w:rsidRPr="002E6616" w:rsidRDefault="00B174D4" w:rsidP="009F797E">
            <w:pPr>
              <w:pStyle w:val="tabletext"/>
              <w:rPr>
                <w:rStyle w:val="Strong"/>
                <w:rFonts w:eastAsia="文鼎中黑"/>
              </w:rPr>
            </w:pPr>
            <w:r w:rsidRPr="002E6616">
              <w:rPr>
                <w:rStyle w:val="Strong"/>
                <w:rFonts w:eastAsia="文鼎中黑"/>
              </w:rPr>
              <w:t>權杖</w:t>
            </w:r>
          </w:p>
        </w:tc>
        <w:tc>
          <w:tcPr>
            <w:tcW w:w="7278" w:type="dxa"/>
          </w:tcPr>
          <w:p w:rsidR="00B174D4" w:rsidRPr="002E6616" w:rsidRDefault="00B174D4" w:rsidP="009F797E">
            <w:pPr>
              <w:pStyle w:val="tabletext"/>
              <w:rPr>
                <w:rFonts w:eastAsia="文鼎中黑"/>
                <w:lang w:eastAsia="zh-TW"/>
              </w:rPr>
            </w:pPr>
            <w:r w:rsidRPr="002E6616">
              <w:rPr>
                <w:rFonts w:eastAsia="文鼎中黑"/>
                <w:lang w:eastAsia="zh-TW"/>
              </w:rPr>
              <w:t xml:space="preserve">x509 </w:t>
            </w:r>
            <w:r w:rsidRPr="002E6616">
              <w:rPr>
                <w:rFonts w:eastAsia="文鼎中黑"/>
                <w:lang w:eastAsia="zh-TW"/>
              </w:rPr>
              <w:t>憑證及其相關聯的私密金鑰可在允許進行權杖型啟用的電腦上用來啟用</w:t>
            </w:r>
            <w:r w:rsidRPr="002E6616">
              <w:rPr>
                <w:rFonts w:eastAsia="文鼎中黑"/>
                <w:lang w:eastAsia="zh-TW"/>
              </w:rPr>
              <w:t xml:space="preserve"> Windows</w:t>
            </w:r>
            <w:r w:rsidRPr="002E6616">
              <w:rPr>
                <w:rFonts w:eastAsia="文鼎中黑"/>
                <w:lang w:eastAsia="zh-TW"/>
              </w:rPr>
              <w:t>。</w:t>
            </w:r>
          </w:p>
        </w:tc>
      </w:tr>
      <w:tr w:rsidR="00B174D4" w:rsidRPr="002E6616" w:rsidTr="00A36F0A">
        <w:tc>
          <w:tcPr>
            <w:tcW w:w="2190" w:type="dxa"/>
          </w:tcPr>
          <w:p w:rsidR="00B174D4" w:rsidRPr="002E6616" w:rsidRDefault="00B174D4" w:rsidP="009F797E">
            <w:pPr>
              <w:pStyle w:val="tabletext"/>
              <w:rPr>
                <w:rStyle w:val="Strong"/>
                <w:rFonts w:eastAsia="文鼎中黑"/>
              </w:rPr>
            </w:pPr>
            <w:r w:rsidRPr="002E6616">
              <w:rPr>
                <w:rStyle w:val="Strong"/>
                <w:rFonts w:eastAsia="文鼎中黑"/>
              </w:rPr>
              <w:t>VL</w:t>
            </w:r>
          </w:p>
        </w:tc>
        <w:tc>
          <w:tcPr>
            <w:tcW w:w="7278" w:type="dxa"/>
          </w:tcPr>
          <w:p w:rsidR="00B174D4" w:rsidRPr="002E6616" w:rsidRDefault="00B174D4" w:rsidP="009F797E">
            <w:pPr>
              <w:pStyle w:val="tabletext"/>
              <w:rPr>
                <w:rFonts w:eastAsia="文鼎中黑"/>
              </w:rPr>
            </w:pPr>
            <w:r w:rsidRPr="002E6616">
              <w:rPr>
                <w:rFonts w:eastAsia="文鼎中黑"/>
              </w:rPr>
              <w:t>大量授權。</w:t>
            </w:r>
          </w:p>
        </w:tc>
      </w:tr>
      <w:tr w:rsidR="00B174D4" w:rsidRPr="002E6616" w:rsidTr="00A36F0A">
        <w:tc>
          <w:tcPr>
            <w:tcW w:w="2190" w:type="dxa"/>
          </w:tcPr>
          <w:p w:rsidR="00B174D4" w:rsidRPr="002E6616" w:rsidRDefault="00B174D4" w:rsidP="009F797E">
            <w:pPr>
              <w:pStyle w:val="tabletext"/>
              <w:rPr>
                <w:rStyle w:val="Strong"/>
                <w:rFonts w:eastAsia="文鼎中黑"/>
              </w:rPr>
            </w:pPr>
            <w:r w:rsidRPr="002E6616">
              <w:rPr>
                <w:rStyle w:val="Strong"/>
                <w:rFonts w:eastAsia="文鼎中黑"/>
              </w:rPr>
              <w:t>WMI</w:t>
            </w:r>
          </w:p>
        </w:tc>
        <w:tc>
          <w:tcPr>
            <w:tcW w:w="7278" w:type="dxa"/>
          </w:tcPr>
          <w:p w:rsidR="00B174D4" w:rsidRPr="002E6616" w:rsidRDefault="00B174D4" w:rsidP="009F797E">
            <w:pPr>
              <w:pStyle w:val="tabletext"/>
              <w:rPr>
                <w:rFonts w:eastAsia="文鼎中黑"/>
              </w:rPr>
            </w:pPr>
            <w:r w:rsidRPr="002E6616">
              <w:rPr>
                <w:rFonts w:eastAsia="文鼎中黑"/>
              </w:rPr>
              <w:t>Windows Management Instrumentation</w:t>
            </w:r>
            <w:r w:rsidRPr="002E6616">
              <w:rPr>
                <w:rFonts w:eastAsia="文鼎中黑"/>
              </w:rPr>
              <w:t>。</w:t>
            </w:r>
          </w:p>
        </w:tc>
      </w:tr>
    </w:tbl>
    <w:p w:rsidR="002F3D61" w:rsidRPr="002E6616" w:rsidRDefault="002F3D61" w:rsidP="002F3D61">
      <w:pPr>
        <w:pStyle w:val="Heading1"/>
        <w:rPr>
          <w:rFonts w:eastAsia="文鼎中黑"/>
        </w:rPr>
      </w:pPr>
      <w:bookmarkStart w:id="69" w:name="_Toc231805870"/>
      <w:bookmarkStart w:id="70" w:name="_Toc534493646"/>
      <w:r w:rsidRPr="002E6616">
        <w:rPr>
          <w:rFonts w:eastAsia="文鼎中黑"/>
        </w:rPr>
        <w:lastRenderedPageBreak/>
        <w:t>資源連結</w:t>
      </w:r>
      <w:bookmarkEnd w:id="8"/>
      <w:bookmarkEnd w:id="69"/>
      <w:bookmarkEnd w:id="70"/>
    </w:p>
    <w:p w:rsidR="00E61BB1" w:rsidRPr="002E6616" w:rsidRDefault="00E61BB1" w:rsidP="00276B20">
      <w:pPr>
        <w:pStyle w:val="BulletedList1"/>
        <w:rPr>
          <w:rFonts w:eastAsia="文鼎中黑"/>
        </w:rPr>
      </w:pPr>
      <w:r w:rsidRPr="002E6616">
        <w:rPr>
          <w:rFonts w:eastAsia="文鼎中黑"/>
        </w:rPr>
        <w:t>大量啟用：</w:t>
      </w:r>
    </w:p>
    <w:p w:rsidR="00342046" w:rsidRPr="002E6616" w:rsidRDefault="00E61BB1">
      <w:pPr>
        <w:pStyle w:val="BulletedList1"/>
        <w:tabs>
          <w:tab w:val="clear" w:pos="360"/>
          <w:tab w:val="num" w:pos="720"/>
        </w:tabs>
        <w:ind w:left="720"/>
        <w:rPr>
          <w:rFonts w:eastAsia="文鼎中黑"/>
          <w:lang w:val="fr-FR"/>
        </w:rPr>
      </w:pPr>
      <w:r w:rsidRPr="002E6616">
        <w:rPr>
          <w:rFonts w:eastAsia="文鼎中黑"/>
          <w:lang w:val="fr-FR"/>
        </w:rPr>
        <w:t xml:space="preserve">TechNet </w:t>
      </w:r>
      <w:r w:rsidRPr="002E6616">
        <w:rPr>
          <w:rFonts w:eastAsia="文鼎中黑"/>
        </w:rPr>
        <w:t>上的大量啟用</w:t>
      </w:r>
      <w:r w:rsidRPr="002E6616">
        <w:rPr>
          <w:rFonts w:eastAsia="文鼎中黑"/>
          <w:lang w:val="fr-FR"/>
        </w:rPr>
        <w:t>：</w:t>
      </w:r>
      <w:hyperlink r:id="rId45" w:history="1">
        <w:r w:rsidRPr="002E6616">
          <w:rPr>
            <w:rStyle w:val="Hyperlink"/>
            <w:rFonts w:eastAsia="文鼎中黑" w:cs="Verdana"/>
            <w:lang w:val="fr-FR"/>
          </w:rPr>
          <w:t>http://go.microsoft.com/fwlink/?LinkId=150083</w:t>
        </w:r>
      </w:hyperlink>
    </w:p>
    <w:p w:rsidR="00342046" w:rsidRPr="003F5BB8" w:rsidRDefault="003F5BB8">
      <w:pPr>
        <w:pStyle w:val="BulletedList1"/>
        <w:tabs>
          <w:tab w:val="clear" w:pos="360"/>
          <w:tab w:val="num" w:pos="720"/>
        </w:tabs>
        <w:ind w:left="720"/>
        <w:rPr>
          <w:rFonts w:eastAsia="文鼎中黑"/>
          <w:lang w:val="fr-FR"/>
        </w:rPr>
      </w:pPr>
      <w:r w:rsidRPr="003F5BB8">
        <w:rPr>
          <w:rFonts w:eastAsia="文鼎中黑"/>
          <w:lang w:val="fr-FR"/>
        </w:rPr>
        <w:t>Key Management Service 1.2 for Windows Server 2003 SP1 and Later</w:t>
      </w:r>
      <w:r w:rsidRPr="003F5BB8">
        <w:rPr>
          <w:rFonts w:eastAsia="文鼎中黑"/>
          <w:lang w:val="fr-FR"/>
        </w:rPr>
        <w:t>（</w:t>
      </w:r>
      <w:r w:rsidRPr="003F5BB8">
        <w:rPr>
          <w:rFonts w:eastAsia="文鼎中黑"/>
        </w:rPr>
        <w:t>適用於</w:t>
      </w:r>
      <w:r w:rsidRPr="003F5BB8">
        <w:rPr>
          <w:rFonts w:eastAsia="文鼎中黑"/>
          <w:lang w:val="fr-FR"/>
        </w:rPr>
        <w:t xml:space="preserve"> Windows Server 2003 SP1 </w:t>
      </w:r>
      <w:r w:rsidRPr="003F5BB8">
        <w:rPr>
          <w:rFonts w:eastAsia="文鼎中黑"/>
        </w:rPr>
        <w:t>及更高版本的金鑰管理服務</w:t>
      </w:r>
      <w:r w:rsidRPr="003F5BB8">
        <w:rPr>
          <w:rFonts w:eastAsia="文鼎中黑"/>
          <w:lang w:val="fr-FR"/>
        </w:rPr>
        <w:t xml:space="preserve"> 1.2</w:t>
      </w:r>
      <w:r w:rsidRPr="003F5BB8">
        <w:rPr>
          <w:rFonts w:eastAsia="文鼎中黑"/>
          <w:lang w:val="fr-FR"/>
        </w:rPr>
        <w:t>）</w:t>
      </w:r>
      <w:r w:rsidR="00361BCC" w:rsidRPr="00361BCC">
        <w:rPr>
          <w:rFonts w:eastAsia="文鼎中黑"/>
          <w:lang w:val="fr-FR"/>
        </w:rPr>
        <w:t>：</w:t>
      </w:r>
      <w:r w:rsidR="00DD540C">
        <w:rPr>
          <w:rFonts w:eastAsia="文鼎中黑" w:hint="eastAsia"/>
          <w:lang w:val="fr-FR" w:eastAsia="zh-TW"/>
        </w:rPr>
        <w:br/>
      </w:r>
      <w:hyperlink r:id="rId46" w:history="1">
        <w:r w:rsidR="00C335D0" w:rsidRPr="003F5BB8">
          <w:rPr>
            <w:rStyle w:val="Hyperlink"/>
            <w:rFonts w:eastAsia="文鼎中黑" w:cs="Verdana"/>
            <w:lang w:val="fr-FR"/>
          </w:rPr>
          <w:t>http://go.microsoft.com/fwlink/?LinkId=155083</w:t>
        </w:r>
      </w:hyperlink>
    </w:p>
    <w:p w:rsidR="00342046" w:rsidRPr="002E6616" w:rsidRDefault="00361BCC">
      <w:pPr>
        <w:pStyle w:val="BulletedList1"/>
        <w:tabs>
          <w:tab w:val="clear" w:pos="360"/>
          <w:tab w:val="num" w:pos="720"/>
        </w:tabs>
        <w:ind w:left="720"/>
        <w:rPr>
          <w:rFonts w:eastAsia="文鼎中黑"/>
        </w:rPr>
      </w:pPr>
      <w:r w:rsidRPr="00361BCC">
        <w:rPr>
          <w:rFonts w:eastAsia="文鼎中黑"/>
        </w:rPr>
        <w:t>Product Activation and Key Information</w:t>
      </w:r>
      <w:r w:rsidRPr="00361BCC">
        <w:rPr>
          <w:rFonts w:eastAsia="文鼎中黑"/>
        </w:rPr>
        <w:t>（產品啟用和金鑰資訊）</w:t>
      </w:r>
      <w:r w:rsidR="003D3A54" w:rsidRPr="002E6616">
        <w:rPr>
          <w:rFonts w:eastAsia="文鼎中黑"/>
        </w:rPr>
        <w:t>：</w:t>
      </w:r>
      <w:r w:rsidR="00DD540C">
        <w:rPr>
          <w:rFonts w:eastAsia="文鼎中黑" w:hint="eastAsia"/>
          <w:lang w:eastAsia="zh-TW"/>
        </w:rPr>
        <w:br/>
      </w:r>
      <w:hyperlink r:id="rId47" w:history="1">
        <w:r w:rsidR="003D3A54" w:rsidRPr="002E6616">
          <w:rPr>
            <w:rStyle w:val="Hyperlink"/>
            <w:rFonts w:eastAsia="文鼎中黑" w:cs="Verdana"/>
          </w:rPr>
          <w:t>http://go.microsoft.com/fwlink/?LinkId=74008</w:t>
        </w:r>
      </w:hyperlink>
    </w:p>
    <w:p w:rsidR="00342046" w:rsidRPr="002E6616" w:rsidRDefault="00361BCC">
      <w:pPr>
        <w:pStyle w:val="BulletedList1"/>
        <w:tabs>
          <w:tab w:val="clear" w:pos="360"/>
          <w:tab w:val="num" w:pos="720"/>
        </w:tabs>
        <w:ind w:left="720"/>
        <w:rPr>
          <w:rFonts w:eastAsia="文鼎中黑"/>
          <w:lang w:eastAsia="zh-TW"/>
        </w:rPr>
      </w:pPr>
      <w:r w:rsidRPr="00361BCC">
        <w:rPr>
          <w:rStyle w:val="Emphasis"/>
          <w:rFonts w:eastAsia="文鼎中黑"/>
          <w:lang w:eastAsia="zh-TW"/>
        </w:rPr>
        <w:t>Volume Activation Deployment Guide</w:t>
      </w:r>
      <w:r w:rsidRPr="00361BCC">
        <w:rPr>
          <w:rStyle w:val="Emphasis"/>
          <w:rFonts w:eastAsia="文鼎中黑"/>
          <w:i w:val="0"/>
          <w:lang w:eastAsia="zh-TW"/>
        </w:rPr>
        <w:t>（大量</w:t>
      </w:r>
      <w:r w:rsidR="00876B7C" w:rsidRPr="00876B7C">
        <w:rPr>
          <w:rFonts w:ascii="文鼎中黑" w:eastAsia="文鼎中黑" w:hint="eastAsia"/>
          <w:spacing w:val="-4"/>
          <w:lang w:eastAsia="zh-TW"/>
        </w:rPr>
        <w:t>啟</w:t>
      </w:r>
      <w:r w:rsidRPr="00361BCC">
        <w:rPr>
          <w:rStyle w:val="Emphasis"/>
          <w:rFonts w:ascii="文鼎中黑" w:eastAsia="文鼎中黑" w:hAnsi="文鼎中黑" w:cs="文鼎中黑" w:hint="eastAsia"/>
          <w:i w:val="0"/>
          <w:lang w:eastAsia="zh-TW"/>
        </w:rPr>
        <w:t>用部署指南）</w:t>
      </w:r>
      <w:r w:rsidR="003D3A54" w:rsidRPr="00361BCC">
        <w:rPr>
          <w:rStyle w:val="Emphasis"/>
          <w:rFonts w:eastAsia="文鼎中黑"/>
          <w:i w:val="0"/>
          <w:lang w:eastAsia="zh-TW"/>
        </w:rPr>
        <w:t>：</w:t>
      </w:r>
      <w:r w:rsidR="003D3A54" w:rsidRPr="00361BCC">
        <w:rPr>
          <w:rFonts w:eastAsia="文鼎中黑"/>
          <w:i/>
          <w:lang w:eastAsia="zh-TW"/>
        </w:rPr>
        <w:t xml:space="preserve"> </w:t>
      </w:r>
      <w:r w:rsidR="00DD540C">
        <w:rPr>
          <w:rFonts w:eastAsia="文鼎中黑" w:hint="eastAsia"/>
          <w:i/>
          <w:lang w:eastAsia="zh-TW"/>
        </w:rPr>
        <w:br/>
      </w:r>
      <w:hyperlink r:id="rId48" w:history="1">
        <w:r w:rsidR="003D3A54" w:rsidRPr="002E6616">
          <w:rPr>
            <w:rStyle w:val="Hyperlink"/>
            <w:rFonts w:eastAsia="文鼎中黑" w:cs="Verdana"/>
            <w:lang w:eastAsia="zh-TW"/>
          </w:rPr>
          <w:t>http://go.microsoft.com/fwlink/?LinkId=150083</w:t>
        </w:r>
      </w:hyperlink>
    </w:p>
    <w:p w:rsidR="00342046" w:rsidRPr="002E6616" w:rsidRDefault="00361BCC">
      <w:pPr>
        <w:pStyle w:val="BulletedList1"/>
        <w:tabs>
          <w:tab w:val="clear" w:pos="360"/>
          <w:tab w:val="num" w:pos="720"/>
        </w:tabs>
        <w:ind w:left="720"/>
        <w:rPr>
          <w:rFonts w:eastAsia="文鼎中黑"/>
          <w:lang w:eastAsia="zh-TW"/>
        </w:rPr>
      </w:pPr>
      <w:r w:rsidRPr="00361BCC">
        <w:rPr>
          <w:rStyle w:val="Emphasis"/>
          <w:rFonts w:eastAsia="文鼎中黑"/>
          <w:lang w:eastAsia="zh-TW"/>
        </w:rPr>
        <w:t>Volume Activation Operations Guide</w:t>
      </w:r>
      <w:r w:rsidRPr="00361BCC">
        <w:rPr>
          <w:rStyle w:val="Emphasis"/>
          <w:rFonts w:eastAsia="文鼎中黑"/>
          <w:i w:val="0"/>
          <w:lang w:eastAsia="zh-TW"/>
        </w:rPr>
        <w:t>（大量</w:t>
      </w:r>
      <w:r w:rsidR="00876B7C" w:rsidRPr="00876B7C">
        <w:rPr>
          <w:rFonts w:ascii="文鼎中黑" w:eastAsia="文鼎中黑" w:hint="eastAsia"/>
          <w:spacing w:val="-4"/>
          <w:lang w:eastAsia="zh-TW"/>
        </w:rPr>
        <w:t>啟</w:t>
      </w:r>
      <w:r w:rsidRPr="00361BCC">
        <w:rPr>
          <w:rStyle w:val="Emphasis"/>
          <w:rFonts w:ascii="文鼎中黑" w:eastAsia="文鼎中黑" w:hAnsi="文鼎中黑" w:cs="文鼎中黑" w:hint="eastAsia"/>
          <w:i w:val="0"/>
          <w:lang w:eastAsia="zh-TW"/>
        </w:rPr>
        <w:t>用操作指南）</w:t>
      </w:r>
      <w:r w:rsidR="003D3A54" w:rsidRPr="00361BCC">
        <w:rPr>
          <w:rStyle w:val="Emphasis"/>
          <w:rFonts w:eastAsia="文鼎中黑"/>
          <w:i w:val="0"/>
          <w:lang w:eastAsia="zh-TW"/>
        </w:rPr>
        <w:t>：</w:t>
      </w:r>
      <w:r w:rsidR="003D3A54" w:rsidRPr="00361BCC">
        <w:rPr>
          <w:rFonts w:eastAsia="文鼎中黑"/>
          <w:i/>
          <w:lang w:eastAsia="zh-TW"/>
        </w:rPr>
        <w:t xml:space="preserve"> </w:t>
      </w:r>
      <w:r w:rsidR="00DD540C">
        <w:rPr>
          <w:rFonts w:eastAsia="文鼎中黑" w:hint="eastAsia"/>
          <w:i/>
          <w:lang w:eastAsia="zh-TW"/>
        </w:rPr>
        <w:br/>
      </w:r>
      <w:hyperlink r:id="rId49" w:history="1">
        <w:r w:rsidR="003D3A54" w:rsidRPr="002E6616">
          <w:rPr>
            <w:rStyle w:val="Hyperlink"/>
            <w:rFonts w:eastAsia="文鼎中黑" w:cs="Verdana"/>
            <w:lang w:eastAsia="zh-TW"/>
          </w:rPr>
          <w:t>http://go.microsoft.com/fwlink/?LinkId=150084</w:t>
        </w:r>
      </w:hyperlink>
    </w:p>
    <w:p w:rsidR="00342046" w:rsidRPr="002E6616" w:rsidRDefault="00361BCC">
      <w:pPr>
        <w:pStyle w:val="BulletedList1"/>
        <w:tabs>
          <w:tab w:val="clear" w:pos="360"/>
          <w:tab w:val="num" w:pos="720"/>
        </w:tabs>
        <w:ind w:left="720"/>
        <w:rPr>
          <w:rFonts w:eastAsia="文鼎中黑"/>
          <w:lang w:eastAsia="zh-TW"/>
        </w:rPr>
      </w:pPr>
      <w:r w:rsidRPr="00361BCC">
        <w:rPr>
          <w:rStyle w:val="Emphasis"/>
          <w:rFonts w:eastAsia="文鼎中黑"/>
          <w:lang w:eastAsia="zh-TW"/>
        </w:rPr>
        <w:t>Volume Activation Deployment Guide</w:t>
      </w:r>
      <w:r w:rsidRPr="00361BCC">
        <w:rPr>
          <w:rStyle w:val="Emphasis"/>
          <w:rFonts w:eastAsia="文鼎中黑"/>
          <w:i w:val="0"/>
          <w:lang w:eastAsia="zh-TW"/>
        </w:rPr>
        <w:t>（大量</w:t>
      </w:r>
      <w:r w:rsidR="00876B7C" w:rsidRPr="00876B7C">
        <w:rPr>
          <w:rFonts w:ascii="文鼎中黑" w:eastAsia="文鼎中黑" w:hint="eastAsia"/>
          <w:spacing w:val="-4"/>
          <w:lang w:eastAsia="zh-TW"/>
        </w:rPr>
        <w:t>啟</w:t>
      </w:r>
      <w:r w:rsidRPr="00361BCC">
        <w:rPr>
          <w:rStyle w:val="Emphasis"/>
          <w:rFonts w:ascii="文鼎中黑" w:eastAsia="文鼎中黑" w:hAnsi="文鼎中黑" w:cs="文鼎中黑" w:hint="eastAsia"/>
          <w:i w:val="0"/>
          <w:lang w:eastAsia="zh-TW"/>
        </w:rPr>
        <w:t>用部署指南）</w:t>
      </w:r>
      <w:r w:rsidR="003D3A54" w:rsidRPr="00361BCC">
        <w:rPr>
          <w:rStyle w:val="Emphasis"/>
          <w:rFonts w:eastAsia="文鼎中黑"/>
          <w:i w:val="0"/>
          <w:lang w:eastAsia="zh-TW"/>
        </w:rPr>
        <w:t>：</w:t>
      </w:r>
      <w:r w:rsidR="003D3A54" w:rsidRPr="00361BCC">
        <w:rPr>
          <w:rFonts w:eastAsia="文鼎中黑"/>
          <w:i/>
          <w:lang w:eastAsia="zh-TW"/>
        </w:rPr>
        <w:t xml:space="preserve"> </w:t>
      </w:r>
      <w:r w:rsidR="00DD540C">
        <w:rPr>
          <w:rFonts w:eastAsia="文鼎中黑" w:hint="eastAsia"/>
          <w:i/>
          <w:lang w:eastAsia="zh-TW"/>
        </w:rPr>
        <w:br/>
      </w:r>
      <w:hyperlink r:id="rId50" w:history="1">
        <w:r w:rsidR="003D3A54" w:rsidRPr="002E6616">
          <w:rPr>
            <w:rStyle w:val="Hyperlink"/>
            <w:rFonts w:eastAsia="文鼎中黑"/>
            <w:lang w:eastAsia="zh-TW"/>
          </w:rPr>
          <w:t>http://go.microsoft.com/fwlink/?LinkId=155926</w:t>
        </w:r>
      </w:hyperlink>
    </w:p>
    <w:p w:rsidR="00342046" w:rsidRPr="002E6616" w:rsidRDefault="00361BCC">
      <w:pPr>
        <w:pStyle w:val="BulletedList1"/>
        <w:tabs>
          <w:tab w:val="clear" w:pos="360"/>
          <w:tab w:val="num" w:pos="720"/>
        </w:tabs>
        <w:ind w:left="720"/>
        <w:rPr>
          <w:rFonts w:eastAsia="文鼎中黑"/>
          <w:lang w:eastAsia="zh-TW"/>
        </w:rPr>
      </w:pPr>
      <w:r w:rsidRPr="00361BCC">
        <w:rPr>
          <w:rStyle w:val="Emphasis"/>
          <w:rFonts w:eastAsia="文鼎中黑"/>
          <w:lang w:eastAsia="zh-TW"/>
        </w:rPr>
        <w:t>Volume Activation Technical Reference Guide</w:t>
      </w:r>
      <w:r w:rsidRPr="00361BCC">
        <w:rPr>
          <w:rStyle w:val="Emphasis"/>
          <w:rFonts w:eastAsia="文鼎中黑"/>
          <w:i w:val="0"/>
          <w:lang w:eastAsia="zh-TW"/>
        </w:rPr>
        <w:t>（大量</w:t>
      </w:r>
      <w:r w:rsidR="00876B7C" w:rsidRPr="00876B7C">
        <w:rPr>
          <w:rFonts w:ascii="文鼎中黑" w:eastAsia="文鼎中黑" w:hint="eastAsia"/>
          <w:spacing w:val="-4"/>
          <w:lang w:eastAsia="zh-TW"/>
        </w:rPr>
        <w:t>啟</w:t>
      </w:r>
      <w:r w:rsidRPr="00361BCC">
        <w:rPr>
          <w:rStyle w:val="Emphasis"/>
          <w:rFonts w:eastAsia="文鼎中黑"/>
          <w:i w:val="0"/>
          <w:lang w:eastAsia="zh-TW"/>
        </w:rPr>
        <w:t>用技術參考指南）</w:t>
      </w:r>
      <w:r w:rsidR="003D3A54" w:rsidRPr="00361BCC">
        <w:rPr>
          <w:rStyle w:val="Emphasis"/>
          <w:rFonts w:eastAsia="文鼎中黑"/>
          <w:i w:val="0"/>
          <w:lang w:eastAsia="zh-TW"/>
        </w:rPr>
        <w:t>：</w:t>
      </w:r>
      <w:r w:rsidR="003D3A54" w:rsidRPr="00361BCC">
        <w:rPr>
          <w:rFonts w:eastAsia="文鼎中黑"/>
          <w:i/>
          <w:lang w:eastAsia="zh-TW"/>
        </w:rPr>
        <w:t xml:space="preserve"> </w:t>
      </w:r>
      <w:r w:rsidR="00DD540C">
        <w:rPr>
          <w:rFonts w:eastAsia="文鼎中黑" w:hint="eastAsia"/>
          <w:i/>
          <w:lang w:eastAsia="zh-TW"/>
        </w:rPr>
        <w:br/>
      </w:r>
      <w:hyperlink r:id="rId51" w:history="1">
        <w:r w:rsidR="003D3A54" w:rsidRPr="002E6616">
          <w:rPr>
            <w:rStyle w:val="Hyperlink"/>
            <w:rFonts w:eastAsia="文鼎中黑" w:cs="Verdana"/>
            <w:lang w:eastAsia="zh-TW"/>
          </w:rPr>
          <w:t>http://go.microsoft.com/fwlink/?LinkId=152550</w:t>
        </w:r>
      </w:hyperlink>
    </w:p>
    <w:p w:rsidR="00E61BB1" w:rsidRPr="002E6616" w:rsidRDefault="00E61BB1" w:rsidP="00276B20">
      <w:pPr>
        <w:pStyle w:val="BulletedList1"/>
        <w:rPr>
          <w:rFonts w:eastAsia="文鼎中黑"/>
        </w:rPr>
      </w:pPr>
      <w:r w:rsidRPr="002E6616">
        <w:rPr>
          <w:rFonts w:eastAsia="文鼎中黑"/>
        </w:rPr>
        <w:t>部署工具：</w:t>
      </w:r>
    </w:p>
    <w:p w:rsidR="00342046" w:rsidRPr="002E6616" w:rsidRDefault="00361BCC">
      <w:pPr>
        <w:pStyle w:val="BulletedList1"/>
        <w:tabs>
          <w:tab w:val="clear" w:pos="360"/>
          <w:tab w:val="num" w:pos="720"/>
        </w:tabs>
        <w:ind w:left="720"/>
        <w:rPr>
          <w:rFonts w:eastAsia="文鼎中黑"/>
        </w:rPr>
      </w:pPr>
      <w:r w:rsidRPr="00361BCC">
        <w:rPr>
          <w:rFonts w:eastAsia="文鼎中黑"/>
        </w:rPr>
        <w:t>Windows Automated Installation Kit (AIK) for Windows 7</w:t>
      </w:r>
      <w:r w:rsidRPr="00361BCC">
        <w:rPr>
          <w:rFonts w:eastAsia="文鼎中黑"/>
        </w:rPr>
        <w:t>（適用于</w:t>
      </w:r>
      <w:r w:rsidRPr="00361BCC">
        <w:rPr>
          <w:rFonts w:eastAsia="文鼎中黑"/>
        </w:rPr>
        <w:t xml:space="preserve"> Windows 7 </w:t>
      </w:r>
      <w:r w:rsidRPr="00361BCC">
        <w:rPr>
          <w:rFonts w:eastAsia="文鼎中黑"/>
        </w:rPr>
        <w:t>的</w:t>
      </w:r>
      <w:r w:rsidRPr="00361BCC">
        <w:rPr>
          <w:rFonts w:eastAsia="文鼎中黑"/>
        </w:rPr>
        <w:t xml:space="preserve"> Windows </w:t>
      </w:r>
      <w:r w:rsidRPr="00361BCC">
        <w:rPr>
          <w:rFonts w:eastAsia="文鼎中黑"/>
        </w:rPr>
        <w:t>自動安裝套件</w:t>
      </w:r>
      <w:r w:rsidRPr="00361BCC">
        <w:rPr>
          <w:rFonts w:eastAsia="文鼎中黑"/>
        </w:rPr>
        <w:t xml:space="preserve"> (AIK) </w:t>
      </w:r>
      <w:r w:rsidRPr="00361BCC">
        <w:rPr>
          <w:rFonts w:eastAsia="文鼎中黑"/>
        </w:rPr>
        <w:t>）</w:t>
      </w:r>
      <w:r w:rsidRPr="00361BCC">
        <w:rPr>
          <w:rStyle w:val="Emphasis"/>
          <w:rFonts w:eastAsia="文鼎中黑"/>
          <w:i w:val="0"/>
          <w:lang w:eastAsia="zh-TW"/>
        </w:rPr>
        <w:t>：</w:t>
      </w:r>
      <w:r w:rsidR="007951C4">
        <w:rPr>
          <w:rFonts w:eastAsiaTheme="minorEastAsia" w:hint="eastAsia"/>
          <w:lang w:eastAsia="zh-CN"/>
        </w:rPr>
        <w:br/>
      </w:r>
      <w:hyperlink r:id="rId52" w:history="1">
        <w:r w:rsidR="003D3A54" w:rsidRPr="002E6616">
          <w:rPr>
            <w:rStyle w:val="Hyperlink"/>
            <w:rFonts w:eastAsia="文鼎中黑" w:cs="Verdana"/>
          </w:rPr>
          <w:t>http://go.microsoft.com/fwlink/?LinkId=136976</w:t>
        </w:r>
      </w:hyperlink>
    </w:p>
    <w:p w:rsidR="00E61BB1" w:rsidRPr="002E6616" w:rsidRDefault="00E61BB1" w:rsidP="00276B20">
      <w:pPr>
        <w:pStyle w:val="BulletedList1"/>
        <w:rPr>
          <w:rFonts w:eastAsia="文鼎中黑"/>
        </w:rPr>
      </w:pPr>
      <w:r w:rsidRPr="002E6616">
        <w:rPr>
          <w:rFonts w:eastAsia="文鼎中黑"/>
        </w:rPr>
        <w:t>管理工具：</w:t>
      </w:r>
    </w:p>
    <w:p w:rsidR="00342046" w:rsidRPr="002E6616" w:rsidRDefault="003D3A54">
      <w:pPr>
        <w:pStyle w:val="BulletedList1"/>
        <w:tabs>
          <w:tab w:val="clear" w:pos="360"/>
          <w:tab w:val="num" w:pos="720"/>
        </w:tabs>
        <w:ind w:left="720"/>
        <w:rPr>
          <w:rFonts w:eastAsia="文鼎中黑"/>
        </w:rPr>
      </w:pPr>
      <w:r w:rsidRPr="002E6616">
        <w:rPr>
          <w:rFonts w:eastAsia="文鼎中黑"/>
        </w:rPr>
        <w:t>System Center Pack Catalog</w:t>
      </w:r>
      <w:r w:rsidRPr="002E6616">
        <w:rPr>
          <w:rFonts w:eastAsia="文鼎中黑"/>
        </w:rPr>
        <w:t>（系統中心組件目錄）：</w:t>
      </w:r>
      <w:r w:rsidR="007951C4">
        <w:rPr>
          <w:rFonts w:eastAsiaTheme="minorEastAsia" w:hint="eastAsia"/>
          <w:lang w:eastAsia="zh-CN"/>
        </w:rPr>
        <w:br/>
      </w:r>
      <w:hyperlink r:id="rId53" w:history="1">
        <w:r w:rsidRPr="002E6616">
          <w:rPr>
            <w:rStyle w:val="Hyperlink"/>
            <w:rFonts w:eastAsia="文鼎中黑" w:cs="Verdana"/>
          </w:rPr>
          <w:t>http://go.microsoft.com/fwlink/?LinkID=110332</w:t>
        </w:r>
      </w:hyperlink>
    </w:p>
    <w:p w:rsidR="00E61BB1" w:rsidRPr="002E6616" w:rsidRDefault="00E61BB1" w:rsidP="00276B20">
      <w:pPr>
        <w:pStyle w:val="BulletedList1"/>
        <w:rPr>
          <w:rFonts w:eastAsia="文鼎中黑"/>
        </w:rPr>
      </w:pPr>
      <w:r w:rsidRPr="002E6616">
        <w:rPr>
          <w:rFonts w:eastAsia="文鼎中黑"/>
        </w:rPr>
        <w:lastRenderedPageBreak/>
        <w:t>大量授權：</w:t>
      </w:r>
    </w:p>
    <w:p w:rsidR="00342046" w:rsidRPr="00361BCC" w:rsidRDefault="00361BCC">
      <w:pPr>
        <w:pStyle w:val="BulletedList1"/>
        <w:tabs>
          <w:tab w:val="clear" w:pos="360"/>
          <w:tab w:val="num" w:pos="720"/>
        </w:tabs>
        <w:ind w:left="720"/>
        <w:rPr>
          <w:rFonts w:eastAsia="文鼎中黑"/>
        </w:rPr>
      </w:pPr>
      <w:r w:rsidRPr="00361BCC">
        <w:rPr>
          <w:rFonts w:eastAsia="文鼎中黑"/>
        </w:rPr>
        <w:t>Genuine Microsoft Software</w:t>
      </w:r>
      <w:r w:rsidRPr="00361BCC">
        <w:rPr>
          <w:rFonts w:eastAsia="文鼎中黑"/>
        </w:rPr>
        <w:t>（正版</w:t>
      </w:r>
      <w:r w:rsidRPr="00361BCC">
        <w:rPr>
          <w:rFonts w:eastAsia="文鼎中黑"/>
        </w:rPr>
        <w:t xml:space="preserve"> Microsoft </w:t>
      </w:r>
      <w:r w:rsidRPr="00361BCC">
        <w:rPr>
          <w:rFonts w:eastAsia="文鼎中黑"/>
        </w:rPr>
        <w:t>軟體）</w:t>
      </w:r>
      <w:r w:rsidR="00276B20" w:rsidRPr="00361BCC">
        <w:rPr>
          <w:rFonts w:eastAsia="文鼎中黑"/>
        </w:rPr>
        <w:t>：</w:t>
      </w:r>
      <w:r w:rsidR="00DD540C">
        <w:rPr>
          <w:rFonts w:eastAsia="文鼎中黑" w:hint="eastAsia"/>
          <w:lang w:eastAsia="zh-TW"/>
        </w:rPr>
        <w:br/>
      </w:r>
      <w:hyperlink r:id="rId54" w:history="1">
        <w:r w:rsidR="00276B20" w:rsidRPr="00361BCC">
          <w:rPr>
            <w:rStyle w:val="Hyperlink"/>
            <w:rFonts w:eastAsia="文鼎中黑" w:cs="Verdana"/>
          </w:rPr>
          <w:t>http://go.microsoft.com/fwlink/?LinkId=151993</w:t>
        </w:r>
      </w:hyperlink>
    </w:p>
    <w:p w:rsidR="00342046" w:rsidRPr="00355623" w:rsidRDefault="00276B20">
      <w:pPr>
        <w:pStyle w:val="BulletedList1"/>
        <w:tabs>
          <w:tab w:val="clear" w:pos="360"/>
          <w:tab w:val="num" w:pos="720"/>
        </w:tabs>
        <w:ind w:left="720"/>
        <w:rPr>
          <w:rFonts w:eastAsia="文鼎中黑"/>
          <w:lang w:val="fr-FR"/>
        </w:rPr>
      </w:pPr>
      <w:r w:rsidRPr="002E6616">
        <w:rPr>
          <w:rFonts w:eastAsia="文鼎中黑"/>
        </w:rPr>
        <w:t>正版</w:t>
      </w:r>
      <w:r w:rsidRPr="00355623">
        <w:rPr>
          <w:rFonts w:eastAsia="文鼎中黑"/>
          <w:lang w:val="fr-FR"/>
        </w:rPr>
        <w:t xml:space="preserve"> Microsoft </w:t>
      </w:r>
      <w:r w:rsidRPr="002E6616">
        <w:rPr>
          <w:rFonts w:eastAsia="文鼎中黑"/>
        </w:rPr>
        <w:t>軟體驗證網頁</w:t>
      </w:r>
      <w:r w:rsidRPr="00355623">
        <w:rPr>
          <w:rFonts w:eastAsia="文鼎中黑"/>
          <w:lang w:val="fr-FR"/>
        </w:rPr>
        <w:t>：</w:t>
      </w:r>
      <w:hyperlink r:id="rId55" w:history="1">
        <w:r w:rsidRPr="00355623">
          <w:rPr>
            <w:rStyle w:val="Hyperlink"/>
            <w:rFonts w:eastAsia="文鼎中黑" w:cs="Verdana"/>
            <w:lang w:val="fr-FR"/>
          </w:rPr>
          <w:t>http://go.microsoft.com/fwlink/?LinkId=64187</w:t>
        </w:r>
      </w:hyperlink>
    </w:p>
    <w:p w:rsidR="00342046" w:rsidRPr="002E6616" w:rsidRDefault="00276B20" w:rsidP="009F797E">
      <w:pPr>
        <w:pStyle w:val="BulletedList1"/>
        <w:rPr>
          <w:rFonts w:eastAsia="文鼎中黑" w:cs="Verdana"/>
        </w:rPr>
      </w:pPr>
      <w:r w:rsidRPr="002E6616">
        <w:rPr>
          <w:rFonts w:eastAsia="文鼎中黑"/>
        </w:rPr>
        <w:t>Microsoft Activation Centers Worldwide Telephone Numbers</w:t>
      </w:r>
      <w:r w:rsidRPr="002E6616">
        <w:rPr>
          <w:rFonts w:eastAsia="文鼎中黑"/>
        </w:rPr>
        <w:t>（</w:t>
      </w:r>
      <w:r w:rsidRPr="002E6616">
        <w:rPr>
          <w:rFonts w:eastAsia="文鼎中黑"/>
        </w:rPr>
        <w:t xml:space="preserve">Microsoft </w:t>
      </w:r>
      <w:r w:rsidRPr="002E6616">
        <w:rPr>
          <w:rFonts w:eastAsia="文鼎中黑"/>
        </w:rPr>
        <w:t>全球啟用中心電話號碼）：</w:t>
      </w:r>
      <w:hyperlink r:id="rId56" w:history="1">
        <w:r w:rsidRPr="002E6616">
          <w:rPr>
            <w:rStyle w:val="Hyperlink"/>
            <w:rFonts w:eastAsia="文鼎中黑" w:cs="Verdana"/>
          </w:rPr>
          <w:t>http://go.microsoft.com/fwlink/?LinkId=107418</w:t>
        </w:r>
      </w:hyperlink>
    </w:p>
    <w:p w:rsidR="00342046" w:rsidRPr="00361BCC" w:rsidRDefault="00361BCC" w:rsidP="009F797E">
      <w:pPr>
        <w:pStyle w:val="BulletedList1"/>
        <w:rPr>
          <w:rFonts w:eastAsia="文鼎中黑" w:cs="Verdana"/>
        </w:rPr>
      </w:pPr>
      <w:r w:rsidRPr="00361BCC">
        <w:rPr>
          <w:rFonts w:eastAsia="文鼎中黑" w:cs="Verdana"/>
        </w:rPr>
        <w:t>Microsoft Volume Licensing</w:t>
      </w:r>
      <w:r w:rsidRPr="00361BCC">
        <w:rPr>
          <w:rFonts w:eastAsia="文鼎中黑" w:cs="Verdana"/>
        </w:rPr>
        <w:t>（</w:t>
      </w:r>
      <w:r w:rsidRPr="00361BCC">
        <w:rPr>
          <w:rFonts w:eastAsia="文鼎中黑" w:cs="Verdana"/>
        </w:rPr>
        <w:t xml:space="preserve">Microsoft </w:t>
      </w:r>
      <w:r w:rsidRPr="00361BCC">
        <w:rPr>
          <w:rFonts w:eastAsia="文鼎中黑" w:cs="Verdana"/>
          <w:lang w:val="fr-FR"/>
        </w:rPr>
        <w:t>大量授權</w:t>
      </w:r>
      <w:r w:rsidRPr="00361BCC">
        <w:rPr>
          <w:rFonts w:eastAsia="文鼎中黑" w:cs="Verdana"/>
        </w:rPr>
        <w:t>）</w:t>
      </w:r>
      <w:r w:rsidR="00276B20" w:rsidRPr="00361BCC">
        <w:rPr>
          <w:rFonts w:eastAsia="文鼎中黑"/>
        </w:rPr>
        <w:t>：</w:t>
      </w:r>
      <w:r w:rsidRPr="00361BCC">
        <w:rPr>
          <w:rFonts w:eastAsiaTheme="minorEastAsia" w:hint="eastAsia"/>
          <w:lang w:eastAsia="zh-CN"/>
        </w:rPr>
        <w:br/>
      </w:r>
      <w:hyperlink r:id="rId57" w:history="1">
        <w:r w:rsidR="00276B20" w:rsidRPr="00361BCC">
          <w:rPr>
            <w:rStyle w:val="Hyperlink"/>
            <w:rFonts w:eastAsia="文鼎中黑" w:cs="Verdana"/>
          </w:rPr>
          <w:t>http://go.microsoft.com/fwlink/?LinkId=73076</w:t>
        </w:r>
      </w:hyperlink>
    </w:p>
    <w:p w:rsidR="00342046" w:rsidRPr="00CF3461" w:rsidRDefault="00276B20" w:rsidP="009F797E">
      <w:pPr>
        <w:pStyle w:val="BulletedList1"/>
        <w:rPr>
          <w:rFonts w:eastAsia="文鼎中黑"/>
          <w:lang w:val="fr-FR"/>
        </w:rPr>
      </w:pPr>
      <w:r w:rsidRPr="00CF3461">
        <w:rPr>
          <w:rFonts w:eastAsia="文鼎中黑"/>
          <w:lang w:val="fr-FR"/>
        </w:rPr>
        <w:t xml:space="preserve">Microsoft </w:t>
      </w:r>
      <w:r w:rsidRPr="002E6616">
        <w:rPr>
          <w:rFonts w:eastAsia="文鼎中黑"/>
        </w:rPr>
        <w:t>大量授權服務中心</w:t>
      </w:r>
      <w:r w:rsidRPr="00CF3461">
        <w:rPr>
          <w:rFonts w:eastAsia="文鼎中黑"/>
          <w:lang w:val="fr-FR"/>
        </w:rPr>
        <w:t>：</w:t>
      </w:r>
      <w:hyperlink r:id="rId58" w:history="1">
        <w:r w:rsidRPr="00CF3461">
          <w:rPr>
            <w:rStyle w:val="Hyperlink"/>
            <w:rFonts w:eastAsia="文鼎中黑" w:cs="Verdana"/>
            <w:lang w:val="fr-FR"/>
          </w:rPr>
          <w:t>http://go.microsoft.com/fwlink/?LinkId=107544</w:t>
        </w:r>
      </w:hyperlink>
    </w:p>
    <w:p w:rsidR="00276B20" w:rsidRPr="002E6616" w:rsidRDefault="00361BCC" w:rsidP="00276B20">
      <w:pPr>
        <w:pStyle w:val="BulletedList1"/>
        <w:rPr>
          <w:rFonts w:eastAsia="文鼎中黑"/>
        </w:rPr>
      </w:pPr>
      <w:r w:rsidRPr="00361BCC">
        <w:rPr>
          <w:rFonts w:eastAsia="文鼎中黑"/>
        </w:rPr>
        <w:t>Windows Vista Privacy Notice Highlights</w:t>
      </w:r>
      <w:r w:rsidRPr="00361BCC">
        <w:rPr>
          <w:rFonts w:eastAsia="文鼎中黑"/>
        </w:rPr>
        <w:t>（</w:t>
      </w:r>
      <w:r w:rsidRPr="00361BCC">
        <w:rPr>
          <w:rFonts w:eastAsia="文鼎中黑"/>
        </w:rPr>
        <w:t xml:space="preserve">Windows Vista </w:t>
      </w:r>
      <w:r w:rsidRPr="00361BCC">
        <w:rPr>
          <w:rFonts w:eastAsia="文鼎中黑"/>
        </w:rPr>
        <w:t>隱私權注意事項醒目提示）</w:t>
      </w:r>
      <w:r w:rsidRPr="002E6616">
        <w:rPr>
          <w:rFonts w:eastAsia="文鼎中黑"/>
          <w:lang w:val="fr-FR"/>
        </w:rPr>
        <w:t>：</w:t>
      </w:r>
      <w:r w:rsidR="007951C4">
        <w:rPr>
          <w:rFonts w:eastAsiaTheme="minorEastAsia" w:hint="eastAsia"/>
          <w:lang w:eastAsia="zh-CN"/>
        </w:rPr>
        <w:br/>
      </w:r>
      <w:hyperlink r:id="rId59" w:history="1">
        <w:r w:rsidR="00276B20" w:rsidRPr="002E6616">
          <w:rPr>
            <w:rStyle w:val="Hyperlink"/>
            <w:rFonts w:eastAsia="文鼎中黑" w:cs="Verdana"/>
          </w:rPr>
          <w:t>http://go.microsoft.com/fwlink/?LinkID=52526</w:t>
        </w:r>
      </w:hyperlink>
    </w:p>
    <w:sectPr w:rsidR="00276B20" w:rsidRPr="002E6616" w:rsidSect="0059005F">
      <w:headerReference w:type="even" r:id="rId60"/>
      <w:headerReference w:type="default" r:id="rId61"/>
      <w:footerReference w:type="default" r:id="rId62"/>
      <w:headerReference w:type="first" r:id="rId63"/>
      <w:footerReference w:type="first" r:id="rId64"/>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5617" w:rsidRDefault="00575617" w:rsidP="00A12C11">
      <w:r>
        <w:separator/>
      </w:r>
    </w:p>
  </w:endnote>
  <w:endnote w:type="continuationSeparator" w:id="0">
    <w:p w:rsidR="00575617" w:rsidRDefault="00575617" w:rsidP="00A12C1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080E0000" w:usb2="00000010" w:usb3="00000000" w:csb0="00040001" w:csb1="00000000"/>
  </w:font>
  <w:font w:name="Verdana">
    <w:panose1 w:val="020B0604030504040204"/>
    <w:charset w:val="00"/>
    <w:family w:val="swiss"/>
    <w:pitch w:val="variable"/>
    <w:sig w:usb0="20000287" w:usb1="00000000" w:usb2="00000000" w:usb3="00000000" w:csb0="0000019F" w:csb1="00000000"/>
  </w:font>
  <w:font w:name="文鼎中黑">
    <w:altName w:val="Arial Unicode MS"/>
    <w:charset w:val="88"/>
    <w:family w:val="modern"/>
    <w:pitch w:val="fixed"/>
    <w:sig w:usb0="00000000" w:usb1="28880000" w:usb2="00000016" w:usb3="00000000" w:csb0="001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Microsoft Logo 95">
    <w:altName w:val="Symbol"/>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Segoe">
    <w:altName w:val="Segoe UI"/>
    <w:charset w:val="00"/>
    <w:family w:val="auto"/>
    <w:pitch w:val="variable"/>
    <w:sig w:usb0="00000003" w:usb1="00000000" w:usb2="00000000" w:usb3="00000000" w:csb0="00000001" w:csb1="00000000"/>
  </w:font>
  <w:font w:name="PMingLiU">
    <w:altName w:val="新細明體"/>
    <w:panose1 w:val="02020300000000000000"/>
    <w:charset w:val="88"/>
    <w:family w:val="roman"/>
    <w:pitch w:val="variable"/>
    <w:sig w:usb0="00000003" w:usb1="080E0000" w:usb2="00000016" w:usb3="00000000" w:csb0="00100001" w:csb1="00000000"/>
  </w:font>
  <w:font w:name="MS Reference Sans Serif">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025" w:rsidRDefault="002D563C">
    <w:pPr>
      <w:pStyle w:val="Footer"/>
      <w:jc w:val="right"/>
    </w:pPr>
    <w:fldSimple w:instr=" PAGE   \* MERGEFORMAT ">
      <w:r w:rsidR="00972C3D">
        <w:rPr>
          <w:noProof/>
        </w:rPr>
        <w:t>69</w:t>
      </w:r>
    </w:fldSimple>
  </w:p>
  <w:p w:rsidR="00BD6025" w:rsidRDefault="00BD6025" w:rsidP="00A12C11"/>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025" w:rsidRDefault="00BD6025" w:rsidP="00784AE9">
    <w:pPr>
      <w:pStyle w:val="Footer"/>
      <w:pBdr>
        <w:top w:val="thinThickSmallGap" w:sz="24" w:space="1" w:color="622423"/>
      </w:pBdr>
      <w:tabs>
        <w:tab w:val="clear" w:pos="8920"/>
        <w:tab w:val="right" w:pos="10080"/>
      </w:tabs>
    </w:pPr>
    <w:r>
      <w:rPr>
        <w:color w:val="auto"/>
      </w:rPr>
      <w:t>Microsoft Corporation</w:t>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5617" w:rsidRDefault="00575617" w:rsidP="00A12C11">
      <w:r>
        <w:separator/>
      </w:r>
    </w:p>
  </w:footnote>
  <w:footnote w:type="continuationSeparator" w:id="0">
    <w:p w:rsidR="00575617" w:rsidRDefault="00575617" w:rsidP="00A12C1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025" w:rsidRPr="00207E2C" w:rsidRDefault="00BD6025" w:rsidP="00784AE9">
    <w:pPr>
      <w:pStyle w:val="Header"/>
      <w:pBdr>
        <w:bottom w:val="none" w:sz="0" w:space="0" w:color="auto"/>
      </w:pBdr>
      <w:ind w:left="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025" w:rsidRDefault="00BD6025" w:rsidP="00784AE9">
    <w:pPr>
      <w:pStyle w:val="Header"/>
      <w:ind w:left="0"/>
    </w:pPr>
  </w:p>
  <w:p w:rsidR="00BD6025" w:rsidRDefault="00BD6025" w:rsidP="00784AE9">
    <w:pPr>
      <w:pStyle w:val="Header"/>
      <w:ind w:left="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025" w:rsidRDefault="00BD6025" w:rsidP="00784AE9">
    <w:pPr>
      <w:pStyle w:val="Header"/>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488E610"/>
    <w:lvl w:ilvl="0">
      <w:start w:val="1"/>
      <w:numFmt w:val="decimal"/>
      <w:pStyle w:val="ListNumber5"/>
      <w:lvlText w:val="%1."/>
      <w:lvlJc w:val="left"/>
      <w:pPr>
        <w:tabs>
          <w:tab w:val="num" w:pos="1800"/>
        </w:tabs>
        <w:ind w:left="1800" w:hanging="360"/>
      </w:pPr>
      <w:rPr>
        <w:rFonts w:cs="Times New Roman"/>
      </w:rPr>
    </w:lvl>
  </w:abstractNum>
  <w:abstractNum w:abstractNumId="1">
    <w:nsid w:val="FFFFFF7D"/>
    <w:multiLevelType w:val="singleLevel"/>
    <w:tmpl w:val="D8920EF8"/>
    <w:lvl w:ilvl="0">
      <w:start w:val="1"/>
      <w:numFmt w:val="decimal"/>
      <w:pStyle w:val="ListNumber4"/>
      <w:lvlText w:val="%1."/>
      <w:lvlJc w:val="left"/>
      <w:pPr>
        <w:tabs>
          <w:tab w:val="num" w:pos="1440"/>
        </w:tabs>
        <w:ind w:left="1440" w:hanging="360"/>
      </w:pPr>
      <w:rPr>
        <w:rFonts w:cs="Times New Roman"/>
      </w:rPr>
    </w:lvl>
  </w:abstractNum>
  <w:abstractNum w:abstractNumId="2">
    <w:nsid w:val="FFFFFF7E"/>
    <w:multiLevelType w:val="singleLevel"/>
    <w:tmpl w:val="750CC958"/>
    <w:lvl w:ilvl="0">
      <w:start w:val="1"/>
      <w:numFmt w:val="decimal"/>
      <w:pStyle w:val="ListNumber3"/>
      <w:lvlText w:val="%1."/>
      <w:lvlJc w:val="left"/>
      <w:pPr>
        <w:tabs>
          <w:tab w:val="num" w:pos="1080"/>
        </w:tabs>
        <w:ind w:left="1080" w:hanging="360"/>
      </w:pPr>
      <w:rPr>
        <w:rFonts w:cs="Times New Roman"/>
      </w:rPr>
    </w:lvl>
  </w:abstractNum>
  <w:abstractNum w:abstractNumId="3">
    <w:nsid w:val="FFFFFF7F"/>
    <w:multiLevelType w:val="singleLevel"/>
    <w:tmpl w:val="9EA80350"/>
    <w:lvl w:ilvl="0">
      <w:start w:val="1"/>
      <w:numFmt w:val="decimal"/>
      <w:pStyle w:val="ListNumber2"/>
      <w:lvlText w:val="%1."/>
      <w:lvlJc w:val="left"/>
      <w:pPr>
        <w:tabs>
          <w:tab w:val="num" w:pos="720"/>
        </w:tabs>
        <w:ind w:left="720" w:hanging="360"/>
      </w:pPr>
      <w:rPr>
        <w:rFonts w:cs="Times New Roman"/>
      </w:rPr>
    </w:lvl>
  </w:abstractNum>
  <w:abstractNum w:abstractNumId="4">
    <w:nsid w:val="FFFFFF80"/>
    <w:multiLevelType w:val="singleLevel"/>
    <w:tmpl w:val="D6621130"/>
    <w:lvl w:ilvl="0">
      <w:start w:val="1"/>
      <w:numFmt w:val="bullet"/>
      <w:pStyle w:val="ListBullet5"/>
      <w:lvlText w:val=""/>
      <w:lvlJc w:val="left"/>
      <w:pPr>
        <w:tabs>
          <w:tab w:val="num" w:pos="1800"/>
        </w:tabs>
        <w:ind w:left="1800" w:hanging="360"/>
      </w:pPr>
    </w:lvl>
  </w:abstractNum>
  <w:abstractNum w:abstractNumId="5">
    <w:nsid w:val="FFFFFF81"/>
    <w:multiLevelType w:val="singleLevel"/>
    <w:tmpl w:val="11F0677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74D8200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3B48B6C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CCFEDE9C"/>
    <w:lvl w:ilvl="0">
      <w:start w:val="1"/>
      <w:numFmt w:val="decimal"/>
      <w:pStyle w:val="ListNumber"/>
      <w:lvlText w:val="%1."/>
      <w:lvlJc w:val="left"/>
      <w:pPr>
        <w:tabs>
          <w:tab w:val="num" w:pos="360"/>
        </w:tabs>
        <w:ind w:left="360" w:hanging="360"/>
      </w:pPr>
      <w:rPr>
        <w:rFonts w:cs="Times New Roman"/>
      </w:rPr>
    </w:lvl>
  </w:abstractNum>
  <w:abstractNum w:abstractNumId="9">
    <w:nsid w:val="FFFFFF89"/>
    <w:multiLevelType w:val="singleLevel"/>
    <w:tmpl w:val="F5D44B1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99367A"/>
    <w:multiLevelType w:val="hybridMultilevel"/>
    <w:tmpl w:val="865881F6"/>
    <w:lvl w:ilvl="0" w:tplc="892ADA0C">
      <w:start w:val="1"/>
      <w:numFmt w:val="bullet"/>
      <w:pStyle w:val="BulletedDynamicLinkinList2"/>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nsid w:val="05A42704"/>
    <w:multiLevelType w:val="multilevel"/>
    <w:tmpl w:val="1D16210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062B6094"/>
    <w:multiLevelType w:val="multilevel"/>
    <w:tmpl w:val="D382DF2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09E12872"/>
    <w:multiLevelType w:val="multilevel"/>
    <w:tmpl w:val="8F86A00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0B29474B"/>
    <w:multiLevelType w:val="multilevel"/>
    <w:tmpl w:val="0409001F"/>
    <w:styleLink w:val="111111"/>
    <w:lvl w:ilvl="0">
      <w:start w:val="1"/>
      <w:numFmt w:val="decimal"/>
      <w:lvlText w:val="%1."/>
      <w:lvlJc w:val="left"/>
      <w:pPr>
        <w:tabs>
          <w:tab w:val="num" w:pos="720"/>
        </w:tabs>
        <w:ind w:left="360" w:hanging="360"/>
      </w:pPr>
      <w:rPr>
        <w:rFonts w:cs="Times New Roman"/>
      </w:rPr>
    </w:lvl>
    <w:lvl w:ilvl="1">
      <w:start w:val="1"/>
      <w:numFmt w:val="decimal"/>
      <w:lvlText w:val="%1.%2."/>
      <w:lvlJc w:val="left"/>
      <w:pPr>
        <w:tabs>
          <w:tab w:val="num" w:pos="1440"/>
        </w:tabs>
        <w:ind w:left="792" w:hanging="432"/>
      </w:pPr>
      <w:rPr>
        <w:rFonts w:cs="Times New Roman"/>
      </w:rPr>
    </w:lvl>
    <w:lvl w:ilvl="2">
      <w:start w:val="1"/>
      <w:numFmt w:val="decimal"/>
      <w:lvlText w:val="%1.%2.%3."/>
      <w:lvlJc w:val="left"/>
      <w:pPr>
        <w:tabs>
          <w:tab w:val="num" w:pos="2160"/>
        </w:tabs>
        <w:ind w:left="1224" w:hanging="504"/>
      </w:pPr>
      <w:rPr>
        <w:rFonts w:cs="Times New Roman"/>
      </w:rPr>
    </w:lvl>
    <w:lvl w:ilvl="3">
      <w:start w:val="1"/>
      <w:numFmt w:val="decimal"/>
      <w:lvlText w:val="%1.%2.%3.%4."/>
      <w:lvlJc w:val="left"/>
      <w:pPr>
        <w:tabs>
          <w:tab w:val="num" w:pos="2880"/>
        </w:tabs>
        <w:ind w:left="1728" w:hanging="648"/>
      </w:pPr>
      <w:rPr>
        <w:rFonts w:cs="Times New Roman"/>
      </w:rPr>
    </w:lvl>
    <w:lvl w:ilvl="4">
      <w:start w:val="1"/>
      <w:numFmt w:val="decimal"/>
      <w:lvlText w:val="%1.%2.%3.%4.%5."/>
      <w:lvlJc w:val="left"/>
      <w:pPr>
        <w:tabs>
          <w:tab w:val="num" w:pos="3600"/>
        </w:tabs>
        <w:ind w:left="2232" w:hanging="792"/>
      </w:pPr>
      <w:rPr>
        <w:rFonts w:cs="Times New Roman"/>
      </w:rPr>
    </w:lvl>
    <w:lvl w:ilvl="5">
      <w:start w:val="1"/>
      <w:numFmt w:val="decimal"/>
      <w:lvlText w:val="%1.%2.%3.%4.%5.%6."/>
      <w:lvlJc w:val="left"/>
      <w:pPr>
        <w:tabs>
          <w:tab w:val="num" w:pos="4320"/>
        </w:tabs>
        <w:ind w:left="2736" w:hanging="936"/>
      </w:pPr>
      <w:rPr>
        <w:rFonts w:cs="Times New Roman"/>
      </w:rPr>
    </w:lvl>
    <w:lvl w:ilvl="6">
      <w:start w:val="1"/>
      <w:numFmt w:val="decimal"/>
      <w:lvlText w:val="%1.%2.%3.%4.%5.%6.%7."/>
      <w:lvlJc w:val="left"/>
      <w:pPr>
        <w:tabs>
          <w:tab w:val="num" w:pos="5040"/>
        </w:tabs>
        <w:ind w:left="3240" w:hanging="1080"/>
      </w:pPr>
      <w:rPr>
        <w:rFonts w:cs="Times New Roman"/>
      </w:rPr>
    </w:lvl>
    <w:lvl w:ilvl="7">
      <w:start w:val="1"/>
      <w:numFmt w:val="decimal"/>
      <w:lvlText w:val="%1.%2.%3.%4.%5.%6.%7.%8."/>
      <w:lvlJc w:val="left"/>
      <w:pPr>
        <w:tabs>
          <w:tab w:val="num" w:pos="5760"/>
        </w:tabs>
        <w:ind w:left="3744" w:hanging="1224"/>
      </w:pPr>
      <w:rPr>
        <w:rFonts w:cs="Times New Roman"/>
      </w:rPr>
    </w:lvl>
    <w:lvl w:ilvl="8">
      <w:start w:val="1"/>
      <w:numFmt w:val="decimal"/>
      <w:lvlText w:val="%1.%2.%3.%4.%5.%6.%7.%8.%9."/>
      <w:lvlJc w:val="left"/>
      <w:pPr>
        <w:tabs>
          <w:tab w:val="num" w:pos="6480"/>
        </w:tabs>
        <w:ind w:left="4320" w:hanging="1440"/>
      </w:pPr>
      <w:rPr>
        <w:rFonts w:cs="Times New Roman"/>
      </w:rPr>
    </w:lvl>
  </w:abstractNum>
  <w:abstractNum w:abstractNumId="15">
    <w:nsid w:val="13A25D11"/>
    <w:multiLevelType w:val="multilevel"/>
    <w:tmpl w:val="93361FB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1500494F"/>
    <w:multiLevelType w:val="multilevel"/>
    <w:tmpl w:val="93361FB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17E616DE"/>
    <w:multiLevelType w:val="multilevel"/>
    <w:tmpl w:val="04090023"/>
    <w:styleLink w:val="ArticleSection"/>
    <w:lvl w:ilvl="0">
      <w:start w:val="1"/>
      <w:numFmt w:val="upperRoman"/>
      <w:lvlText w:val="Article %1."/>
      <w:lvlJc w:val="left"/>
      <w:pPr>
        <w:tabs>
          <w:tab w:val="num" w:pos="2160"/>
        </w:tabs>
      </w:pPr>
      <w:rPr>
        <w:rFonts w:cs="Times New Roman"/>
      </w:rPr>
    </w:lvl>
    <w:lvl w:ilvl="1">
      <w:start w:val="1"/>
      <w:numFmt w:val="decimalZero"/>
      <w:isLgl/>
      <w:lvlText w:val="Section %1.%2"/>
      <w:lvlJc w:val="left"/>
      <w:pPr>
        <w:tabs>
          <w:tab w:val="num" w:pos="2160"/>
        </w:tabs>
      </w:pPr>
      <w:rPr>
        <w:rFonts w:cs="Times New Roman"/>
      </w:rPr>
    </w:lvl>
    <w:lvl w:ilvl="2">
      <w:start w:val="1"/>
      <w:numFmt w:val="lowerLetter"/>
      <w:lvlText w:val="(%3)"/>
      <w:lvlJc w:val="left"/>
      <w:pPr>
        <w:tabs>
          <w:tab w:val="num" w:pos="1008"/>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296"/>
        </w:tabs>
        <w:ind w:left="1008" w:hanging="432"/>
      </w:pPr>
      <w:rPr>
        <w:rFonts w:cs="Times New Roman"/>
      </w:rPr>
    </w:lvl>
    <w:lvl w:ilvl="5">
      <w:start w:val="1"/>
      <w:numFmt w:val="lowerLetter"/>
      <w:lvlText w:val="%6)"/>
      <w:lvlJc w:val="left"/>
      <w:pPr>
        <w:tabs>
          <w:tab w:val="num" w:pos="1440"/>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8">
    <w:nsid w:val="182F7E83"/>
    <w:multiLevelType w:val="hybridMultilevel"/>
    <w:tmpl w:val="938E1834"/>
    <w:lvl w:ilvl="0" w:tplc="DAF6D436">
      <w:numFmt w:val="bullet"/>
      <w:pStyle w:val="BulletedDynamicLink"/>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nsid w:val="21D05612"/>
    <w:multiLevelType w:val="hybridMultilevel"/>
    <w:tmpl w:val="5FB63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2194513"/>
    <w:multiLevelType w:val="multilevel"/>
    <w:tmpl w:val="567AFF7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27C91649"/>
    <w:multiLevelType w:val="hybridMultilevel"/>
    <w:tmpl w:val="48A66BFC"/>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nsid w:val="2A9014B1"/>
    <w:multiLevelType w:val="multilevel"/>
    <w:tmpl w:val="06FAFFC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nsid w:val="37224490"/>
    <w:multiLevelType w:val="multilevel"/>
    <w:tmpl w:val="FD987A8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nsid w:val="3AA4565C"/>
    <w:multiLevelType w:val="multilevel"/>
    <w:tmpl w:val="91C83F4A"/>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3BBF3B64"/>
    <w:multiLevelType w:val="multilevel"/>
    <w:tmpl w:val="7BB8D36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3DE12FFA"/>
    <w:multiLevelType w:val="multilevel"/>
    <w:tmpl w:val="04580B8C"/>
    <w:lvl w:ilvl="0">
      <w:start w:val="1"/>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27">
    <w:nsid w:val="3DFB0146"/>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8">
    <w:nsid w:val="40276C0B"/>
    <w:multiLevelType w:val="multilevel"/>
    <w:tmpl w:val="93361FB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nsid w:val="41BF7DE3"/>
    <w:multiLevelType w:val="multilevel"/>
    <w:tmpl w:val="A31E2D9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nsid w:val="453D70D5"/>
    <w:multiLevelType w:val="singleLevel"/>
    <w:tmpl w:val="48C06D62"/>
    <w:lvl w:ilvl="0">
      <w:start w:val="1"/>
      <w:numFmt w:val="bullet"/>
      <w:pStyle w:val="BulletedList1"/>
      <w:lvlText w:val=""/>
      <w:lvlJc w:val="left"/>
      <w:pPr>
        <w:tabs>
          <w:tab w:val="num" w:pos="360"/>
        </w:tabs>
        <w:ind w:left="360" w:hanging="360"/>
      </w:pPr>
      <w:rPr>
        <w:rFonts w:ascii="Symbol" w:hAnsi="Symbol" w:hint="default"/>
      </w:rPr>
    </w:lvl>
  </w:abstractNum>
  <w:abstractNum w:abstractNumId="31">
    <w:nsid w:val="454C40ED"/>
    <w:multiLevelType w:val="hybridMultilevel"/>
    <w:tmpl w:val="9CEE04E6"/>
    <w:lvl w:ilvl="0" w:tplc="FDEA4C48">
      <w:numFmt w:val="bullet"/>
      <w:pStyle w:val="BulletedDynamicLinkinList1"/>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872"/>
        </w:tabs>
        <w:ind w:left="1872" w:hanging="360"/>
      </w:pPr>
      <w:rPr>
        <w:rFonts w:ascii="Courier New" w:hAnsi="Courier New" w:hint="default"/>
      </w:rPr>
    </w:lvl>
    <w:lvl w:ilvl="2" w:tplc="00050409" w:tentative="1">
      <w:start w:val="1"/>
      <w:numFmt w:val="bullet"/>
      <w:lvlText w:val=""/>
      <w:lvlJc w:val="left"/>
      <w:pPr>
        <w:tabs>
          <w:tab w:val="num" w:pos="2592"/>
        </w:tabs>
        <w:ind w:left="2592" w:hanging="360"/>
      </w:pPr>
      <w:rPr>
        <w:rFonts w:ascii="Wingdings" w:hAnsi="Wingdings" w:hint="default"/>
      </w:rPr>
    </w:lvl>
    <w:lvl w:ilvl="3" w:tplc="00010409" w:tentative="1">
      <w:start w:val="1"/>
      <w:numFmt w:val="bullet"/>
      <w:lvlText w:val=""/>
      <w:lvlJc w:val="left"/>
      <w:pPr>
        <w:tabs>
          <w:tab w:val="num" w:pos="3312"/>
        </w:tabs>
        <w:ind w:left="3312" w:hanging="360"/>
      </w:pPr>
      <w:rPr>
        <w:rFonts w:ascii="Symbol" w:hAnsi="Symbol" w:hint="default"/>
      </w:rPr>
    </w:lvl>
    <w:lvl w:ilvl="4" w:tplc="00030409" w:tentative="1">
      <w:start w:val="1"/>
      <w:numFmt w:val="bullet"/>
      <w:lvlText w:val="o"/>
      <w:lvlJc w:val="left"/>
      <w:pPr>
        <w:tabs>
          <w:tab w:val="num" w:pos="4032"/>
        </w:tabs>
        <w:ind w:left="4032" w:hanging="360"/>
      </w:pPr>
      <w:rPr>
        <w:rFonts w:ascii="Courier New" w:hAnsi="Courier New" w:hint="default"/>
      </w:rPr>
    </w:lvl>
    <w:lvl w:ilvl="5" w:tplc="00050409" w:tentative="1">
      <w:start w:val="1"/>
      <w:numFmt w:val="bullet"/>
      <w:lvlText w:val=""/>
      <w:lvlJc w:val="left"/>
      <w:pPr>
        <w:tabs>
          <w:tab w:val="num" w:pos="4752"/>
        </w:tabs>
        <w:ind w:left="4752" w:hanging="360"/>
      </w:pPr>
      <w:rPr>
        <w:rFonts w:ascii="Wingdings" w:hAnsi="Wingdings" w:hint="default"/>
      </w:rPr>
    </w:lvl>
    <w:lvl w:ilvl="6" w:tplc="00010409" w:tentative="1">
      <w:start w:val="1"/>
      <w:numFmt w:val="bullet"/>
      <w:lvlText w:val=""/>
      <w:lvlJc w:val="left"/>
      <w:pPr>
        <w:tabs>
          <w:tab w:val="num" w:pos="5472"/>
        </w:tabs>
        <w:ind w:left="5472" w:hanging="360"/>
      </w:pPr>
      <w:rPr>
        <w:rFonts w:ascii="Symbol" w:hAnsi="Symbol" w:hint="default"/>
      </w:rPr>
    </w:lvl>
    <w:lvl w:ilvl="7" w:tplc="00030409" w:tentative="1">
      <w:start w:val="1"/>
      <w:numFmt w:val="bullet"/>
      <w:lvlText w:val="o"/>
      <w:lvlJc w:val="left"/>
      <w:pPr>
        <w:tabs>
          <w:tab w:val="num" w:pos="6192"/>
        </w:tabs>
        <w:ind w:left="6192" w:hanging="360"/>
      </w:pPr>
      <w:rPr>
        <w:rFonts w:ascii="Courier New" w:hAnsi="Courier New" w:hint="default"/>
      </w:rPr>
    </w:lvl>
    <w:lvl w:ilvl="8" w:tplc="00050409" w:tentative="1">
      <w:start w:val="1"/>
      <w:numFmt w:val="bullet"/>
      <w:lvlText w:val=""/>
      <w:lvlJc w:val="left"/>
      <w:pPr>
        <w:tabs>
          <w:tab w:val="num" w:pos="6912"/>
        </w:tabs>
        <w:ind w:left="6912" w:hanging="360"/>
      </w:pPr>
      <w:rPr>
        <w:rFonts w:ascii="Wingdings" w:hAnsi="Wingdings" w:hint="default"/>
      </w:rPr>
    </w:lvl>
  </w:abstractNum>
  <w:abstractNum w:abstractNumId="32">
    <w:nsid w:val="512E0C20"/>
    <w:multiLevelType w:val="multilevel"/>
    <w:tmpl w:val="A81E0EA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nsid w:val="584D556D"/>
    <w:multiLevelType w:val="multilevel"/>
    <w:tmpl w:val="E540535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nsid w:val="61AD6F6C"/>
    <w:multiLevelType w:val="hybridMultilevel"/>
    <w:tmpl w:val="E88E3C48"/>
    <w:lvl w:ilvl="0" w:tplc="632CF24E">
      <w:start w:val="1"/>
      <w:numFmt w:val="lowerRoman"/>
      <w:pStyle w:val="nl3"/>
      <w:lvlText w:val="%1."/>
      <w:lvlJc w:val="left"/>
      <w:pPr>
        <w:tabs>
          <w:tab w:val="num" w:pos="1080"/>
        </w:tabs>
        <w:ind w:left="1080" w:hanging="360"/>
      </w:pPr>
      <w:rPr>
        <w:rFonts w:cs="Times New Roman"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5">
    <w:nsid w:val="637C50FC"/>
    <w:multiLevelType w:val="hybridMultilevel"/>
    <w:tmpl w:val="24B80F48"/>
    <w:lvl w:ilvl="0" w:tplc="C4D66164">
      <w:start w:val="1"/>
      <w:numFmt w:val="bullet"/>
      <w:pStyle w:val="bl3"/>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6">
    <w:nsid w:val="641121F8"/>
    <w:multiLevelType w:val="multilevel"/>
    <w:tmpl w:val="C6507DA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nsid w:val="6BE04C38"/>
    <w:multiLevelType w:val="singleLevel"/>
    <w:tmpl w:val="3B76A38E"/>
    <w:lvl w:ilvl="0">
      <w:start w:val="1"/>
      <w:numFmt w:val="lowerLetter"/>
      <w:lvlText w:val="%1."/>
      <w:lvlJc w:val="left"/>
      <w:pPr>
        <w:tabs>
          <w:tab w:val="num" w:pos="720"/>
        </w:tabs>
        <w:ind w:left="720" w:hanging="360"/>
      </w:pPr>
      <w:rPr>
        <w:rFonts w:cs="Times New Roman"/>
      </w:rPr>
    </w:lvl>
  </w:abstractNum>
  <w:abstractNum w:abstractNumId="38">
    <w:nsid w:val="6F112CFA"/>
    <w:multiLevelType w:val="multilevel"/>
    <w:tmpl w:val="FD987A8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9">
    <w:nsid w:val="6F1F421F"/>
    <w:multiLevelType w:val="multilevel"/>
    <w:tmpl w:val="8F8A3350"/>
    <w:lvl w:ilvl="0">
      <w:start w:val="1"/>
      <w:numFmt w:val="decimal"/>
      <w:lvlText w:val="%1."/>
      <w:lvlJc w:val="left"/>
      <w:pPr>
        <w:tabs>
          <w:tab w:val="num" w:pos="810"/>
        </w:tabs>
        <w:ind w:left="81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40">
    <w:nsid w:val="70C804DC"/>
    <w:multiLevelType w:val="singleLevel"/>
    <w:tmpl w:val="D918EBAE"/>
    <w:lvl w:ilvl="0">
      <w:start w:val="1"/>
      <w:numFmt w:val="bullet"/>
      <w:pStyle w:val="BulletedList2"/>
      <w:lvlText w:val=""/>
      <w:lvlJc w:val="left"/>
      <w:pPr>
        <w:tabs>
          <w:tab w:val="num" w:pos="720"/>
        </w:tabs>
        <w:ind w:left="720" w:hanging="360"/>
      </w:pPr>
      <w:rPr>
        <w:rFonts w:ascii="Symbol" w:hAnsi="Symbol" w:hint="default"/>
      </w:rPr>
    </w:lvl>
  </w:abstractNum>
  <w:abstractNum w:abstractNumId="41">
    <w:nsid w:val="722137BC"/>
    <w:multiLevelType w:val="multilevel"/>
    <w:tmpl w:val="F0A6CCA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2">
    <w:nsid w:val="729D4E47"/>
    <w:multiLevelType w:val="multilevel"/>
    <w:tmpl w:val="70A4B53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3">
    <w:nsid w:val="772D5C0C"/>
    <w:multiLevelType w:val="multilevel"/>
    <w:tmpl w:val="28C0D8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4">
    <w:nsid w:val="7E217DAF"/>
    <w:multiLevelType w:val="multilevel"/>
    <w:tmpl w:val="E540535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5">
    <w:nsid w:val="7EE03054"/>
    <w:multiLevelType w:val="hybridMultilevel"/>
    <w:tmpl w:val="ED964A68"/>
    <w:lvl w:ilvl="0" w:tplc="C902C498">
      <w:start w:val="1"/>
      <w:numFmt w:val="decimal"/>
      <w:pStyle w:val="NumberedList1"/>
      <w:lvlText w:val="%1."/>
      <w:lvlJc w:val="left"/>
      <w:pPr>
        <w:ind w:left="720" w:hanging="360"/>
      </w:pPr>
    </w:lvl>
    <w:lvl w:ilvl="1" w:tplc="A7BC53DE">
      <w:start w:val="1"/>
      <w:numFmt w:val="lowerLetter"/>
      <w:pStyle w:val="NumberedList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40"/>
  </w:num>
  <w:num w:numId="3">
    <w:abstractNumId w:val="3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4"/>
  </w:num>
  <w:num w:numId="15">
    <w:abstractNumId w:val="27"/>
  </w:num>
  <w:num w:numId="16">
    <w:abstractNumId w:val="17"/>
  </w:num>
  <w:num w:numId="17">
    <w:abstractNumId w:val="31"/>
  </w:num>
  <w:num w:numId="18">
    <w:abstractNumId w:val="10"/>
  </w:num>
  <w:num w:numId="19">
    <w:abstractNumId w:val="18"/>
  </w:num>
  <w:num w:numId="20">
    <w:abstractNumId w:val="34"/>
  </w:num>
  <w:num w:numId="21">
    <w:abstractNumId w:val="35"/>
  </w:num>
  <w:num w:numId="22">
    <w:abstractNumId w:val="45"/>
  </w:num>
  <w:num w:numId="23">
    <w:abstractNumId w:val="24"/>
  </w:num>
  <w:num w:numId="24">
    <w:abstractNumId w:val="25"/>
  </w:num>
  <w:num w:numId="25">
    <w:abstractNumId w:val="32"/>
  </w:num>
  <w:num w:numId="26">
    <w:abstractNumId w:val="33"/>
  </w:num>
  <w:num w:numId="27">
    <w:abstractNumId w:val="23"/>
  </w:num>
  <w:num w:numId="28">
    <w:abstractNumId w:val="12"/>
  </w:num>
  <w:num w:numId="29">
    <w:abstractNumId w:val="36"/>
  </w:num>
  <w:num w:numId="30">
    <w:abstractNumId w:val="13"/>
  </w:num>
  <w:num w:numId="31">
    <w:abstractNumId w:val="43"/>
  </w:num>
  <w:num w:numId="32">
    <w:abstractNumId w:val="42"/>
  </w:num>
  <w:num w:numId="33">
    <w:abstractNumId w:val="20"/>
  </w:num>
  <w:num w:numId="34">
    <w:abstractNumId w:val="11"/>
  </w:num>
  <w:num w:numId="35">
    <w:abstractNumId w:val="41"/>
  </w:num>
  <w:num w:numId="36">
    <w:abstractNumId w:val="22"/>
  </w:num>
  <w:num w:numId="37">
    <w:abstractNumId w:val="29"/>
  </w:num>
  <w:num w:numId="38">
    <w:abstractNumId w:val="39"/>
  </w:num>
  <w:num w:numId="39">
    <w:abstractNumId w:val="16"/>
  </w:num>
  <w:num w:numId="40">
    <w:abstractNumId w:val="44"/>
  </w:num>
  <w:num w:numId="41">
    <w:abstractNumId w:val="38"/>
  </w:num>
  <w:num w:numId="42">
    <w:abstractNumId w:val="28"/>
  </w:num>
  <w:num w:numId="43">
    <w:abstractNumId w:val="15"/>
  </w:num>
  <w:num w:numId="44">
    <w:abstractNumId w:val="26"/>
  </w:num>
  <w:num w:numId="45">
    <w:abstractNumId w:val="21"/>
  </w:num>
  <w:num w:numId="46">
    <w:abstractNumId w:val="45"/>
    <w:lvlOverride w:ilvl="0">
      <w:startOverride w:val="1"/>
    </w:lvlOverride>
  </w:num>
  <w:num w:numId="47">
    <w:abstractNumId w:val="45"/>
    <w:lvlOverride w:ilvl="0">
      <w:startOverride w:val="1"/>
    </w:lvlOverride>
  </w:num>
  <w:num w:numId="48">
    <w:abstractNumId w:val="30"/>
  </w:num>
  <w:num w:numId="49">
    <w:abstractNumId w:val="45"/>
    <w:lvlOverride w:ilvl="0">
      <w:startOverride w:val="1"/>
    </w:lvlOverride>
  </w:num>
  <w:num w:numId="50">
    <w:abstractNumId w:val="19"/>
  </w:num>
  <w:num w:numId="51">
    <w:abstractNumId w:val="45"/>
    <w:lvlOverride w:ilvl="0">
      <w:startOverride w:val="1"/>
    </w:lvlOverride>
  </w:num>
  <w:num w:numId="52">
    <w:abstractNumId w:val="45"/>
    <w:lvlOverride w:ilvl="0">
      <w:startOverride w:val="1"/>
    </w:lvlOverride>
  </w:num>
  <w:num w:numId="53">
    <w:abstractNumId w:val="45"/>
    <w:lvlOverride w:ilvl="0">
      <w:startOverride w:val="1"/>
    </w:lvlOverride>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bordersDoNotSurroundHeader/>
  <w:bordersDoNotSurroundFooter/>
  <w:hideSpellingErrors/>
  <w:activeWritingStyle w:appName="MSWord" w:lang="en-US" w:vendorID="64" w:dllVersion="131078" w:nlCheck="1" w:checkStyle="0"/>
  <w:activeWritingStyle w:appName="MSWord" w:lang="zh-CN" w:vendorID="64" w:dllVersion="131077" w:nlCheck="1" w:checkStyle="1"/>
  <w:activeWritingStyle w:appName="MSWord" w:lang="fr-FR" w:vendorID="64" w:dllVersion="131078" w:nlCheck="1" w:checkStyle="1"/>
  <w:attachedTemplate r:id="rId1"/>
  <w:stylePaneFormatFilter w:val="5004"/>
  <w:stylePaneSortMethod w:val="0000"/>
  <w:doNotTrackMoves/>
  <w:defaultTabStop w:val="720"/>
  <w:characterSpacingControl w:val="doNotCompress"/>
  <w:hdrShapeDefaults>
    <o:shapedefaults v:ext="edit" spidmax="39938"/>
  </w:hdrShapeDefaults>
  <w:footnotePr>
    <w:footnote w:id="-1"/>
    <w:footnote w:id="0"/>
  </w:footnotePr>
  <w:endnotePr>
    <w:endnote w:id="-1"/>
    <w:endnote w:id="0"/>
  </w:endnotePr>
  <w:compat>
    <w:useFELayout/>
  </w:compat>
  <w:rsids>
    <w:rsidRoot w:val="00A443DA"/>
    <w:rsid w:val="0000105E"/>
    <w:rsid w:val="00003281"/>
    <w:rsid w:val="0000385D"/>
    <w:rsid w:val="0000547F"/>
    <w:rsid w:val="00005917"/>
    <w:rsid w:val="00006423"/>
    <w:rsid w:val="00006AA6"/>
    <w:rsid w:val="00006D4A"/>
    <w:rsid w:val="000107C3"/>
    <w:rsid w:val="00010C2B"/>
    <w:rsid w:val="000125D8"/>
    <w:rsid w:val="00012FCD"/>
    <w:rsid w:val="00014001"/>
    <w:rsid w:val="00014369"/>
    <w:rsid w:val="000144F2"/>
    <w:rsid w:val="000148F7"/>
    <w:rsid w:val="00016192"/>
    <w:rsid w:val="000164A4"/>
    <w:rsid w:val="00016DB6"/>
    <w:rsid w:val="0002055A"/>
    <w:rsid w:val="00020E92"/>
    <w:rsid w:val="00024767"/>
    <w:rsid w:val="000271FD"/>
    <w:rsid w:val="00027808"/>
    <w:rsid w:val="00027CDC"/>
    <w:rsid w:val="00030C53"/>
    <w:rsid w:val="00031A3A"/>
    <w:rsid w:val="00032024"/>
    <w:rsid w:val="00035580"/>
    <w:rsid w:val="00036AC9"/>
    <w:rsid w:val="00036D44"/>
    <w:rsid w:val="00037334"/>
    <w:rsid w:val="0004039B"/>
    <w:rsid w:val="000411F6"/>
    <w:rsid w:val="00043BAA"/>
    <w:rsid w:val="000440D6"/>
    <w:rsid w:val="00045B23"/>
    <w:rsid w:val="00045D3E"/>
    <w:rsid w:val="00045E5B"/>
    <w:rsid w:val="00046812"/>
    <w:rsid w:val="00047407"/>
    <w:rsid w:val="00051406"/>
    <w:rsid w:val="00051FED"/>
    <w:rsid w:val="00052327"/>
    <w:rsid w:val="00052C68"/>
    <w:rsid w:val="00054DCE"/>
    <w:rsid w:val="00054DE6"/>
    <w:rsid w:val="00056F06"/>
    <w:rsid w:val="00057938"/>
    <w:rsid w:val="00057AEB"/>
    <w:rsid w:val="00060FA7"/>
    <w:rsid w:val="0006196A"/>
    <w:rsid w:val="0006218C"/>
    <w:rsid w:val="00063C22"/>
    <w:rsid w:val="00064EFE"/>
    <w:rsid w:val="00066031"/>
    <w:rsid w:val="00067157"/>
    <w:rsid w:val="00070518"/>
    <w:rsid w:val="00075CF1"/>
    <w:rsid w:val="00075D50"/>
    <w:rsid w:val="00076750"/>
    <w:rsid w:val="000770E4"/>
    <w:rsid w:val="00081694"/>
    <w:rsid w:val="00082124"/>
    <w:rsid w:val="000821A7"/>
    <w:rsid w:val="00082E3A"/>
    <w:rsid w:val="00083B3B"/>
    <w:rsid w:val="00084D33"/>
    <w:rsid w:val="000867C7"/>
    <w:rsid w:val="00087318"/>
    <w:rsid w:val="000876C0"/>
    <w:rsid w:val="0009284C"/>
    <w:rsid w:val="00093AED"/>
    <w:rsid w:val="00095EB8"/>
    <w:rsid w:val="000A15EB"/>
    <w:rsid w:val="000A2150"/>
    <w:rsid w:val="000A2848"/>
    <w:rsid w:val="000A2CF5"/>
    <w:rsid w:val="000A5614"/>
    <w:rsid w:val="000A71C7"/>
    <w:rsid w:val="000B2050"/>
    <w:rsid w:val="000B33CA"/>
    <w:rsid w:val="000B36D9"/>
    <w:rsid w:val="000B4339"/>
    <w:rsid w:val="000B43D4"/>
    <w:rsid w:val="000B4715"/>
    <w:rsid w:val="000B4D6E"/>
    <w:rsid w:val="000B5593"/>
    <w:rsid w:val="000B5F97"/>
    <w:rsid w:val="000B7915"/>
    <w:rsid w:val="000B7AA6"/>
    <w:rsid w:val="000B7FAE"/>
    <w:rsid w:val="000C10C4"/>
    <w:rsid w:val="000C1425"/>
    <w:rsid w:val="000C1C96"/>
    <w:rsid w:val="000C4BF4"/>
    <w:rsid w:val="000C5A1A"/>
    <w:rsid w:val="000C6542"/>
    <w:rsid w:val="000C75D6"/>
    <w:rsid w:val="000C7FC4"/>
    <w:rsid w:val="000D426B"/>
    <w:rsid w:val="000D53AC"/>
    <w:rsid w:val="000D687C"/>
    <w:rsid w:val="000D68C8"/>
    <w:rsid w:val="000D6CB5"/>
    <w:rsid w:val="000D73A6"/>
    <w:rsid w:val="000E0A04"/>
    <w:rsid w:val="000E0A86"/>
    <w:rsid w:val="000E1320"/>
    <w:rsid w:val="000E1432"/>
    <w:rsid w:val="000E3796"/>
    <w:rsid w:val="000E4C9B"/>
    <w:rsid w:val="000E5CC9"/>
    <w:rsid w:val="000E7D1C"/>
    <w:rsid w:val="000F16D7"/>
    <w:rsid w:val="000F2082"/>
    <w:rsid w:val="000F27FF"/>
    <w:rsid w:val="000F3802"/>
    <w:rsid w:val="000F4E7C"/>
    <w:rsid w:val="000F52F4"/>
    <w:rsid w:val="000F636D"/>
    <w:rsid w:val="000F6685"/>
    <w:rsid w:val="000F679F"/>
    <w:rsid w:val="000F7A67"/>
    <w:rsid w:val="00101AD4"/>
    <w:rsid w:val="00102664"/>
    <w:rsid w:val="00103FBE"/>
    <w:rsid w:val="00104EA0"/>
    <w:rsid w:val="00104F63"/>
    <w:rsid w:val="001056FB"/>
    <w:rsid w:val="001104E6"/>
    <w:rsid w:val="00110DD1"/>
    <w:rsid w:val="001120BA"/>
    <w:rsid w:val="00113407"/>
    <w:rsid w:val="001137B6"/>
    <w:rsid w:val="00113F35"/>
    <w:rsid w:val="0011782E"/>
    <w:rsid w:val="00121438"/>
    <w:rsid w:val="00121ABC"/>
    <w:rsid w:val="001228A0"/>
    <w:rsid w:val="00124BD6"/>
    <w:rsid w:val="00125960"/>
    <w:rsid w:val="0012648E"/>
    <w:rsid w:val="00126FBB"/>
    <w:rsid w:val="00127AF6"/>
    <w:rsid w:val="0013167E"/>
    <w:rsid w:val="0013231D"/>
    <w:rsid w:val="001323F5"/>
    <w:rsid w:val="0013391C"/>
    <w:rsid w:val="0013608E"/>
    <w:rsid w:val="00146045"/>
    <w:rsid w:val="0014683A"/>
    <w:rsid w:val="00146C00"/>
    <w:rsid w:val="00147ECD"/>
    <w:rsid w:val="001520BD"/>
    <w:rsid w:val="0015297E"/>
    <w:rsid w:val="00153D6D"/>
    <w:rsid w:val="00155BD3"/>
    <w:rsid w:val="001573CA"/>
    <w:rsid w:val="0016316A"/>
    <w:rsid w:val="0016351D"/>
    <w:rsid w:val="001638D2"/>
    <w:rsid w:val="00164BF4"/>
    <w:rsid w:val="001651F4"/>
    <w:rsid w:val="00166047"/>
    <w:rsid w:val="0016606D"/>
    <w:rsid w:val="0016632F"/>
    <w:rsid w:val="001667DB"/>
    <w:rsid w:val="001667FF"/>
    <w:rsid w:val="00167096"/>
    <w:rsid w:val="001700BC"/>
    <w:rsid w:val="001724CF"/>
    <w:rsid w:val="00172BDC"/>
    <w:rsid w:val="00174AB8"/>
    <w:rsid w:val="001765CA"/>
    <w:rsid w:val="00177AEB"/>
    <w:rsid w:val="00177B9C"/>
    <w:rsid w:val="001802C5"/>
    <w:rsid w:val="00180355"/>
    <w:rsid w:val="0018063B"/>
    <w:rsid w:val="001815C2"/>
    <w:rsid w:val="00182317"/>
    <w:rsid w:val="0018251D"/>
    <w:rsid w:val="00182A22"/>
    <w:rsid w:val="00185D08"/>
    <w:rsid w:val="001860E2"/>
    <w:rsid w:val="00186595"/>
    <w:rsid w:val="00186D78"/>
    <w:rsid w:val="001911D2"/>
    <w:rsid w:val="00192BFC"/>
    <w:rsid w:val="001A2312"/>
    <w:rsid w:val="001A2A62"/>
    <w:rsid w:val="001A3221"/>
    <w:rsid w:val="001A519F"/>
    <w:rsid w:val="001A522E"/>
    <w:rsid w:val="001A5632"/>
    <w:rsid w:val="001A720D"/>
    <w:rsid w:val="001B13BD"/>
    <w:rsid w:val="001B2987"/>
    <w:rsid w:val="001B6992"/>
    <w:rsid w:val="001C1EBB"/>
    <w:rsid w:val="001C234C"/>
    <w:rsid w:val="001C35EF"/>
    <w:rsid w:val="001C538F"/>
    <w:rsid w:val="001C5490"/>
    <w:rsid w:val="001C66B3"/>
    <w:rsid w:val="001C6CFF"/>
    <w:rsid w:val="001D0A6B"/>
    <w:rsid w:val="001D1787"/>
    <w:rsid w:val="001D198E"/>
    <w:rsid w:val="001D3143"/>
    <w:rsid w:val="001D3777"/>
    <w:rsid w:val="001D534F"/>
    <w:rsid w:val="001D6B8C"/>
    <w:rsid w:val="001D780A"/>
    <w:rsid w:val="001E08F3"/>
    <w:rsid w:val="001E14AB"/>
    <w:rsid w:val="001E2083"/>
    <w:rsid w:val="001E36B1"/>
    <w:rsid w:val="001E3958"/>
    <w:rsid w:val="001E705B"/>
    <w:rsid w:val="001F02A6"/>
    <w:rsid w:val="001F06D0"/>
    <w:rsid w:val="001F16DC"/>
    <w:rsid w:val="001F23B8"/>
    <w:rsid w:val="001F290B"/>
    <w:rsid w:val="001F2AB5"/>
    <w:rsid w:val="001F3C06"/>
    <w:rsid w:val="001F5589"/>
    <w:rsid w:val="001F5950"/>
    <w:rsid w:val="001F5C3E"/>
    <w:rsid w:val="001F7A01"/>
    <w:rsid w:val="001F7EAC"/>
    <w:rsid w:val="00200030"/>
    <w:rsid w:val="00200A4B"/>
    <w:rsid w:val="002051E7"/>
    <w:rsid w:val="00205A75"/>
    <w:rsid w:val="00205ABA"/>
    <w:rsid w:val="00206A08"/>
    <w:rsid w:val="0020706C"/>
    <w:rsid w:val="00207E2C"/>
    <w:rsid w:val="002111FC"/>
    <w:rsid w:val="00212F01"/>
    <w:rsid w:val="00213CCE"/>
    <w:rsid w:val="00216A0F"/>
    <w:rsid w:val="00216F60"/>
    <w:rsid w:val="00220ADF"/>
    <w:rsid w:val="00220AF6"/>
    <w:rsid w:val="00220CCF"/>
    <w:rsid w:val="00223554"/>
    <w:rsid w:val="00223FEA"/>
    <w:rsid w:val="0022566C"/>
    <w:rsid w:val="0023339E"/>
    <w:rsid w:val="00234BB9"/>
    <w:rsid w:val="0023531E"/>
    <w:rsid w:val="00237F60"/>
    <w:rsid w:val="0024185C"/>
    <w:rsid w:val="00243C0E"/>
    <w:rsid w:val="002449E1"/>
    <w:rsid w:val="00246557"/>
    <w:rsid w:val="00250575"/>
    <w:rsid w:val="00252317"/>
    <w:rsid w:val="002544E5"/>
    <w:rsid w:val="00255E91"/>
    <w:rsid w:val="00256941"/>
    <w:rsid w:val="00257913"/>
    <w:rsid w:val="00257C48"/>
    <w:rsid w:val="002603E1"/>
    <w:rsid w:val="00260F0C"/>
    <w:rsid w:val="002614B2"/>
    <w:rsid w:val="00263D80"/>
    <w:rsid w:val="0026412B"/>
    <w:rsid w:val="002660CB"/>
    <w:rsid w:val="002678F1"/>
    <w:rsid w:val="0027171B"/>
    <w:rsid w:val="00272337"/>
    <w:rsid w:val="002743B7"/>
    <w:rsid w:val="002747B3"/>
    <w:rsid w:val="002750C6"/>
    <w:rsid w:val="00275731"/>
    <w:rsid w:val="00275BB6"/>
    <w:rsid w:val="00276B20"/>
    <w:rsid w:val="002772A7"/>
    <w:rsid w:val="002779D4"/>
    <w:rsid w:val="00280E4D"/>
    <w:rsid w:val="00281504"/>
    <w:rsid w:val="00282342"/>
    <w:rsid w:val="00283544"/>
    <w:rsid w:val="00283C73"/>
    <w:rsid w:val="00285F79"/>
    <w:rsid w:val="00286B54"/>
    <w:rsid w:val="00290CA8"/>
    <w:rsid w:val="00291302"/>
    <w:rsid w:val="00294869"/>
    <w:rsid w:val="0029539B"/>
    <w:rsid w:val="00295571"/>
    <w:rsid w:val="00295B10"/>
    <w:rsid w:val="00295E84"/>
    <w:rsid w:val="00295EF2"/>
    <w:rsid w:val="002963BE"/>
    <w:rsid w:val="00297EC4"/>
    <w:rsid w:val="002A19C9"/>
    <w:rsid w:val="002A1E2F"/>
    <w:rsid w:val="002A2035"/>
    <w:rsid w:val="002A3558"/>
    <w:rsid w:val="002A4A64"/>
    <w:rsid w:val="002A4FD3"/>
    <w:rsid w:val="002B336E"/>
    <w:rsid w:val="002B5530"/>
    <w:rsid w:val="002B5A85"/>
    <w:rsid w:val="002B77C4"/>
    <w:rsid w:val="002B7CBE"/>
    <w:rsid w:val="002C135F"/>
    <w:rsid w:val="002C339C"/>
    <w:rsid w:val="002C51BA"/>
    <w:rsid w:val="002C5912"/>
    <w:rsid w:val="002C5952"/>
    <w:rsid w:val="002D17FD"/>
    <w:rsid w:val="002D47E5"/>
    <w:rsid w:val="002D563C"/>
    <w:rsid w:val="002D584D"/>
    <w:rsid w:val="002D7A96"/>
    <w:rsid w:val="002E07D1"/>
    <w:rsid w:val="002E120A"/>
    <w:rsid w:val="002E2337"/>
    <w:rsid w:val="002E2EFF"/>
    <w:rsid w:val="002E6616"/>
    <w:rsid w:val="002E66A1"/>
    <w:rsid w:val="002E7C9D"/>
    <w:rsid w:val="002F31EE"/>
    <w:rsid w:val="002F35DA"/>
    <w:rsid w:val="002F3940"/>
    <w:rsid w:val="002F3D61"/>
    <w:rsid w:val="002F4A9A"/>
    <w:rsid w:val="002F697C"/>
    <w:rsid w:val="002F6A1D"/>
    <w:rsid w:val="002F7145"/>
    <w:rsid w:val="003000EE"/>
    <w:rsid w:val="00301E39"/>
    <w:rsid w:val="00302264"/>
    <w:rsid w:val="00302309"/>
    <w:rsid w:val="003029FE"/>
    <w:rsid w:val="00303AD6"/>
    <w:rsid w:val="00304CE8"/>
    <w:rsid w:val="00305166"/>
    <w:rsid w:val="0030557A"/>
    <w:rsid w:val="003068B5"/>
    <w:rsid w:val="0030799D"/>
    <w:rsid w:val="00310BC3"/>
    <w:rsid w:val="00312657"/>
    <w:rsid w:val="0031411C"/>
    <w:rsid w:val="003142B3"/>
    <w:rsid w:val="0031688A"/>
    <w:rsid w:val="003211B6"/>
    <w:rsid w:val="00322291"/>
    <w:rsid w:val="00323949"/>
    <w:rsid w:val="00323A72"/>
    <w:rsid w:val="00326331"/>
    <w:rsid w:val="00327937"/>
    <w:rsid w:val="00327B8E"/>
    <w:rsid w:val="00327D57"/>
    <w:rsid w:val="0033237C"/>
    <w:rsid w:val="00332AA1"/>
    <w:rsid w:val="00332F53"/>
    <w:rsid w:val="003330A8"/>
    <w:rsid w:val="0033423D"/>
    <w:rsid w:val="00335243"/>
    <w:rsid w:val="00335AF1"/>
    <w:rsid w:val="003371E1"/>
    <w:rsid w:val="00337A23"/>
    <w:rsid w:val="00337EBC"/>
    <w:rsid w:val="00340578"/>
    <w:rsid w:val="003419DC"/>
    <w:rsid w:val="00342046"/>
    <w:rsid w:val="003426BE"/>
    <w:rsid w:val="003428EE"/>
    <w:rsid w:val="003449F6"/>
    <w:rsid w:val="00344A6E"/>
    <w:rsid w:val="00345A8F"/>
    <w:rsid w:val="00347BDC"/>
    <w:rsid w:val="00347CDD"/>
    <w:rsid w:val="0035046F"/>
    <w:rsid w:val="00350A29"/>
    <w:rsid w:val="00352777"/>
    <w:rsid w:val="00352967"/>
    <w:rsid w:val="00352B1E"/>
    <w:rsid w:val="003535FB"/>
    <w:rsid w:val="00353A70"/>
    <w:rsid w:val="00354379"/>
    <w:rsid w:val="003549C0"/>
    <w:rsid w:val="003551FD"/>
    <w:rsid w:val="00355623"/>
    <w:rsid w:val="0035601B"/>
    <w:rsid w:val="0035631E"/>
    <w:rsid w:val="00361BCC"/>
    <w:rsid w:val="00361C60"/>
    <w:rsid w:val="00363A02"/>
    <w:rsid w:val="0036401C"/>
    <w:rsid w:val="003661B0"/>
    <w:rsid w:val="00370057"/>
    <w:rsid w:val="003702A7"/>
    <w:rsid w:val="003704D7"/>
    <w:rsid w:val="0037053C"/>
    <w:rsid w:val="00374152"/>
    <w:rsid w:val="003749E7"/>
    <w:rsid w:val="00374D35"/>
    <w:rsid w:val="003752C1"/>
    <w:rsid w:val="00375EAB"/>
    <w:rsid w:val="00376BFF"/>
    <w:rsid w:val="003776D8"/>
    <w:rsid w:val="00381249"/>
    <w:rsid w:val="00381532"/>
    <w:rsid w:val="00382CE3"/>
    <w:rsid w:val="00383380"/>
    <w:rsid w:val="0038352D"/>
    <w:rsid w:val="00385C2A"/>
    <w:rsid w:val="003908F0"/>
    <w:rsid w:val="00390B14"/>
    <w:rsid w:val="00390E56"/>
    <w:rsid w:val="0039141B"/>
    <w:rsid w:val="0039159E"/>
    <w:rsid w:val="00393508"/>
    <w:rsid w:val="00397188"/>
    <w:rsid w:val="003974A4"/>
    <w:rsid w:val="003A02D3"/>
    <w:rsid w:val="003A0916"/>
    <w:rsid w:val="003A0B4B"/>
    <w:rsid w:val="003A0C54"/>
    <w:rsid w:val="003A1434"/>
    <w:rsid w:val="003A1E9B"/>
    <w:rsid w:val="003A3EA9"/>
    <w:rsid w:val="003A4746"/>
    <w:rsid w:val="003A7269"/>
    <w:rsid w:val="003A7E0E"/>
    <w:rsid w:val="003B157B"/>
    <w:rsid w:val="003B2660"/>
    <w:rsid w:val="003B3EE5"/>
    <w:rsid w:val="003B428F"/>
    <w:rsid w:val="003B42BC"/>
    <w:rsid w:val="003B5807"/>
    <w:rsid w:val="003B6176"/>
    <w:rsid w:val="003B7744"/>
    <w:rsid w:val="003C1A72"/>
    <w:rsid w:val="003C3B8E"/>
    <w:rsid w:val="003C5C4F"/>
    <w:rsid w:val="003C6927"/>
    <w:rsid w:val="003D0FAA"/>
    <w:rsid w:val="003D2904"/>
    <w:rsid w:val="003D3829"/>
    <w:rsid w:val="003D3A54"/>
    <w:rsid w:val="003D4B83"/>
    <w:rsid w:val="003D6607"/>
    <w:rsid w:val="003D6648"/>
    <w:rsid w:val="003D7B2F"/>
    <w:rsid w:val="003E0F3B"/>
    <w:rsid w:val="003E1132"/>
    <w:rsid w:val="003E121A"/>
    <w:rsid w:val="003E301B"/>
    <w:rsid w:val="003E3630"/>
    <w:rsid w:val="003E39CC"/>
    <w:rsid w:val="003E3C55"/>
    <w:rsid w:val="003E4511"/>
    <w:rsid w:val="003E4894"/>
    <w:rsid w:val="003E5AD2"/>
    <w:rsid w:val="003F088D"/>
    <w:rsid w:val="003F267D"/>
    <w:rsid w:val="003F4E67"/>
    <w:rsid w:val="003F5B30"/>
    <w:rsid w:val="003F5BB8"/>
    <w:rsid w:val="003F7DDE"/>
    <w:rsid w:val="004002BB"/>
    <w:rsid w:val="00400F11"/>
    <w:rsid w:val="00401510"/>
    <w:rsid w:val="00401A6F"/>
    <w:rsid w:val="00404F6F"/>
    <w:rsid w:val="00413DAD"/>
    <w:rsid w:val="00414B0B"/>
    <w:rsid w:val="00416193"/>
    <w:rsid w:val="0041667F"/>
    <w:rsid w:val="0041711B"/>
    <w:rsid w:val="00422F87"/>
    <w:rsid w:val="00423A70"/>
    <w:rsid w:val="0042575B"/>
    <w:rsid w:val="00426078"/>
    <w:rsid w:val="00426A9C"/>
    <w:rsid w:val="004275C5"/>
    <w:rsid w:val="0042798D"/>
    <w:rsid w:val="00427FDD"/>
    <w:rsid w:val="00433CC7"/>
    <w:rsid w:val="00434325"/>
    <w:rsid w:val="00434486"/>
    <w:rsid w:val="004370B0"/>
    <w:rsid w:val="00440588"/>
    <w:rsid w:val="00441C1E"/>
    <w:rsid w:val="00441FD6"/>
    <w:rsid w:val="00442654"/>
    <w:rsid w:val="004434FA"/>
    <w:rsid w:val="004451E4"/>
    <w:rsid w:val="004456FF"/>
    <w:rsid w:val="00446308"/>
    <w:rsid w:val="00446A18"/>
    <w:rsid w:val="00450B45"/>
    <w:rsid w:val="00451780"/>
    <w:rsid w:val="00451781"/>
    <w:rsid w:val="00451B5D"/>
    <w:rsid w:val="004520EA"/>
    <w:rsid w:val="0045319D"/>
    <w:rsid w:val="00453400"/>
    <w:rsid w:val="0045438B"/>
    <w:rsid w:val="004543CE"/>
    <w:rsid w:val="00454D1B"/>
    <w:rsid w:val="00454FCF"/>
    <w:rsid w:val="00457041"/>
    <w:rsid w:val="00464806"/>
    <w:rsid w:val="00464AA9"/>
    <w:rsid w:val="00464D15"/>
    <w:rsid w:val="004656F9"/>
    <w:rsid w:val="00466477"/>
    <w:rsid w:val="0046661D"/>
    <w:rsid w:val="00466D47"/>
    <w:rsid w:val="00472D83"/>
    <w:rsid w:val="004744D2"/>
    <w:rsid w:val="004838DA"/>
    <w:rsid w:val="00483F37"/>
    <w:rsid w:val="00484A7B"/>
    <w:rsid w:val="004862BE"/>
    <w:rsid w:val="004865D5"/>
    <w:rsid w:val="004873F2"/>
    <w:rsid w:val="004900F6"/>
    <w:rsid w:val="00490747"/>
    <w:rsid w:val="00490ABD"/>
    <w:rsid w:val="0049139A"/>
    <w:rsid w:val="00491579"/>
    <w:rsid w:val="00493E6B"/>
    <w:rsid w:val="0049624A"/>
    <w:rsid w:val="004969B4"/>
    <w:rsid w:val="0049727E"/>
    <w:rsid w:val="00497F8D"/>
    <w:rsid w:val="004A1B7F"/>
    <w:rsid w:val="004A1FC9"/>
    <w:rsid w:val="004A2364"/>
    <w:rsid w:val="004A2A6C"/>
    <w:rsid w:val="004B2334"/>
    <w:rsid w:val="004B260D"/>
    <w:rsid w:val="004B5A5F"/>
    <w:rsid w:val="004B628F"/>
    <w:rsid w:val="004B65C5"/>
    <w:rsid w:val="004B6E09"/>
    <w:rsid w:val="004B7D3A"/>
    <w:rsid w:val="004C02FA"/>
    <w:rsid w:val="004C1AEE"/>
    <w:rsid w:val="004C2301"/>
    <w:rsid w:val="004C751C"/>
    <w:rsid w:val="004D0435"/>
    <w:rsid w:val="004D0E7E"/>
    <w:rsid w:val="004D1245"/>
    <w:rsid w:val="004D194A"/>
    <w:rsid w:val="004D455F"/>
    <w:rsid w:val="004D51F8"/>
    <w:rsid w:val="004D6F33"/>
    <w:rsid w:val="004D72D4"/>
    <w:rsid w:val="004D7539"/>
    <w:rsid w:val="004E02A4"/>
    <w:rsid w:val="004E0895"/>
    <w:rsid w:val="004E227B"/>
    <w:rsid w:val="004E2B8E"/>
    <w:rsid w:val="004E3059"/>
    <w:rsid w:val="004E31EC"/>
    <w:rsid w:val="004E3D6E"/>
    <w:rsid w:val="004E6436"/>
    <w:rsid w:val="004E6627"/>
    <w:rsid w:val="004E761C"/>
    <w:rsid w:val="004F0ACB"/>
    <w:rsid w:val="004F0DE9"/>
    <w:rsid w:val="004F1AA9"/>
    <w:rsid w:val="004F2E03"/>
    <w:rsid w:val="004F3492"/>
    <w:rsid w:val="004F4375"/>
    <w:rsid w:val="004F4CB1"/>
    <w:rsid w:val="004F57EB"/>
    <w:rsid w:val="00501B1F"/>
    <w:rsid w:val="0050226A"/>
    <w:rsid w:val="00502EE6"/>
    <w:rsid w:val="005055B8"/>
    <w:rsid w:val="00506B6F"/>
    <w:rsid w:val="00506E46"/>
    <w:rsid w:val="00507453"/>
    <w:rsid w:val="005118E9"/>
    <w:rsid w:val="00512470"/>
    <w:rsid w:val="005148A9"/>
    <w:rsid w:val="005156D6"/>
    <w:rsid w:val="00516928"/>
    <w:rsid w:val="00520D44"/>
    <w:rsid w:val="0052104C"/>
    <w:rsid w:val="00523870"/>
    <w:rsid w:val="00531326"/>
    <w:rsid w:val="00532312"/>
    <w:rsid w:val="00532AC6"/>
    <w:rsid w:val="00533CF8"/>
    <w:rsid w:val="00535073"/>
    <w:rsid w:val="005358D0"/>
    <w:rsid w:val="005365E8"/>
    <w:rsid w:val="00537AAB"/>
    <w:rsid w:val="005419E2"/>
    <w:rsid w:val="0054345C"/>
    <w:rsid w:val="005437DA"/>
    <w:rsid w:val="005464C8"/>
    <w:rsid w:val="005523C4"/>
    <w:rsid w:val="005539A9"/>
    <w:rsid w:val="0055561E"/>
    <w:rsid w:val="00565EAD"/>
    <w:rsid w:val="0056665F"/>
    <w:rsid w:val="00566F23"/>
    <w:rsid w:val="005706DB"/>
    <w:rsid w:val="0057090D"/>
    <w:rsid w:val="0057124D"/>
    <w:rsid w:val="00572E02"/>
    <w:rsid w:val="00573998"/>
    <w:rsid w:val="00573F9A"/>
    <w:rsid w:val="00575617"/>
    <w:rsid w:val="00575618"/>
    <w:rsid w:val="005800AF"/>
    <w:rsid w:val="0058089D"/>
    <w:rsid w:val="00583621"/>
    <w:rsid w:val="00583F35"/>
    <w:rsid w:val="005842D2"/>
    <w:rsid w:val="00585C03"/>
    <w:rsid w:val="00586BDE"/>
    <w:rsid w:val="00586E52"/>
    <w:rsid w:val="00587DE3"/>
    <w:rsid w:val="00587E70"/>
    <w:rsid w:val="0059005F"/>
    <w:rsid w:val="00590BA1"/>
    <w:rsid w:val="005914B2"/>
    <w:rsid w:val="005915A1"/>
    <w:rsid w:val="00591EB8"/>
    <w:rsid w:val="005922D6"/>
    <w:rsid w:val="00592433"/>
    <w:rsid w:val="00592EFA"/>
    <w:rsid w:val="00594FD2"/>
    <w:rsid w:val="00595A9B"/>
    <w:rsid w:val="00595D1C"/>
    <w:rsid w:val="0059664D"/>
    <w:rsid w:val="0059701C"/>
    <w:rsid w:val="00597811"/>
    <w:rsid w:val="005A162A"/>
    <w:rsid w:val="005A300A"/>
    <w:rsid w:val="005A6C35"/>
    <w:rsid w:val="005A6D0D"/>
    <w:rsid w:val="005B202C"/>
    <w:rsid w:val="005B2E3C"/>
    <w:rsid w:val="005B3505"/>
    <w:rsid w:val="005B5D22"/>
    <w:rsid w:val="005B5F56"/>
    <w:rsid w:val="005B6651"/>
    <w:rsid w:val="005C31B1"/>
    <w:rsid w:val="005C49D6"/>
    <w:rsid w:val="005C4C84"/>
    <w:rsid w:val="005C5620"/>
    <w:rsid w:val="005C615D"/>
    <w:rsid w:val="005C6A40"/>
    <w:rsid w:val="005C6D9C"/>
    <w:rsid w:val="005D148E"/>
    <w:rsid w:val="005D28A5"/>
    <w:rsid w:val="005D3A06"/>
    <w:rsid w:val="005D424F"/>
    <w:rsid w:val="005D49E4"/>
    <w:rsid w:val="005D4EBA"/>
    <w:rsid w:val="005D51BD"/>
    <w:rsid w:val="005D65BF"/>
    <w:rsid w:val="005D675C"/>
    <w:rsid w:val="005D7C99"/>
    <w:rsid w:val="005E2E11"/>
    <w:rsid w:val="005E3A27"/>
    <w:rsid w:val="005E3F0D"/>
    <w:rsid w:val="005E56AD"/>
    <w:rsid w:val="005E59E0"/>
    <w:rsid w:val="005E5C7F"/>
    <w:rsid w:val="005E678A"/>
    <w:rsid w:val="005E7D3A"/>
    <w:rsid w:val="005F09BC"/>
    <w:rsid w:val="005F11E2"/>
    <w:rsid w:val="005F16E1"/>
    <w:rsid w:val="005F3BDB"/>
    <w:rsid w:val="005F46DA"/>
    <w:rsid w:val="005F5BEA"/>
    <w:rsid w:val="005F709E"/>
    <w:rsid w:val="00600407"/>
    <w:rsid w:val="00600770"/>
    <w:rsid w:val="00600FBD"/>
    <w:rsid w:val="0060172C"/>
    <w:rsid w:val="006017E4"/>
    <w:rsid w:val="00602851"/>
    <w:rsid w:val="00602FED"/>
    <w:rsid w:val="00604AD9"/>
    <w:rsid w:val="0060506F"/>
    <w:rsid w:val="006076D7"/>
    <w:rsid w:val="00610A22"/>
    <w:rsid w:val="006112DA"/>
    <w:rsid w:val="00613420"/>
    <w:rsid w:val="006136D9"/>
    <w:rsid w:val="006137B7"/>
    <w:rsid w:val="00613D8B"/>
    <w:rsid w:val="00613EA2"/>
    <w:rsid w:val="00617AAF"/>
    <w:rsid w:val="00624BF7"/>
    <w:rsid w:val="00624F27"/>
    <w:rsid w:val="0062539B"/>
    <w:rsid w:val="00631EF6"/>
    <w:rsid w:val="006320DE"/>
    <w:rsid w:val="006346E0"/>
    <w:rsid w:val="00634A33"/>
    <w:rsid w:val="00635697"/>
    <w:rsid w:val="00635DE7"/>
    <w:rsid w:val="00637D82"/>
    <w:rsid w:val="006403DE"/>
    <w:rsid w:val="00641092"/>
    <w:rsid w:val="00641E57"/>
    <w:rsid w:val="00644342"/>
    <w:rsid w:val="00644C02"/>
    <w:rsid w:val="00644D8E"/>
    <w:rsid w:val="00645570"/>
    <w:rsid w:val="006457BC"/>
    <w:rsid w:val="00646380"/>
    <w:rsid w:val="0064657F"/>
    <w:rsid w:val="0065055A"/>
    <w:rsid w:val="00650624"/>
    <w:rsid w:val="00651946"/>
    <w:rsid w:val="00654975"/>
    <w:rsid w:val="006551B1"/>
    <w:rsid w:val="00660574"/>
    <w:rsid w:val="00660F4C"/>
    <w:rsid w:val="006611C6"/>
    <w:rsid w:val="00664846"/>
    <w:rsid w:val="00666988"/>
    <w:rsid w:val="00667C11"/>
    <w:rsid w:val="00667FD6"/>
    <w:rsid w:val="0067135E"/>
    <w:rsid w:val="00671E93"/>
    <w:rsid w:val="00672671"/>
    <w:rsid w:val="00673068"/>
    <w:rsid w:val="0067712A"/>
    <w:rsid w:val="006800D0"/>
    <w:rsid w:val="00680113"/>
    <w:rsid w:val="006801B6"/>
    <w:rsid w:val="00685F5C"/>
    <w:rsid w:val="00686330"/>
    <w:rsid w:val="006865E4"/>
    <w:rsid w:val="00686FD3"/>
    <w:rsid w:val="006875E2"/>
    <w:rsid w:val="00690704"/>
    <w:rsid w:val="00692463"/>
    <w:rsid w:val="0069299B"/>
    <w:rsid w:val="00693B44"/>
    <w:rsid w:val="00695203"/>
    <w:rsid w:val="00696BD9"/>
    <w:rsid w:val="006A2A22"/>
    <w:rsid w:val="006A31DC"/>
    <w:rsid w:val="006A34AC"/>
    <w:rsid w:val="006A438C"/>
    <w:rsid w:val="006A44EA"/>
    <w:rsid w:val="006A7223"/>
    <w:rsid w:val="006B4311"/>
    <w:rsid w:val="006B54E3"/>
    <w:rsid w:val="006B5890"/>
    <w:rsid w:val="006B5CD8"/>
    <w:rsid w:val="006B5E98"/>
    <w:rsid w:val="006B6166"/>
    <w:rsid w:val="006B7168"/>
    <w:rsid w:val="006C008B"/>
    <w:rsid w:val="006C0C6B"/>
    <w:rsid w:val="006C1A02"/>
    <w:rsid w:val="006C23CD"/>
    <w:rsid w:val="006C7186"/>
    <w:rsid w:val="006C7FEA"/>
    <w:rsid w:val="006D08AF"/>
    <w:rsid w:val="006D0B43"/>
    <w:rsid w:val="006D0C82"/>
    <w:rsid w:val="006D206B"/>
    <w:rsid w:val="006D2AA7"/>
    <w:rsid w:val="006D2B41"/>
    <w:rsid w:val="006D3E02"/>
    <w:rsid w:val="006E0A42"/>
    <w:rsid w:val="006E17A0"/>
    <w:rsid w:val="006E33FE"/>
    <w:rsid w:val="006E7F54"/>
    <w:rsid w:val="006F02D1"/>
    <w:rsid w:val="006F15D6"/>
    <w:rsid w:val="006F2AEC"/>
    <w:rsid w:val="006F36BD"/>
    <w:rsid w:val="006F40A5"/>
    <w:rsid w:val="006F7500"/>
    <w:rsid w:val="0070156B"/>
    <w:rsid w:val="0070253C"/>
    <w:rsid w:val="0070378D"/>
    <w:rsid w:val="007054C0"/>
    <w:rsid w:val="007054E8"/>
    <w:rsid w:val="00705A1A"/>
    <w:rsid w:val="00705BE8"/>
    <w:rsid w:val="00705DD6"/>
    <w:rsid w:val="0071019A"/>
    <w:rsid w:val="00713A1F"/>
    <w:rsid w:val="007146AD"/>
    <w:rsid w:val="00716303"/>
    <w:rsid w:val="00716324"/>
    <w:rsid w:val="00716EEE"/>
    <w:rsid w:val="0072180A"/>
    <w:rsid w:val="007248CB"/>
    <w:rsid w:val="00725290"/>
    <w:rsid w:val="007302A6"/>
    <w:rsid w:val="00731115"/>
    <w:rsid w:val="00732159"/>
    <w:rsid w:val="007348CD"/>
    <w:rsid w:val="007359FD"/>
    <w:rsid w:val="00735A7B"/>
    <w:rsid w:val="00735DA6"/>
    <w:rsid w:val="00737569"/>
    <w:rsid w:val="0074237B"/>
    <w:rsid w:val="00743E11"/>
    <w:rsid w:val="00745E46"/>
    <w:rsid w:val="00747024"/>
    <w:rsid w:val="00747473"/>
    <w:rsid w:val="00747B45"/>
    <w:rsid w:val="00751EFE"/>
    <w:rsid w:val="00753892"/>
    <w:rsid w:val="0075534C"/>
    <w:rsid w:val="00756057"/>
    <w:rsid w:val="0075605A"/>
    <w:rsid w:val="00760AF8"/>
    <w:rsid w:val="0076190B"/>
    <w:rsid w:val="00761AEB"/>
    <w:rsid w:val="00761B7E"/>
    <w:rsid w:val="007626D0"/>
    <w:rsid w:val="007631FF"/>
    <w:rsid w:val="00763634"/>
    <w:rsid w:val="007637BB"/>
    <w:rsid w:val="00764047"/>
    <w:rsid w:val="00765114"/>
    <w:rsid w:val="007652C1"/>
    <w:rsid w:val="00765913"/>
    <w:rsid w:val="00766889"/>
    <w:rsid w:val="007719B0"/>
    <w:rsid w:val="00774CEC"/>
    <w:rsid w:val="00775108"/>
    <w:rsid w:val="0078031E"/>
    <w:rsid w:val="007819A5"/>
    <w:rsid w:val="00784AE9"/>
    <w:rsid w:val="00791DDB"/>
    <w:rsid w:val="00791F60"/>
    <w:rsid w:val="00793EAB"/>
    <w:rsid w:val="00794D6E"/>
    <w:rsid w:val="007951C4"/>
    <w:rsid w:val="00795459"/>
    <w:rsid w:val="00797797"/>
    <w:rsid w:val="007A1327"/>
    <w:rsid w:val="007A324C"/>
    <w:rsid w:val="007A45FA"/>
    <w:rsid w:val="007A6826"/>
    <w:rsid w:val="007B1869"/>
    <w:rsid w:val="007B4822"/>
    <w:rsid w:val="007B4921"/>
    <w:rsid w:val="007B5815"/>
    <w:rsid w:val="007B5B16"/>
    <w:rsid w:val="007B638C"/>
    <w:rsid w:val="007B76ED"/>
    <w:rsid w:val="007B7B39"/>
    <w:rsid w:val="007C0BE3"/>
    <w:rsid w:val="007C24B4"/>
    <w:rsid w:val="007C3151"/>
    <w:rsid w:val="007C402C"/>
    <w:rsid w:val="007C5CCD"/>
    <w:rsid w:val="007C7790"/>
    <w:rsid w:val="007C79CB"/>
    <w:rsid w:val="007D0547"/>
    <w:rsid w:val="007D14DB"/>
    <w:rsid w:val="007D17BC"/>
    <w:rsid w:val="007D336C"/>
    <w:rsid w:val="007D3572"/>
    <w:rsid w:val="007D4717"/>
    <w:rsid w:val="007D4ACB"/>
    <w:rsid w:val="007D503C"/>
    <w:rsid w:val="007D79F3"/>
    <w:rsid w:val="007D7D16"/>
    <w:rsid w:val="007E0720"/>
    <w:rsid w:val="007E142D"/>
    <w:rsid w:val="007E2139"/>
    <w:rsid w:val="007E2268"/>
    <w:rsid w:val="007E250F"/>
    <w:rsid w:val="007E38F1"/>
    <w:rsid w:val="007E39E3"/>
    <w:rsid w:val="007E3F18"/>
    <w:rsid w:val="007E458E"/>
    <w:rsid w:val="007E7463"/>
    <w:rsid w:val="007F12B2"/>
    <w:rsid w:val="007F312B"/>
    <w:rsid w:val="007F39B6"/>
    <w:rsid w:val="007F44DD"/>
    <w:rsid w:val="007F4A8E"/>
    <w:rsid w:val="007F4D27"/>
    <w:rsid w:val="007F5077"/>
    <w:rsid w:val="007F64E2"/>
    <w:rsid w:val="007F78BC"/>
    <w:rsid w:val="00800136"/>
    <w:rsid w:val="00801279"/>
    <w:rsid w:val="00803F7A"/>
    <w:rsid w:val="008068E5"/>
    <w:rsid w:val="0080701A"/>
    <w:rsid w:val="008074E9"/>
    <w:rsid w:val="00810364"/>
    <w:rsid w:val="008114CC"/>
    <w:rsid w:val="00811F06"/>
    <w:rsid w:val="00812BEB"/>
    <w:rsid w:val="00814A48"/>
    <w:rsid w:val="00815072"/>
    <w:rsid w:val="0081573E"/>
    <w:rsid w:val="0081576D"/>
    <w:rsid w:val="00816204"/>
    <w:rsid w:val="0082019A"/>
    <w:rsid w:val="008207ED"/>
    <w:rsid w:val="0082082E"/>
    <w:rsid w:val="008221A6"/>
    <w:rsid w:val="00822E75"/>
    <w:rsid w:val="008246F2"/>
    <w:rsid w:val="00826AC6"/>
    <w:rsid w:val="00826BE8"/>
    <w:rsid w:val="0083024B"/>
    <w:rsid w:val="00830542"/>
    <w:rsid w:val="008313A8"/>
    <w:rsid w:val="008321AC"/>
    <w:rsid w:val="00832BDA"/>
    <w:rsid w:val="00833CA1"/>
    <w:rsid w:val="0083456A"/>
    <w:rsid w:val="00835846"/>
    <w:rsid w:val="00837171"/>
    <w:rsid w:val="00837B07"/>
    <w:rsid w:val="00840326"/>
    <w:rsid w:val="00841C2D"/>
    <w:rsid w:val="00841DF7"/>
    <w:rsid w:val="00846DD2"/>
    <w:rsid w:val="00850905"/>
    <w:rsid w:val="008533F1"/>
    <w:rsid w:val="008544BA"/>
    <w:rsid w:val="008546BF"/>
    <w:rsid w:val="0085609C"/>
    <w:rsid w:val="00856391"/>
    <w:rsid w:val="00856972"/>
    <w:rsid w:val="00856B2F"/>
    <w:rsid w:val="00856DF9"/>
    <w:rsid w:val="008570AF"/>
    <w:rsid w:val="008577AE"/>
    <w:rsid w:val="008605F8"/>
    <w:rsid w:val="00863BEB"/>
    <w:rsid w:val="00863DE3"/>
    <w:rsid w:val="00864C40"/>
    <w:rsid w:val="008726CA"/>
    <w:rsid w:val="008744EE"/>
    <w:rsid w:val="008756FA"/>
    <w:rsid w:val="00876B7C"/>
    <w:rsid w:val="00877E6E"/>
    <w:rsid w:val="00881318"/>
    <w:rsid w:val="00883F8C"/>
    <w:rsid w:val="00885696"/>
    <w:rsid w:val="00887CEC"/>
    <w:rsid w:val="00887DB8"/>
    <w:rsid w:val="00891ADD"/>
    <w:rsid w:val="00893AF4"/>
    <w:rsid w:val="00893AFD"/>
    <w:rsid w:val="00894603"/>
    <w:rsid w:val="0089493F"/>
    <w:rsid w:val="00896337"/>
    <w:rsid w:val="00897032"/>
    <w:rsid w:val="00897B8F"/>
    <w:rsid w:val="00897D60"/>
    <w:rsid w:val="00897F56"/>
    <w:rsid w:val="00897FEE"/>
    <w:rsid w:val="008A0396"/>
    <w:rsid w:val="008A0BFD"/>
    <w:rsid w:val="008A25FF"/>
    <w:rsid w:val="008A47AE"/>
    <w:rsid w:val="008A50FD"/>
    <w:rsid w:val="008A5B89"/>
    <w:rsid w:val="008A6D54"/>
    <w:rsid w:val="008B0422"/>
    <w:rsid w:val="008B0EEE"/>
    <w:rsid w:val="008B3084"/>
    <w:rsid w:val="008B32F3"/>
    <w:rsid w:val="008B5761"/>
    <w:rsid w:val="008C00B5"/>
    <w:rsid w:val="008C0511"/>
    <w:rsid w:val="008C3B0D"/>
    <w:rsid w:val="008C6BA6"/>
    <w:rsid w:val="008C79F9"/>
    <w:rsid w:val="008D3915"/>
    <w:rsid w:val="008D7566"/>
    <w:rsid w:val="008E0AF2"/>
    <w:rsid w:val="008E2F0D"/>
    <w:rsid w:val="008E38CB"/>
    <w:rsid w:val="008E4A8E"/>
    <w:rsid w:val="008E5649"/>
    <w:rsid w:val="008E672D"/>
    <w:rsid w:val="008E6E86"/>
    <w:rsid w:val="008E7576"/>
    <w:rsid w:val="008F2120"/>
    <w:rsid w:val="008F4A7D"/>
    <w:rsid w:val="008F641A"/>
    <w:rsid w:val="008F681F"/>
    <w:rsid w:val="0090129B"/>
    <w:rsid w:val="00903E57"/>
    <w:rsid w:val="00907F25"/>
    <w:rsid w:val="00911796"/>
    <w:rsid w:val="0091179A"/>
    <w:rsid w:val="00911A50"/>
    <w:rsid w:val="00911D61"/>
    <w:rsid w:val="00911DF0"/>
    <w:rsid w:val="00911F95"/>
    <w:rsid w:val="009136C2"/>
    <w:rsid w:val="0091376A"/>
    <w:rsid w:val="00916ED2"/>
    <w:rsid w:val="009176F8"/>
    <w:rsid w:val="00924717"/>
    <w:rsid w:val="00925974"/>
    <w:rsid w:val="00925EA9"/>
    <w:rsid w:val="0092659A"/>
    <w:rsid w:val="00926841"/>
    <w:rsid w:val="00926C75"/>
    <w:rsid w:val="00931D1A"/>
    <w:rsid w:val="00931E1C"/>
    <w:rsid w:val="00932B4A"/>
    <w:rsid w:val="0093488B"/>
    <w:rsid w:val="00935BAC"/>
    <w:rsid w:val="00935CDB"/>
    <w:rsid w:val="009363CE"/>
    <w:rsid w:val="00937225"/>
    <w:rsid w:val="009409F8"/>
    <w:rsid w:val="00941016"/>
    <w:rsid w:val="0094137F"/>
    <w:rsid w:val="00941DFD"/>
    <w:rsid w:val="00942546"/>
    <w:rsid w:val="00945F40"/>
    <w:rsid w:val="00947148"/>
    <w:rsid w:val="0095015A"/>
    <w:rsid w:val="0095171C"/>
    <w:rsid w:val="00953E49"/>
    <w:rsid w:val="00954477"/>
    <w:rsid w:val="00955651"/>
    <w:rsid w:val="00955D85"/>
    <w:rsid w:val="00956ABB"/>
    <w:rsid w:val="00964FF6"/>
    <w:rsid w:val="00967512"/>
    <w:rsid w:val="00967BB7"/>
    <w:rsid w:val="00970A19"/>
    <w:rsid w:val="0097270B"/>
    <w:rsid w:val="009727B8"/>
    <w:rsid w:val="00972C3D"/>
    <w:rsid w:val="00976D25"/>
    <w:rsid w:val="00977961"/>
    <w:rsid w:val="009813A0"/>
    <w:rsid w:val="00983944"/>
    <w:rsid w:val="009843C2"/>
    <w:rsid w:val="009843FA"/>
    <w:rsid w:val="00985B75"/>
    <w:rsid w:val="00986BA7"/>
    <w:rsid w:val="00986E62"/>
    <w:rsid w:val="0099184F"/>
    <w:rsid w:val="00991B6F"/>
    <w:rsid w:val="0099506E"/>
    <w:rsid w:val="00996EBC"/>
    <w:rsid w:val="009A4FED"/>
    <w:rsid w:val="009A6810"/>
    <w:rsid w:val="009B00AF"/>
    <w:rsid w:val="009B2AA6"/>
    <w:rsid w:val="009B342E"/>
    <w:rsid w:val="009B7921"/>
    <w:rsid w:val="009B7DAF"/>
    <w:rsid w:val="009C2C8E"/>
    <w:rsid w:val="009C3060"/>
    <w:rsid w:val="009C313E"/>
    <w:rsid w:val="009C3655"/>
    <w:rsid w:val="009C4F51"/>
    <w:rsid w:val="009C5DF6"/>
    <w:rsid w:val="009C6D98"/>
    <w:rsid w:val="009C7BCA"/>
    <w:rsid w:val="009D3369"/>
    <w:rsid w:val="009D3DED"/>
    <w:rsid w:val="009D3E50"/>
    <w:rsid w:val="009D419D"/>
    <w:rsid w:val="009D41AA"/>
    <w:rsid w:val="009D52FF"/>
    <w:rsid w:val="009D6FA6"/>
    <w:rsid w:val="009D7791"/>
    <w:rsid w:val="009E220B"/>
    <w:rsid w:val="009E3126"/>
    <w:rsid w:val="009E3448"/>
    <w:rsid w:val="009E4924"/>
    <w:rsid w:val="009E4D62"/>
    <w:rsid w:val="009E6EE3"/>
    <w:rsid w:val="009F05F0"/>
    <w:rsid w:val="009F2174"/>
    <w:rsid w:val="009F2B1E"/>
    <w:rsid w:val="009F3DD8"/>
    <w:rsid w:val="009F6CE6"/>
    <w:rsid w:val="009F797E"/>
    <w:rsid w:val="00A01EB8"/>
    <w:rsid w:val="00A02003"/>
    <w:rsid w:val="00A03838"/>
    <w:rsid w:val="00A0391F"/>
    <w:rsid w:val="00A03F1F"/>
    <w:rsid w:val="00A05F91"/>
    <w:rsid w:val="00A069ED"/>
    <w:rsid w:val="00A075D1"/>
    <w:rsid w:val="00A12C11"/>
    <w:rsid w:val="00A138FE"/>
    <w:rsid w:val="00A13F42"/>
    <w:rsid w:val="00A1428B"/>
    <w:rsid w:val="00A1585F"/>
    <w:rsid w:val="00A1771B"/>
    <w:rsid w:val="00A21F2C"/>
    <w:rsid w:val="00A2255F"/>
    <w:rsid w:val="00A238DB"/>
    <w:rsid w:val="00A2420D"/>
    <w:rsid w:val="00A25F56"/>
    <w:rsid w:val="00A26373"/>
    <w:rsid w:val="00A309C3"/>
    <w:rsid w:val="00A31E72"/>
    <w:rsid w:val="00A32E88"/>
    <w:rsid w:val="00A339D1"/>
    <w:rsid w:val="00A33B7D"/>
    <w:rsid w:val="00A33F27"/>
    <w:rsid w:val="00A35587"/>
    <w:rsid w:val="00A35A47"/>
    <w:rsid w:val="00A36F0A"/>
    <w:rsid w:val="00A37DFD"/>
    <w:rsid w:val="00A40228"/>
    <w:rsid w:val="00A40A85"/>
    <w:rsid w:val="00A4126E"/>
    <w:rsid w:val="00A43C44"/>
    <w:rsid w:val="00A443DA"/>
    <w:rsid w:val="00A44D2F"/>
    <w:rsid w:val="00A45FDE"/>
    <w:rsid w:val="00A469DC"/>
    <w:rsid w:val="00A52638"/>
    <w:rsid w:val="00A54101"/>
    <w:rsid w:val="00A56B7A"/>
    <w:rsid w:val="00A5701B"/>
    <w:rsid w:val="00A610AC"/>
    <w:rsid w:val="00A61654"/>
    <w:rsid w:val="00A62AEC"/>
    <w:rsid w:val="00A64CB9"/>
    <w:rsid w:val="00A64F65"/>
    <w:rsid w:val="00A655F6"/>
    <w:rsid w:val="00A661EF"/>
    <w:rsid w:val="00A668B0"/>
    <w:rsid w:val="00A70A64"/>
    <w:rsid w:val="00A70D2D"/>
    <w:rsid w:val="00A72904"/>
    <w:rsid w:val="00A73460"/>
    <w:rsid w:val="00A73B51"/>
    <w:rsid w:val="00A75AF9"/>
    <w:rsid w:val="00A75C3F"/>
    <w:rsid w:val="00A767C4"/>
    <w:rsid w:val="00A806F6"/>
    <w:rsid w:val="00A80869"/>
    <w:rsid w:val="00A808AB"/>
    <w:rsid w:val="00A80971"/>
    <w:rsid w:val="00A811F1"/>
    <w:rsid w:val="00A84259"/>
    <w:rsid w:val="00A84917"/>
    <w:rsid w:val="00A91622"/>
    <w:rsid w:val="00A92B84"/>
    <w:rsid w:val="00A93033"/>
    <w:rsid w:val="00A949EC"/>
    <w:rsid w:val="00A968A1"/>
    <w:rsid w:val="00A96F39"/>
    <w:rsid w:val="00A97AA1"/>
    <w:rsid w:val="00A97C69"/>
    <w:rsid w:val="00AA016D"/>
    <w:rsid w:val="00AA322F"/>
    <w:rsid w:val="00AA34A3"/>
    <w:rsid w:val="00AA3D62"/>
    <w:rsid w:val="00AA46AB"/>
    <w:rsid w:val="00AA5A42"/>
    <w:rsid w:val="00AA6351"/>
    <w:rsid w:val="00AA710A"/>
    <w:rsid w:val="00AA73D5"/>
    <w:rsid w:val="00AA7822"/>
    <w:rsid w:val="00AB12B3"/>
    <w:rsid w:val="00AB4951"/>
    <w:rsid w:val="00AC23E9"/>
    <w:rsid w:val="00AC2B49"/>
    <w:rsid w:val="00AC4339"/>
    <w:rsid w:val="00AC4A62"/>
    <w:rsid w:val="00AC4D68"/>
    <w:rsid w:val="00AC69CC"/>
    <w:rsid w:val="00AD009B"/>
    <w:rsid w:val="00AD02D1"/>
    <w:rsid w:val="00AD087E"/>
    <w:rsid w:val="00AD0BF8"/>
    <w:rsid w:val="00AD1AD9"/>
    <w:rsid w:val="00AD655E"/>
    <w:rsid w:val="00AD6842"/>
    <w:rsid w:val="00AD6E91"/>
    <w:rsid w:val="00AE15A2"/>
    <w:rsid w:val="00AE1FB6"/>
    <w:rsid w:val="00AE63FA"/>
    <w:rsid w:val="00AE7654"/>
    <w:rsid w:val="00AF0618"/>
    <w:rsid w:val="00AF1113"/>
    <w:rsid w:val="00AF22F0"/>
    <w:rsid w:val="00AF28E8"/>
    <w:rsid w:val="00AF397F"/>
    <w:rsid w:val="00AF4C03"/>
    <w:rsid w:val="00AF5334"/>
    <w:rsid w:val="00AF61DA"/>
    <w:rsid w:val="00AF680C"/>
    <w:rsid w:val="00AF7C59"/>
    <w:rsid w:val="00AF7F17"/>
    <w:rsid w:val="00B02EFD"/>
    <w:rsid w:val="00B04158"/>
    <w:rsid w:val="00B068BC"/>
    <w:rsid w:val="00B07399"/>
    <w:rsid w:val="00B10822"/>
    <w:rsid w:val="00B11964"/>
    <w:rsid w:val="00B1475B"/>
    <w:rsid w:val="00B15052"/>
    <w:rsid w:val="00B15CE8"/>
    <w:rsid w:val="00B16177"/>
    <w:rsid w:val="00B16B2B"/>
    <w:rsid w:val="00B173C1"/>
    <w:rsid w:val="00B174D4"/>
    <w:rsid w:val="00B17C41"/>
    <w:rsid w:val="00B214D3"/>
    <w:rsid w:val="00B2160B"/>
    <w:rsid w:val="00B2283B"/>
    <w:rsid w:val="00B24E6B"/>
    <w:rsid w:val="00B257A7"/>
    <w:rsid w:val="00B25B80"/>
    <w:rsid w:val="00B25DD6"/>
    <w:rsid w:val="00B30CDA"/>
    <w:rsid w:val="00B310FE"/>
    <w:rsid w:val="00B315F7"/>
    <w:rsid w:val="00B316E9"/>
    <w:rsid w:val="00B323FA"/>
    <w:rsid w:val="00B327DA"/>
    <w:rsid w:val="00B34402"/>
    <w:rsid w:val="00B3615F"/>
    <w:rsid w:val="00B3678D"/>
    <w:rsid w:val="00B36DBD"/>
    <w:rsid w:val="00B36EA1"/>
    <w:rsid w:val="00B37EE3"/>
    <w:rsid w:val="00B40596"/>
    <w:rsid w:val="00B41B7B"/>
    <w:rsid w:val="00B424F0"/>
    <w:rsid w:val="00B448F4"/>
    <w:rsid w:val="00B44C67"/>
    <w:rsid w:val="00B4626C"/>
    <w:rsid w:val="00B47654"/>
    <w:rsid w:val="00B51C91"/>
    <w:rsid w:val="00B535B7"/>
    <w:rsid w:val="00B5412E"/>
    <w:rsid w:val="00B54230"/>
    <w:rsid w:val="00B544BF"/>
    <w:rsid w:val="00B55F16"/>
    <w:rsid w:val="00B60BD5"/>
    <w:rsid w:val="00B63863"/>
    <w:rsid w:val="00B63B39"/>
    <w:rsid w:val="00B64390"/>
    <w:rsid w:val="00B64444"/>
    <w:rsid w:val="00B64457"/>
    <w:rsid w:val="00B6621F"/>
    <w:rsid w:val="00B66DAE"/>
    <w:rsid w:val="00B710AC"/>
    <w:rsid w:val="00B73421"/>
    <w:rsid w:val="00B762D3"/>
    <w:rsid w:val="00B76A5D"/>
    <w:rsid w:val="00B8010E"/>
    <w:rsid w:val="00B8184E"/>
    <w:rsid w:val="00B8529D"/>
    <w:rsid w:val="00B874C6"/>
    <w:rsid w:val="00B90865"/>
    <w:rsid w:val="00B90FAB"/>
    <w:rsid w:val="00B92BEF"/>
    <w:rsid w:val="00B92C4B"/>
    <w:rsid w:val="00B93B7D"/>
    <w:rsid w:val="00B93D14"/>
    <w:rsid w:val="00B94DD7"/>
    <w:rsid w:val="00B95131"/>
    <w:rsid w:val="00B95599"/>
    <w:rsid w:val="00B96198"/>
    <w:rsid w:val="00B96309"/>
    <w:rsid w:val="00BA213F"/>
    <w:rsid w:val="00BA2600"/>
    <w:rsid w:val="00BA3DED"/>
    <w:rsid w:val="00BA42E2"/>
    <w:rsid w:val="00BA518A"/>
    <w:rsid w:val="00BA6C30"/>
    <w:rsid w:val="00BB04AA"/>
    <w:rsid w:val="00BB28F8"/>
    <w:rsid w:val="00BB60A3"/>
    <w:rsid w:val="00BC0839"/>
    <w:rsid w:val="00BC2577"/>
    <w:rsid w:val="00BC27FA"/>
    <w:rsid w:val="00BC2BBB"/>
    <w:rsid w:val="00BC3024"/>
    <w:rsid w:val="00BC537F"/>
    <w:rsid w:val="00BC5AF1"/>
    <w:rsid w:val="00BC5DE3"/>
    <w:rsid w:val="00BC76C5"/>
    <w:rsid w:val="00BC772A"/>
    <w:rsid w:val="00BC79F7"/>
    <w:rsid w:val="00BD5E8E"/>
    <w:rsid w:val="00BD5F11"/>
    <w:rsid w:val="00BD6025"/>
    <w:rsid w:val="00BE0D54"/>
    <w:rsid w:val="00BE3FC0"/>
    <w:rsid w:val="00BE469B"/>
    <w:rsid w:val="00BE4AEE"/>
    <w:rsid w:val="00BE4FA0"/>
    <w:rsid w:val="00BE6229"/>
    <w:rsid w:val="00BE64CD"/>
    <w:rsid w:val="00BF0CDA"/>
    <w:rsid w:val="00BF1DE7"/>
    <w:rsid w:val="00BF3C02"/>
    <w:rsid w:val="00BF3F87"/>
    <w:rsid w:val="00BF68C9"/>
    <w:rsid w:val="00BF6ABD"/>
    <w:rsid w:val="00C0418F"/>
    <w:rsid w:val="00C0427A"/>
    <w:rsid w:val="00C04E74"/>
    <w:rsid w:val="00C05143"/>
    <w:rsid w:val="00C053AF"/>
    <w:rsid w:val="00C0676E"/>
    <w:rsid w:val="00C10B26"/>
    <w:rsid w:val="00C11A5E"/>
    <w:rsid w:val="00C12C93"/>
    <w:rsid w:val="00C1327C"/>
    <w:rsid w:val="00C13BCC"/>
    <w:rsid w:val="00C142FD"/>
    <w:rsid w:val="00C1717F"/>
    <w:rsid w:val="00C171C5"/>
    <w:rsid w:val="00C173D5"/>
    <w:rsid w:val="00C20C59"/>
    <w:rsid w:val="00C22E0E"/>
    <w:rsid w:val="00C22FBF"/>
    <w:rsid w:val="00C23A43"/>
    <w:rsid w:val="00C23E37"/>
    <w:rsid w:val="00C2668A"/>
    <w:rsid w:val="00C27AAF"/>
    <w:rsid w:val="00C30B84"/>
    <w:rsid w:val="00C32E0F"/>
    <w:rsid w:val="00C335D0"/>
    <w:rsid w:val="00C33944"/>
    <w:rsid w:val="00C34320"/>
    <w:rsid w:val="00C34604"/>
    <w:rsid w:val="00C3543F"/>
    <w:rsid w:val="00C355CA"/>
    <w:rsid w:val="00C359B0"/>
    <w:rsid w:val="00C363A2"/>
    <w:rsid w:val="00C376F0"/>
    <w:rsid w:val="00C37F70"/>
    <w:rsid w:val="00C40B5C"/>
    <w:rsid w:val="00C428D4"/>
    <w:rsid w:val="00C42D3E"/>
    <w:rsid w:val="00C42EBD"/>
    <w:rsid w:val="00C4429D"/>
    <w:rsid w:val="00C44C5E"/>
    <w:rsid w:val="00C45B82"/>
    <w:rsid w:val="00C46839"/>
    <w:rsid w:val="00C508D5"/>
    <w:rsid w:val="00C51666"/>
    <w:rsid w:val="00C51AE4"/>
    <w:rsid w:val="00C53182"/>
    <w:rsid w:val="00C53CB9"/>
    <w:rsid w:val="00C54763"/>
    <w:rsid w:val="00C556AC"/>
    <w:rsid w:val="00C55998"/>
    <w:rsid w:val="00C564CD"/>
    <w:rsid w:val="00C57562"/>
    <w:rsid w:val="00C6078B"/>
    <w:rsid w:val="00C6210B"/>
    <w:rsid w:val="00C62AE5"/>
    <w:rsid w:val="00C62D81"/>
    <w:rsid w:val="00C63FEB"/>
    <w:rsid w:val="00C644A2"/>
    <w:rsid w:val="00C70A7E"/>
    <w:rsid w:val="00C70ED8"/>
    <w:rsid w:val="00C71CE7"/>
    <w:rsid w:val="00C72030"/>
    <w:rsid w:val="00C73291"/>
    <w:rsid w:val="00C73D7F"/>
    <w:rsid w:val="00C7471E"/>
    <w:rsid w:val="00C74FC6"/>
    <w:rsid w:val="00C75AEA"/>
    <w:rsid w:val="00C761CF"/>
    <w:rsid w:val="00C77CF3"/>
    <w:rsid w:val="00C81422"/>
    <w:rsid w:val="00C81AA8"/>
    <w:rsid w:val="00C81C94"/>
    <w:rsid w:val="00C83F00"/>
    <w:rsid w:val="00C84329"/>
    <w:rsid w:val="00C8724F"/>
    <w:rsid w:val="00C9015A"/>
    <w:rsid w:val="00C901A2"/>
    <w:rsid w:val="00C916ED"/>
    <w:rsid w:val="00C9353C"/>
    <w:rsid w:val="00C94215"/>
    <w:rsid w:val="00C94BB9"/>
    <w:rsid w:val="00C95785"/>
    <w:rsid w:val="00C96559"/>
    <w:rsid w:val="00C96CC8"/>
    <w:rsid w:val="00C97401"/>
    <w:rsid w:val="00C97E9E"/>
    <w:rsid w:val="00CA1D6A"/>
    <w:rsid w:val="00CA281D"/>
    <w:rsid w:val="00CA3606"/>
    <w:rsid w:val="00CA3995"/>
    <w:rsid w:val="00CA44FA"/>
    <w:rsid w:val="00CA4F25"/>
    <w:rsid w:val="00CA6051"/>
    <w:rsid w:val="00CA64F0"/>
    <w:rsid w:val="00CB1A14"/>
    <w:rsid w:val="00CB1D76"/>
    <w:rsid w:val="00CB32A8"/>
    <w:rsid w:val="00CB535F"/>
    <w:rsid w:val="00CB61AD"/>
    <w:rsid w:val="00CB7DB9"/>
    <w:rsid w:val="00CC02EC"/>
    <w:rsid w:val="00CC0998"/>
    <w:rsid w:val="00CC34FC"/>
    <w:rsid w:val="00CC3868"/>
    <w:rsid w:val="00CC5C8F"/>
    <w:rsid w:val="00CC645D"/>
    <w:rsid w:val="00CD0F80"/>
    <w:rsid w:val="00CD1A06"/>
    <w:rsid w:val="00CD2699"/>
    <w:rsid w:val="00CD3099"/>
    <w:rsid w:val="00CD3154"/>
    <w:rsid w:val="00CD4885"/>
    <w:rsid w:val="00CD7F26"/>
    <w:rsid w:val="00CE1D56"/>
    <w:rsid w:val="00CE31F8"/>
    <w:rsid w:val="00CE347D"/>
    <w:rsid w:val="00CE442A"/>
    <w:rsid w:val="00CE4AD8"/>
    <w:rsid w:val="00CE75E7"/>
    <w:rsid w:val="00CF1326"/>
    <w:rsid w:val="00CF1FD2"/>
    <w:rsid w:val="00CF246D"/>
    <w:rsid w:val="00CF298A"/>
    <w:rsid w:val="00CF3461"/>
    <w:rsid w:val="00CF6BD6"/>
    <w:rsid w:val="00CF777B"/>
    <w:rsid w:val="00D0072E"/>
    <w:rsid w:val="00D01B3B"/>
    <w:rsid w:val="00D025DB"/>
    <w:rsid w:val="00D05694"/>
    <w:rsid w:val="00D05D4F"/>
    <w:rsid w:val="00D065F5"/>
    <w:rsid w:val="00D0733B"/>
    <w:rsid w:val="00D0748F"/>
    <w:rsid w:val="00D07CC5"/>
    <w:rsid w:val="00D07CE9"/>
    <w:rsid w:val="00D1214B"/>
    <w:rsid w:val="00D15181"/>
    <w:rsid w:val="00D16120"/>
    <w:rsid w:val="00D173F1"/>
    <w:rsid w:val="00D208F0"/>
    <w:rsid w:val="00D2279C"/>
    <w:rsid w:val="00D25D17"/>
    <w:rsid w:val="00D261B7"/>
    <w:rsid w:val="00D2685D"/>
    <w:rsid w:val="00D2716A"/>
    <w:rsid w:val="00D2727F"/>
    <w:rsid w:val="00D3016A"/>
    <w:rsid w:val="00D3286C"/>
    <w:rsid w:val="00D36AC6"/>
    <w:rsid w:val="00D377A8"/>
    <w:rsid w:val="00D41F17"/>
    <w:rsid w:val="00D42D53"/>
    <w:rsid w:val="00D4407F"/>
    <w:rsid w:val="00D4483F"/>
    <w:rsid w:val="00D45DBB"/>
    <w:rsid w:val="00D47FCB"/>
    <w:rsid w:val="00D50534"/>
    <w:rsid w:val="00D50E74"/>
    <w:rsid w:val="00D519C9"/>
    <w:rsid w:val="00D527C5"/>
    <w:rsid w:val="00D52B44"/>
    <w:rsid w:val="00D53BF0"/>
    <w:rsid w:val="00D566DC"/>
    <w:rsid w:val="00D57494"/>
    <w:rsid w:val="00D61952"/>
    <w:rsid w:val="00D627DE"/>
    <w:rsid w:val="00D63A57"/>
    <w:rsid w:val="00D642EB"/>
    <w:rsid w:val="00D64F11"/>
    <w:rsid w:val="00D65B8E"/>
    <w:rsid w:val="00D7066E"/>
    <w:rsid w:val="00D73636"/>
    <w:rsid w:val="00D76213"/>
    <w:rsid w:val="00D766B4"/>
    <w:rsid w:val="00D76E95"/>
    <w:rsid w:val="00D810D7"/>
    <w:rsid w:val="00D867AB"/>
    <w:rsid w:val="00D8710C"/>
    <w:rsid w:val="00D900E2"/>
    <w:rsid w:val="00D91057"/>
    <w:rsid w:val="00D91BFA"/>
    <w:rsid w:val="00D965E6"/>
    <w:rsid w:val="00D96BE3"/>
    <w:rsid w:val="00DA05E2"/>
    <w:rsid w:val="00DA1EB4"/>
    <w:rsid w:val="00DB46AF"/>
    <w:rsid w:val="00DB5387"/>
    <w:rsid w:val="00DB5F59"/>
    <w:rsid w:val="00DC25C9"/>
    <w:rsid w:val="00DC390F"/>
    <w:rsid w:val="00DC4723"/>
    <w:rsid w:val="00DC6A41"/>
    <w:rsid w:val="00DC6C99"/>
    <w:rsid w:val="00DC720D"/>
    <w:rsid w:val="00DC7611"/>
    <w:rsid w:val="00DC7DAB"/>
    <w:rsid w:val="00DD1648"/>
    <w:rsid w:val="00DD27B4"/>
    <w:rsid w:val="00DD35F2"/>
    <w:rsid w:val="00DD36CF"/>
    <w:rsid w:val="00DD3A0D"/>
    <w:rsid w:val="00DD540C"/>
    <w:rsid w:val="00DD5C86"/>
    <w:rsid w:val="00DD5D77"/>
    <w:rsid w:val="00DE5E23"/>
    <w:rsid w:val="00DE7712"/>
    <w:rsid w:val="00DF00DE"/>
    <w:rsid w:val="00DF08E5"/>
    <w:rsid w:val="00DF1109"/>
    <w:rsid w:val="00DF1DEE"/>
    <w:rsid w:val="00DF21F7"/>
    <w:rsid w:val="00DF3122"/>
    <w:rsid w:val="00DF3B41"/>
    <w:rsid w:val="00DF3E70"/>
    <w:rsid w:val="00DF5D0A"/>
    <w:rsid w:val="00DF6386"/>
    <w:rsid w:val="00DF64B4"/>
    <w:rsid w:val="00E0132C"/>
    <w:rsid w:val="00E02A8D"/>
    <w:rsid w:val="00E03533"/>
    <w:rsid w:val="00E041AF"/>
    <w:rsid w:val="00E04A51"/>
    <w:rsid w:val="00E05DCA"/>
    <w:rsid w:val="00E121CD"/>
    <w:rsid w:val="00E13A93"/>
    <w:rsid w:val="00E16A4B"/>
    <w:rsid w:val="00E20431"/>
    <w:rsid w:val="00E2099E"/>
    <w:rsid w:val="00E20AA3"/>
    <w:rsid w:val="00E21850"/>
    <w:rsid w:val="00E21AA8"/>
    <w:rsid w:val="00E239AB"/>
    <w:rsid w:val="00E23C06"/>
    <w:rsid w:val="00E269EF"/>
    <w:rsid w:val="00E2757B"/>
    <w:rsid w:val="00E27E28"/>
    <w:rsid w:val="00E324CA"/>
    <w:rsid w:val="00E3466C"/>
    <w:rsid w:val="00E36036"/>
    <w:rsid w:val="00E407F7"/>
    <w:rsid w:val="00E4099D"/>
    <w:rsid w:val="00E41E7E"/>
    <w:rsid w:val="00E41FA2"/>
    <w:rsid w:val="00E43B88"/>
    <w:rsid w:val="00E44F69"/>
    <w:rsid w:val="00E45788"/>
    <w:rsid w:val="00E5073A"/>
    <w:rsid w:val="00E542B9"/>
    <w:rsid w:val="00E56B60"/>
    <w:rsid w:val="00E57D8D"/>
    <w:rsid w:val="00E60529"/>
    <w:rsid w:val="00E61A0A"/>
    <w:rsid w:val="00E61BB1"/>
    <w:rsid w:val="00E62F88"/>
    <w:rsid w:val="00E63DBB"/>
    <w:rsid w:val="00E6507F"/>
    <w:rsid w:val="00E65687"/>
    <w:rsid w:val="00E656A3"/>
    <w:rsid w:val="00E66E4D"/>
    <w:rsid w:val="00E672FA"/>
    <w:rsid w:val="00E70E6C"/>
    <w:rsid w:val="00E71DCB"/>
    <w:rsid w:val="00E739C6"/>
    <w:rsid w:val="00E742ED"/>
    <w:rsid w:val="00E74ADC"/>
    <w:rsid w:val="00E74E35"/>
    <w:rsid w:val="00E774FC"/>
    <w:rsid w:val="00E77C95"/>
    <w:rsid w:val="00E77EAC"/>
    <w:rsid w:val="00E80FD7"/>
    <w:rsid w:val="00E814ED"/>
    <w:rsid w:val="00E85CB4"/>
    <w:rsid w:val="00E903CA"/>
    <w:rsid w:val="00E91334"/>
    <w:rsid w:val="00E9150A"/>
    <w:rsid w:val="00E93521"/>
    <w:rsid w:val="00E9360F"/>
    <w:rsid w:val="00E969B8"/>
    <w:rsid w:val="00E97EDC"/>
    <w:rsid w:val="00EA0639"/>
    <w:rsid w:val="00EA0B08"/>
    <w:rsid w:val="00EA1086"/>
    <w:rsid w:val="00EA21A9"/>
    <w:rsid w:val="00EA27E7"/>
    <w:rsid w:val="00EA3627"/>
    <w:rsid w:val="00EA5597"/>
    <w:rsid w:val="00EA797A"/>
    <w:rsid w:val="00EB0EBD"/>
    <w:rsid w:val="00EB17C5"/>
    <w:rsid w:val="00EB1A21"/>
    <w:rsid w:val="00EB3CD9"/>
    <w:rsid w:val="00EB40EB"/>
    <w:rsid w:val="00EB5919"/>
    <w:rsid w:val="00EB6310"/>
    <w:rsid w:val="00EB6FFC"/>
    <w:rsid w:val="00EB7ABD"/>
    <w:rsid w:val="00EC1D76"/>
    <w:rsid w:val="00EC20EA"/>
    <w:rsid w:val="00EC2189"/>
    <w:rsid w:val="00EC2CD2"/>
    <w:rsid w:val="00EC3207"/>
    <w:rsid w:val="00EC3FC4"/>
    <w:rsid w:val="00EC4283"/>
    <w:rsid w:val="00EC5F9E"/>
    <w:rsid w:val="00EC7029"/>
    <w:rsid w:val="00ED21FA"/>
    <w:rsid w:val="00ED34C4"/>
    <w:rsid w:val="00ED40BC"/>
    <w:rsid w:val="00ED53F3"/>
    <w:rsid w:val="00EE1490"/>
    <w:rsid w:val="00EE1F8C"/>
    <w:rsid w:val="00EE2987"/>
    <w:rsid w:val="00EE3683"/>
    <w:rsid w:val="00EE3747"/>
    <w:rsid w:val="00EE4642"/>
    <w:rsid w:val="00EE4DBA"/>
    <w:rsid w:val="00EE53F5"/>
    <w:rsid w:val="00EE6D2E"/>
    <w:rsid w:val="00EE7635"/>
    <w:rsid w:val="00EF07AC"/>
    <w:rsid w:val="00EF3102"/>
    <w:rsid w:val="00EF3148"/>
    <w:rsid w:val="00EF4222"/>
    <w:rsid w:val="00EF4489"/>
    <w:rsid w:val="00EF5AF1"/>
    <w:rsid w:val="00EF5E01"/>
    <w:rsid w:val="00F0182F"/>
    <w:rsid w:val="00F030BE"/>
    <w:rsid w:val="00F03BAB"/>
    <w:rsid w:val="00F04025"/>
    <w:rsid w:val="00F0588B"/>
    <w:rsid w:val="00F072F7"/>
    <w:rsid w:val="00F12571"/>
    <w:rsid w:val="00F128CC"/>
    <w:rsid w:val="00F146B1"/>
    <w:rsid w:val="00F151E4"/>
    <w:rsid w:val="00F1540B"/>
    <w:rsid w:val="00F174B6"/>
    <w:rsid w:val="00F20141"/>
    <w:rsid w:val="00F20619"/>
    <w:rsid w:val="00F22F63"/>
    <w:rsid w:val="00F233B4"/>
    <w:rsid w:val="00F24141"/>
    <w:rsid w:val="00F254C5"/>
    <w:rsid w:val="00F25A31"/>
    <w:rsid w:val="00F312B2"/>
    <w:rsid w:val="00F318B5"/>
    <w:rsid w:val="00F33824"/>
    <w:rsid w:val="00F348AE"/>
    <w:rsid w:val="00F3490C"/>
    <w:rsid w:val="00F35BB5"/>
    <w:rsid w:val="00F36C53"/>
    <w:rsid w:val="00F3753F"/>
    <w:rsid w:val="00F401A2"/>
    <w:rsid w:val="00F40418"/>
    <w:rsid w:val="00F40732"/>
    <w:rsid w:val="00F426E4"/>
    <w:rsid w:val="00F438F2"/>
    <w:rsid w:val="00F43985"/>
    <w:rsid w:val="00F454A6"/>
    <w:rsid w:val="00F47F0C"/>
    <w:rsid w:val="00F51D66"/>
    <w:rsid w:val="00F5433E"/>
    <w:rsid w:val="00F54655"/>
    <w:rsid w:val="00F606AE"/>
    <w:rsid w:val="00F60B24"/>
    <w:rsid w:val="00F61F40"/>
    <w:rsid w:val="00F669C0"/>
    <w:rsid w:val="00F67144"/>
    <w:rsid w:val="00F6797E"/>
    <w:rsid w:val="00F704F4"/>
    <w:rsid w:val="00F71D2E"/>
    <w:rsid w:val="00F71E40"/>
    <w:rsid w:val="00F723A9"/>
    <w:rsid w:val="00F75D1C"/>
    <w:rsid w:val="00F76D4A"/>
    <w:rsid w:val="00F77C2F"/>
    <w:rsid w:val="00F822E4"/>
    <w:rsid w:val="00F8304A"/>
    <w:rsid w:val="00F83F2A"/>
    <w:rsid w:val="00F842D6"/>
    <w:rsid w:val="00F8695C"/>
    <w:rsid w:val="00F86EF0"/>
    <w:rsid w:val="00F90579"/>
    <w:rsid w:val="00F90A93"/>
    <w:rsid w:val="00F91F7D"/>
    <w:rsid w:val="00F9200E"/>
    <w:rsid w:val="00F9248D"/>
    <w:rsid w:val="00F93C15"/>
    <w:rsid w:val="00F93DAD"/>
    <w:rsid w:val="00F957A1"/>
    <w:rsid w:val="00F96CB4"/>
    <w:rsid w:val="00FA15CB"/>
    <w:rsid w:val="00FA2CB4"/>
    <w:rsid w:val="00FA3159"/>
    <w:rsid w:val="00FA3CFA"/>
    <w:rsid w:val="00FA7317"/>
    <w:rsid w:val="00FA7BFC"/>
    <w:rsid w:val="00FB080B"/>
    <w:rsid w:val="00FB121A"/>
    <w:rsid w:val="00FB21C5"/>
    <w:rsid w:val="00FB3E63"/>
    <w:rsid w:val="00FB50A1"/>
    <w:rsid w:val="00FB5492"/>
    <w:rsid w:val="00FB56BB"/>
    <w:rsid w:val="00FB6921"/>
    <w:rsid w:val="00FB7B3C"/>
    <w:rsid w:val="00FC0654"/>
    <w:rsid w:val="00FC18EE"/>
    <w:rsid w:val="00FC22E3"/>
    <w:rsid w:val="00FC292C"/>
    <w:rsid w:val="00FC3D47"/>
    <w:rsid w:val="00FC5C24"/>
    <w:rsid w:val="00FC5F1D"/>
    <w:rsid w:val="00FD23AD"/>
    <w:rsid w:val="00FD2D5A"/>
    <w:rsid w:val="00FD3282"/>
    <w:rsid w:val="00FD3DD0"/>
    <w:rsid w:val="00FD79E4"/>
    <w:rsid w:val="00FE178F"/>
    <w:rsid w:val="00FE21E2"/>
    <w:rsid w:val="00FE627D"/>
    <w:rsid w:val="00FE665F"/>
    <w:rsid w:val="00FF1D07"/>
    <w:rsid w:val="00FF34C3"/>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sz w:val="24"/>
        <w:szCs w:val="24"/>
        <w:lang w:val="en-US" w:eastAsia="en-US" w:bidi="ar-SA"/>
      </w:rPr>
    </w:rPrDefault>
    <w:pPrDefault/>
  </w:docDefaults>
  <w:latentStyles w:defLockedState="0" w:defUIPriority="0" w:defSemiHidden="0" w:defUnhideWhenUsed="0" w:defQFormat="0" w:count="267">
    <w:lsdException w:name="heading 3" w:uiPriority="99" w:qFormat="1"/>
    <w:lsdException w:name="toc 1" w:uiPriority="39"/>
    <w:lsdException w:name="toc 2" w:uiPriority="39"/>
    <w:lsdException w:name="toc 3" w:uiPriority="39"/>
    <w:lsdException w:name="annotation text" w:uiPriority="99"/>
    <w:lsdException w:name="Hyperlink"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Text,t,text,Normal1,n,APPLY ANOTHER STYLE"/>
    <w:qFormat/>
    <w:rsid w:val="00507453"/>
    <w:pPr>
      <w:spacing w:before="60" w:after="60" w:line="260" w:lineRule="exact"/>
    </w:pPr>
    <w:rPr>
      <w:rFonts w:ascii="Verdana" w:eastAsia="Times New Roman" w:hAnsi="Verdana" w:cs="Verdana"/>
      <w:sz w:val="22"/>
      <w:szCs w:val="22"/>
    </w:rPr>
  </w:style>
  <w:style w:type="paragraph" w:styleId="Heading1">
    <w:name w:val="heading 1"/>
    <w:aliases w:val="h1,Level 1 Topic Heading"/>
    <w:basedOn w:val="Normal"/>
    <w:next w:val="Normal"/>
    <w:link w:val="Heading1Char"/>
    <w:uiPriority w:val="99"/>
    <w:qFormat/>
    <w:rsid w:val="008570AF"/>
    <w:pPr>
      <w:keepNext/>
      <w:pageBreakBefore/>
      <w:spacing w:before="360" w:after="100" w:line="240" w:lineRule="auto"/>
      <w:outlineLvl w:val="0"/>
    </w:pPr>
    <w:rPr>
      <w:rFonts w:cs="Times New Roman"/>
      <w:b/>
      <w:color w:val="000000"/>
      <w:kern w:val="24"/>
      <w:sz w:val="32"/>
      <w:szCs w:val="20"/>
    </w:rPr>
  </w:style>
  <w:style w:type="paragraph" w:styleId="Heading2">
    <w:name w:val="heading 2"/>
    <w:aliases w:val="h2,Level 2 Topic Heading"/>
    <w:basedOn w:val="Normal"/>
    <w:next w:val="Normal"/>
    <w:link w:val="Heading2Char"/>
    <w:uiPriority w:val="99"/>
    <w:qFormat/>
    <w:rsid w:val="00CD0F80"/>
    <w:pPr>
      <w:keepNext/>
      <w:keepLines/>
      <w:spacing w:before="200" w:after="0" w:line="240" w:lineRule="auto"/>
      <w:outlineLvl w:val="1"/>
    </w:pPr>
    <w:rPr>
      <w:rFonts w:cs="Times New Roman"/>
      <w:b/>
      <w:sz w:val="28"/>
      <w:szCs w:val="26"/>
    </w:rPr>
  </w:style>
  <w:style w:type="paragraph" w:styleId="Heading3">
    <w:name w:val="heading 3"/>
    <w:aliases w:val="h3,Level 3 Topic Heading"/>
    <w:basedOn w:val="Normal"/>
    <w:next w:val="Normal"/>
    <w:link w:val="Heading3Char"/>
    <w:autoRedefine/>
    <w:uiPriority w:val="99"/>
    <w:qFormat/>
    <w:rsid w:val="001F5950"/>
    <w:pPr>
      <w:keepNext/>
      <w:keepLines/>
      <w:spacing w:before="200" w:after="0" w:line="240" w:lineRule="auto"/>
      <w:outlineLvl w:val="2"/>
    </w:pPr>
    <w:rPr>
      <w:rFonts w:eastAsia="文鼎中黑" w:cs="Times New Roman"/>
      <w:b/>
    </w:rPr>
  </w:style>
  <w:style w:type="paragraph" w:styleId="Heading4">
    <w:name w:val="heading 4"/>
    <w:aliases w:val="h4,Level 4 Topic Heading"/>
    <w:basedOn w:val="Normal"/>
    <w:next w:val="Normal"/>
    <w:link w:val="Heading4Char"/>
    <w:uiPriority w:val="99"/>
    <w:rsid w:val="007F12B2"/>
    <w:pPr>
      <w:keepNext/>
      <w:keepLines/>
      <w:spacing w:before="200" w:after="0" w:line="240" w:lineRule="auto"/>
      <w:outlineLvl w:val="3"/>
    </w:pPr>
    <w:rPr>
      <w:rFonts w:cs="Times New Roman"/>
      <w:i/>
      <w:iCs/>
    </w:rPr>
  </w:style>
  <w:style w:type="paragraph" w:styleId="Heading5">
    <w:name w:val="heading 5"/>
    <w:aliases w:val="h5,Level 5 Topic Heading"/>
    <w:basedOn w:val="Normal"/>
    <w:next w:val="Normal"/>
    <w:link w:val="Heading5Char"/>
    <w:uiPriority w:val="99"/>
    <w:rsid w:val="00E9360F"/>
    <w:pPr>
      <w:keepNext/>
      <w:keepLines/>
      <w:spacing w:before="200" w:after="0"/>
      <w:outlineLvl w:val="4"/>
    </w:pPr>
    <w:rPr>
      <w:rFonts w:ascii="Cambria" w:hAnsi="Cambria" w:cs="Times New Roman"/>
      <w:color w:val="243F60"/>
    </w:rPr>
  </w:style>
  <w:style w:type="paragraph" w:styleId="Heading6">
    <w:name w:val="heading 6"/>
    <w:aliases w:val="h6,Level 6 Topic Heading"/>
    <w:basedOn w:val="Heading5"/>
    <w:next w:val="Normal"/>
    <w:link w:val="Heading6Char"/>
    <w:uiPriority w:val="99"/>
    <w:rsid w:val="00E9360F"/>
    <w:pPr>
      <w:keepLines w:val="0"/>
      <w:spacing w:before="360" w:after="100"/>
      <w:outlineLvl w:val="5"/>
    </w:pPr>
    <w:rPr>
      <w:rFonts w:ascii="Verdana" w:hAnsi="Verdana"/>
      <w:color w:val="auto"/>
      <w:kern w:val="24"/>
    </w:rPr>
  </w:style>
  <w:style w:type="paragraph" w:styleId="Heading7">
    <w:name w:val="heading 7"/>
    <w:aliases w:val="h7,First Subheading"/>
    <w:basedOn w:val="Heading6"/>
    <w:next w:val="Normal"/>
    <w:link w:val="Heading7Char"/>
    <w:uiPriority w:val="99"/>
    <w:rsid w:val="00E9360F"/>
    <w:pPr>
      <w:outlineLvl w:val="6"/>
    </w:pPr>
    <w:rPr>
      <w:szCs w:val="24"/>
    </w:rPr>
  </w:style>
  <w:style w:type="paragraph" w:styleId="Heading8">
    <w:name w:val="heading 8"/>
    <w:aliases w:val="h8,Second Subheading"/>
    <w:basedOn w:val="Heading7"/>
    <w:next w:val="Normal"/>
    <w:link w:val="Heading8Char"/>
    <w:uiPriority w:val="99"/>
    <w:rsid w:val="00E9360F"/>
    <w:pPr>
      <w:outlineLvl w:val="7"/>
    </w:pPr>
    <w:rPr>
      <w:iCs/>
    </w:rPr>
  </w:style>
  <w:style w:type="paragraph" w:styleId="Heading9">
    <w:name w:val="heading 9"/>
    <w:aliases w:val="h9,Third Subheading"/>
    <w:basedOn w:val="Normal"/>
    <w:next w:val="Normal"/>
    <w:link w:val="Heading9Char"/>
    <w:uiPriority w:val="99"/>
    <w:rsid w:val="0000385D"/>
    <w:pPr>
      <w:keepNext/>
      <w:keepLines/>
      <w:spacing w:before="200" w:after="0"/>
      <w:outlineLvl w:val="8"/>
    </w:pPr>
    <w:rPr>
      <w:rFonts w:ascii="Cambria" w:hAnsi="Cambria" w:cs="Times New Roman"/>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Level 1 Topic Heading Char"/>
    <w:basedOn w:val="DefaultParagraphFont"/>
    <w:link w:val="Heading1"/>
    <w:uiPriority w:val="99"/>
    <w:locked/>
    <w:rsid w:val="008570AF"/>
    <w:rPr>
      <w:rFonts w:ascii="Verdana" w:eastAsia="Times New Roman" w:hAnsi="Verdana"/>
      <w:b/>
      <w:color w:val="000000"/>
      <w:kern w:val="24"/>
      <w:sz w:val="32"/>
      <w:szCs w:val="20"/>
    </w:rPr>
  </w:style>
  <w:style w:type="character" w:customStyle="1" w:styleId="Heading2Char">
    <w:name w:val="Heading 2 Char"/>
    <w:aliases w:val="h2 Char,Level 2 Topic Heading Char"/>
    <w:basedOn w:val="DefaultParagraphFont"/>
    <w:link w:val="Heading2"/>
    <w:uiPriority w:val="99"/>
    <w:locked/>
    <w:rsid w:val="00CD0F80"/>
    <w:rPr>
      <w:rFonts w:ascii="Verdana" w:eastAsia="Times New Roman" w:hAnsi="Verdana"/>
      <w:b/>
      <w:sz w:val="28"/>
      <w:szCs w:val="26"/>
    </w:rPr>
  </w:style>
  <w:style w:type="character" w:customStyle="1" w:styleId="Heading3Char">
    <w:name w:val="Heading 3 Char"/>
    <w:aliases w:val="h3 Char,Level 3 Topic Heading Char"/>
    <w:basedOn w:val="DefaultParagraphFont"/>
    <w:link w:val="Heading3"/>
    <w:uiPriority w:val="99"/>
    <w:locked/>
    <w:rsid w:val="001F5950"/>
    <w:rPr>
      <w:rFonts w:ascii="Verdana" w:eastAsia="文鼎中黑" w:hAnsi="Verdana"/>
      <w:b/>
      <w:sz w:val="22"/>
      <w:szCs w:val="22"/>
    </w:rPr>
  </w:style>
  <w:style w:type="character" w:customStyle="1" w:styleId="Heading4Char">
    <w:name w:val="Heading 4 Char"/>
    <w:aliases w:val="h4 Char,Level 4 Topic Heading Char"/>
    <w:basedOn w:val="DefaultParagraphFont"/>
    <w:link w:val="Heading4"/>
    <w:uiPriority w:val="99"/>
    <w:locked/>
    <w:rsid w:val="007F12B2"/>
    <w:rPr>
      <w:rFonts w:ascii="Verdana" w:eastAsia="Times New Roman" w:hAnsi="Verdana"/>
      <w:i/>
      <w:iCs/>
      <w:sz w:val="22"/>
      <w:szCs w:val="22"/>
    </w:rPr>
  </w:style>
  <w:style w:type="character" w:customStyle="1" w:styleId="Heading5Char">
    <w:name w:val="Heading 5 Char"/>
    <w:aliases w:val="h5 Char,Level 5 Topic Heading Char"/>
    <w:basedOn w:val="DefaultParagraphFont"/>
    <w:link w:val="Heading5"/>
    <w:uiPriority w:val="99"/>
    <w:locked/>
    <w:rsid w:val="00E9360F"/>
    <w:rPr>
      <w:rFonts w:ascii="Cambria" w:hAnsi="Cambria" w:cs="Times New Roman"/>
      <w:color w:val="243F60"/>
      <w:sz w:val="20"/>
      <w:szCs w:val="20"/>
    </w:rPr>
  </w:style>
  <w:style w:type="character" w:customStyle="1" w:styleId="Heading6Char">
    <w:name w:val="Heading 6 Char"/>
    <w:aliases w:val="h6 Char,Level 6 Topic Heading Char"/>
    <w:basedOn w:val="DefaultParagraphFont"/>
    <w:link w:val="Heading6"/>
    <w:uiPriority w:val="99"/>
    <w:locked/>
    <w:rsid w:val="00E9360F"/>
    <w:rPr>
      <w:rFonts w:ascii="Verdana" w:hAnsi="Verdana" w:cs="Times New Roman"/>
      <w:kern w:val="24"/>
      <w:sz w:val="20"/>
      <w:szCs w:val="20"/>
    </w:rPr>
  </w:style>
  <w:style w:type="character" w:customStyle="1" w:styleId="Heading7Char">
    <w:name w:val="Heading 7 Char"/>
    <w:aliases w:val="h7 Char,First Subheading Char"/>
    <w:basedOn w:val="DefaultParagraphFont"/>
    <w:link w:val="Heading7"/>
    <w:uiPriority w:val="99"/>
    <w:locked/>
    <w:rsid w:val="00E9360F"/>
    <w:rPr>
      <w:rFonts w:ascii="Verdana" w:hAnsi="Verdana" w:cs="Times New Roman"/>
      <w:kern w:val="24"/>
      <w:sz w:val="24"/>
      <w:szCs w:val="24"/>
    </w:rPr>
  </w:style>
  <w:style w:type="character" w:customStyle="1" w:styleId="Heading8Char">
    <w:name w:val="Heading 8 Char"/>
    <w:aliases w:val="h8 Char,Second Subheading Char"/>
    <w:basedOn w:val="DefaultParagraphFont"/>
    <w:link w:val="Heading8"/>
    <w:uiPriority w:val="99"/>
    <w:locked/>
    <w:rsid w:val="00E9360F"/>
    <w:rPr>
      <w:rFonts w:ascii="Verdana" w:hAnsi="Verdana" w:cs="Times New Roman"/>
      <w:iCs/>
      <w:kern w:val="24"/>
      <w:sz w:val="24"/>
      <w:szCs w:val="24"/>
    </w:rPr>
  </w:style>
  <w:style w:type="character" w:customStyle="1" w:styleId="Heading9Char">
    <w:name w:val="Heading 9 Char"/>
    <w:aliases w:val="h9 Char,Third Subheading Char"/>
    <w:basedOn w:val="DefaultParagraphFont"/>
    <w:link w:val="Heading9"/>
    <w:uiPriority w:val="99"/>
    <w:locked/>
    <w:rsid w:val="0000385D"/>
    <w:rPr>
      <w:rFonts w:ascii="Cambria" w:hAnsi="Cambria" w:cs="Times New Roman"/>
      <w:i/>
      <w:iCs/>
      <w:color w:val="404040"/>
      <w:sz w:val="20"/>
      <w:szCs w:val="20"/>
    </w:rPr>
  </w:style>
  <w:style w:type="character" w:customStyle="1" w:styleId="Text1">
    <w:name w:val="Text1"/>
    <w:aliases w:val="t3,text1"/>
    <w:basedOn w:val="DefaultParagraphFont"/>
    <w:uiPriority w:val="99"/>
    <w:rsid w:val="0000385D"/>
    <w:rPr>
      <w:rFonts w:ascii="Arial" w:hAnsi="Arial" w:cs="Times New Roman"/>
      <w:color w:val="000000"/>
      <w:lang w:val="en-US" w:eastAsia="en-US" w:bidi="ar-SA"/>
    </w:rPr>
  </w:style>
  <w:style w:type="paragraph" w:customStyle="1" w:styleId="SolutionDescriptor">
    <w:name w:val="Solution Descriptor"/>
    <w:aliases w:val="sd"/>
    <w:basedOn w:val="Normal"/>
    <w:uiPriority w:val="99"/>
    <w:rsid w:val="0000385D"/>
    <w:pPr>
      <w:spacing w:before="240" w:after="120" w:line="240" w:lineRule="auto"/>
    </w:pPr>
    <w:rPr>
      <w:rFonts w:ascii="Arial" w:hAnsi="Arial"/>
      <w:b/>
      <w:color w:val="000000"/>
      <w:sz w:val="32"/>
      <w:szCs w:val="32"/>
    </w:rPr>
  </w:style>
  <w:style w:type="paragraph" w:styleId="Footer">
    <w:name w:val="footer"/>
    <w:aliases w:val="f"/>
    <w:basedOn w:val="Header"/>
    <w:link w:val="FooterChar"/>
    <w:uiPriority w:val="99"/>
    <w:rsid w:val="0000385D"/>
    <w:pPr>
      <w:pBdr>
        <w:bottom w:val="none" w:sz="0" w:space="0" w:color="auto"/>
      </w:pBdr>
    </w:pPr>
  </w:style>
  <w:style w:type="character" w:customStyle="1" w:styleId="FooterChar">
    <w:name w:val="Footer Char"/>
    <w:aliases w:val="f Char"/>
    <w:basedOn w:val="DefaultParagraphFont"/>
    <w:link w:val="Footer"/>
    <w:uiPriority w:val="99"/>
    <w:locked/>
    <w:rsid w:val="0000385D"/>
    <w:rPr>
      <w:rFonts w:ascii="Verdana" w:hAnsi="Verdana" w:cs="Times New Roman"/>
      <w:color w:val="808000"/>
      <w:sz w:val="20"/>
      <w:szCs w:val="20"/>
    </w:rPr>
  </w:style>
  <w:style w:type="paragraph" w:styleId="Header">
    <w:name w:val="header"/>
    <w:aliases w:val="h"/>
    <w:basedOn w:val="Normal"/>
    <w:link w:val="HeaderChar"/>
    <w:uiPriority w:val="99"/>
    <w:semiHidden/>
    <w:rsid w:val="0000385D"/>
    <w:pPr>
      <w:pBdr>
        <w:bottom w:val="single" w:sz="4" w:space="1" w:color="808000"/>
      </w:pBdr>
      <w:tabs>
        <w:tab w:val="right" w:pos="8920"/>
      </w:tabs>
      <w:spacing w:before="0" w:after="0" w:line="220" w:lineRule="exact"/>
      <w:ind w:left="-340" w:right="20"/>
    </w:pPr>
    <w:rPr>
      <w:rFonts w:cs="Times New Roman"/>
      <w:color w:val="808000"/>
      <w:sz w:val="16"/>
      <w:szCs w:val="20"/>
    </w:rPr>
  </w:style>
  <w:style w:type="character" w:customStyle="1" w:styleId="HeaderChar">
    <w:name w:val="Header Char"/>
    <w:aliases w:val="h Char"/>
    <w:basedOn w:val="DefaultParagraphFont"/>
    <w:link w:val="Header"/>
    <w:uiPriority w:val="99"/>
    <w:semiHidden/>
    <w:locked/>
    <w:rsid w:val="0000385D"/>
    <w:rPr>
      <w:rFonts w:ascii="Verdana" w:hAnsi="Verdana" w:cs="Times New Roman"/>
      <w:color w:val="808000"/>
      <w:sz w:val="16"/>
      <w:lang w:val="en-US" w:eastAsia="en-US" w:bidi="ar-SA"/>
    </w:rPr>
  </w:style>
  <w:style w:type="paragraph" w:customStyle="1" w:styleId="Copyright">
    <w:name w:val="Copyright"/>
    <w:aliases w:val="copy"/>
    <w:basedOn w:val="Normal"/>
    <w:link w:val="CopyrightChar"/>
    <w:uiPriority w:val="99"/>
    <w:rsid w:val="0000385D"/>
    <w:pPr>
      <w:spacing w:line="220" w:lineRule="exact"/>
      <w:ind w:right="-960"/>
    </w:pPr>
    <w:rPr>
      <w:sz w:val="16"/>
    </w:rPr>
  </w:style>
  <w:style w:type="character" w:styleId="PageNumber">
    <w:name w:val="page number"/>
    <w:aliases w:val="pn"/>
    <w:basedOn w:val="DefaultParagraphFont"/>
    <w:uiPriority w:val="99"/>
    <w:semiHidden/>
    <w:rsid w:val="0000385D"/>
    <w:rPr>
      <w:rFonts w:ascii="Verdana" w:hAnsi="Verdana" w:cs="Times New Roman"/>
      <w:color w:val="808000"/>
      <w:sz w:val="16"/>
    </w:rPr>
  </w:style>
  <w:style w:type="paragraph" w:customStyle="1" w:styleId="Disclaimer">
    <w:name w:val="Disclaimer"/>
    <w:basedOn w:val="Copyright"/>
    <w:link w:val="DisclaimerChar"/>
    <w:rsid w:val="0000385D"/>
    <w:pPr>
      <w:ind w:right="0"/>
      <w:jc w:val="both"/>
    </w:pPr>
  </w:style>
  <w:style w:type="character" w:customStyle="1" w:styleId="CopyrightChar">
    <w:name w:val="Copyright Char"/>
    <w:aliases w:val="copy Char"/>
    <w:basedOn w:val="DefaultParagraphFont"/>
    <w:link w:val="Copyright"/>
    <w:uiPriority w:val="99"/>
    <w:locked/>
    <w:rsid w:val="0000385D"/>
    <w:rPr>
      <w:rFonts w:ascii="Verdana" w:hAnsi="Verdana" w:cs="Times New Roman"/>
      <w:sz w:val="20"/>
      <w:szCs w:val="20"/>
    </w:rPr>
  </w:style>
  <w:style w:type="character" w:customStyle="1" w:styleId="DisclaimerChar">
    <w:name w:val="Disclaimer Char"/>
    <w:basedOn w:val="CopyrightChar"/>
    <w:link w:val="Disclaimer"/>
    <w:locked/>
    <w:rsid w:val="0000385D"/>
    <w:rPr>
      <w:rFonts w:ascii="Verdana" w:hAnsi="Verdana" w:cs="Times New Roman"/>
      <w:sz w:val="20"/>
      <w:szCs w:val="20"/>
    </w:rPr>
  </w:style>
  <w:style w:type="paragraph" w:styleId="TOC1">
    <w:name w:val="toc 1"/>
    <w:aliases w:val="toc1"/>
    <w:basedOn w:val="Normal"/>
    <w:next w:val="Normal"/>
    <w:uiPriority w:val="39"/>
    <w:rsid w:val="0000385D"/>
    <w:pPr>
      <w:keepNext/>
      <w:tabs>
        <w:tab w:val="left" w:pos="360"/>
        <w:tab w:val="right" w:leader="dot" w:pos="10080"/>
      </w:tabs>
      <w:spacing w:after="100"/>
    </w:pPr>
    <w:rPr>
      <w:rFonts w:cs="Arial"/>
      <w:iCs/>
      <w:noProof/>
      <w:kern w:val="24"/>
    </w:rPr>
  </w:style>
  <w:style w:type="paragraph" w:styleId="TOC2">
    <w:name w:val="toc 2"/>
    <w:aliases w:val="toc2"/>
    <w:basedOn w:val="Normal"/>
    <w:uiPriority w:val="39"/>
    <w:rsid w:val="0000385D"/>
    <w:pPr>
      <w:tabs>
        <w:tab w:val="right" w:leader="dot" w:pos="10080"/>
      </w:tabs>
      <w:ind w:left="360"/>
    </w:pPr>
    <w:rPr>
      <w:noProof/>
    </w:rPr>
  </w:style>
  <w:style w:type="paragraph" w:styleId="TOC3">
    <w:name w:val="toc 3"/>
    <w:aliases w:val="toc3"/>
    <w:basedOn w:val="TOC2"/>
    <w:uiPriority w:val="39"/>
    <w:rsid w:val="0000385D"/>
    <w:pPr>
      <w:ind w:left="720"/>
    </w:pPr>
  </w:style>
  <w:style w:type="character" w:styleId="Hyperlink">
    <w:name w:val="Hyperlink"/>
    <w:basedOn w:val="DefaultParagraphFont"/>
    <w:uiPriority w:val="99"/>
    <w:rsid w:val="0000385D"/>
    <w:rPr>
      <w:rFonts w:cs="Times New Roman"/>
      <w:color w:val="0000FF"/>
      <w:u w:val="single"/>
    </w:rPr>
  </w:style>
  <w:style w:type="paragraph" w:customStyle="1" w:styleId="TableSpacing">
    <w:name w:val="Table Spacing"/>
    <w:aliases w:val="ts"/>
    <w:basedOn w:val="Normal"/>
    <w:next w:val="Normal"/>
    <w:uiPriority w:val="99"/>
    <w:rsid w:val="0000385D"/>
    <w:pPr>
      <w:spacing w:before="0" w:after="0" w:line="120" w:lineRule="exact"/>
    </w:pPr>
    <w:rPr>
      <w:color w:val="C0C0C0"/>
      <w:sz w:val="12"/>
    </w:rPr>
  </w:style>
  <w:style w:type="paragraph" w:styleId="ListParagraph">
    <w:name w:val="List Paragraph"/>
    <w:basedOn w:val="Normal"/>
    <w:uiPriority w:val="34"/>
    <w:qFormat/>
    <w:rsid w:val="0000385D"/>
    <w:pPr>
      <w:spacing w:before="0" w:after="0" w:line="240" w:lineRule="auto"/>
      <w:ind w:left="720"/>
    </w:pPr>
    <w:rPr>
      <w:rFonts w:ascii="Calibri" w:hAnsi="Calibri"/>
    </w:rPr>
  </w:style>
  <w:style w:type="paragraph" w:customStyle="1" w:styleId="Label">
    <w:name w:val="Label"/>
    <w:aliases w:val="l"/>
    <w:basedOn w:val="Normal"/>
    <w:next w:val="Normal"/>
    <w:link w:val="LabelChar"/>
    <w:uiPriority w:val="99"/>
    <w:qFormat/>
    <w:rsid w:val="0000385D"/>
    <w:rPr>
      <w:b/>
    </w:rPr>
  </w:style>
  <w:style w:type="paragraph" w:customStyle="1" w:styleId="BulletedList1">
    <w:name w:val="Bulleted List 1"/>
    <w:aliases w:val="bl1,Bulleted List,Bulleted List 1 Char,Bulleted List Char,bl1 Char Char Char Char,Bulleted List1,bl11,Bulleted List 1 Char1,Bulleted List Char1 Char Char,Bulleted List2,bl12,Bulleted List 1 Char2,Bulleted List Char1 Char,Lb1"/>
    <w:uiPriority w:val="99"/>
    <w:qFormat/>
    <w:rsid w:val="00CB32A8"/>
    <w:pPr>
      <w:numPr>
        <w:numId w:val="1"/>
      </w:numPr>
      <w:spacing w:before="60" w:after="60" w:line="360" w:lineRule="auto"/>
    </w:pPr>
    <w:rPr>
      <w:rFonts w:ascii="Verdana" w:eastAsia="Times New Roman" w:hAnsi="Verdana"/>
      <w:color w:val="000000"/>
      <w:sz w:val="22"/>
    </w:rPr>
  </w:style>
  <w:style w:type="paragraph" w:customStyle="1" w:styleId="BulletedList2">
    <w:name w:val="Bulleted List 2"/>
    <w:aliases w:val="bl2"/>
    <w:uiPriority w:val="99"/>
    <w:rsid w:val="008B0422"/>
    <w:pPr>
      <w:numPr>
        <w:numId w:val="2"/>
      </w:numPr>
      <w:spacing w:before="60" w:after="60" w:line="360" w:lineRule="auto"/>
    </w:pPr>
    <w:rPr>
      <w:rFonts w:ascii="Verdana" w:eastAsia="Times New Roman" w:hAnsi="Verdana"/>
      <w:color w:val="000000"/>
      <w:sz w:val="22"/>
    </w:rPr>
  </w:style>
  <w:style w:type="character" w:customStyle="1" w:styleId="LabelChar">
    <w:name w:val="Label Char"/>
    <w:aliases w:val="l Char"/>
    <w:basedOn w:val="DefaultParagraphFont"/>
    <w:link w:val="Label"/>
    <w:uiPriority w:val="99"/>
    <w:locked/>
    <w:rsid w:val="0000385D"/>
    <w:rPr>
      <w:rFonts w:ascii="Verdana" w:hAnsi="Verdana" w:cs="Times New Roman"/>
      <w:b/>
      <w:sz w:val="20"/>
      <w:szCs w:val="20"/>
    </w:rPr>
  </w:style>
  <w:style w:type="paragraph" w:customStyle="1" w:styleId="TextinList1">
    <w:name w:val="Text in List 1"/>
    <w:aliases w:val="t1"/>
    <w:basedOn w:val="Norm"/>
    <w:link w:val="TextinList1Char"/>
    <w:uiPriority w:val="99"/>
    <w:rsid w:val="001F06D0"/>
    <w:pPr>
      <w:ind w:left="360"/>
    </w:pPr>
  </w:style>
  <w:style w:type="character" w:customStyle="1" w:styleId="TextinList1Char">
    <w:name w:val="Text in List 1 Char"/>
    <w:aliases w:val="t1 Char"/>
    <w:basedOn w:val="DefaultParagraphFont"/>
    <w:link w:val="TextinList1"/>
    <w:uiPriority w:val="99"/>
    <w:locked/>
    <w:rsid w:val="001F06D0"/>
    <w:rPr>
      <w:rFonts w:ascii="Verdana" w:eastAsia="Times New Roman" w:hAnsi="Verdana" w:cs="Verdana"/>
      <w:sz w:val="22"/>
      <w:szCs w:val="22"/>
    </w:rPr>
  </w:style>
  <w:style w:type="paragraph" w:styleId="FootnoteText">
    <w:name w:val="footnote text"/>
    <w:aliases w:val="ft,Used by Word for text of Help footnotes"/>
    <w:basedOn w:val="Normal"/>
    <w:link w:val="FootnoteTextChar"/>
    <w:uiPriority w:val="99"/>
    <w:semiHidden/>
    <w:rsid w:val="00EF3148"/>
    <w:rPr>
      <w:color w:val="0000FF"/>
    </w:rPr>
  </w:style>
  <w:style w:type="character" w:customStyle="1" w:styleId="FootnoteTextChar">
    <w:name w:val="Footnote Text Char"/>
    <w:aliases w:val="ft Char,Used by Word for text of Help footnotes Char"/>
    <w:basedOn w:val="DefaultParagraphFont"/>
    <w:link w:val="FootnoteText"/>
    <w:uiPriority w:val="99"/>
    <w:semiHidden/>
    <w:locked/>
    <w:rsid w:val="00EF3148"/>
    <w:rPr>
      <w:rFonts w:ascii="Verdana" w:hAnsi="Verdana" w:cs="Times New Roman"/>
      <w:color w:val="0000FF"/>
      <w:sz w:val="20"/>
      <w:szCs w:val="20"/>
    </w:rPr>
  </w:style>
  <w:style w:type="character" w:styleId="FootnoteReference">
    <w:name w:val="footnote reference"/>
    <w:aliases w:val="fr,Used by Word for Help footnote symbols"/>
    <w:basedOn w:val="DefaultParagraphFont"/>
    <w:uiPriority w:val="99"/>
    <w:semiHidden/>
    <w:rsid w:val="00EF3148"/>
    <w:rPr>
      <w:rFonts w:cs="Times New Roman"/>
      <w:color w:val="0000FF"/>
      <w:vertAlign w:val="superscript"/>
    </w:rPr>
  </w:style>
  <w:style w:type="paragraph" w:customStyle="1" w:styleId="Figure">
    <w:name w:val="Figure"/>
    <w:aliases w:val="fig"/>
    <w:basedOn w:val="Normal"/>
    <w:next w:val="Normal"/>
    <w:uiPriority w:val="99"/>
    <w:rsid w:val="00E9360F"/>
    <w:pPr>
      <w:spacing w:before="120" w:after="120" w:line="240" w:lineRule="auto"/>
    </w:pPr>
    <w:rPr>
      <w:color w:val="FF6600"/>
    </w:rPr>
  </w:style>
  <w:style w:type="paragraph" w:customStyle="1" w:styleId="Code">
    <w:name w:val="Code"/>
    <w:aliases w:val="c"/>
    <w:uiPriority w:val="99"/>
    <w:rsid w:val="00E9360F"/>
    <w:pPr>
      <w:spacing w:after="60" w:line="300" w:lineRule="exact"/>
    </w:pPr>
    <w:rPr>
      <w:rFonts w:ascii="Courier New" w:eastAsia="Times New Roman" w:hAnsi="Courier New"/>
      <w:noProof/>
      <w:color w:val="000080"/>
    </w:rPr>
  </w:style>
  <w:style w:type="paragraph" w:customStyle="1" w:styleId="LabelinList2">
    <w:name w:val="Label in List 2"/>
    <w:aliases w:val="l2"/>
    <w:basedOn w:val="TextinList2"/>
    <w:next w:val="TextinList2"/>
    <w:uiPriority w:val="99"/>
    <w:rsid w:val="00E9360F"/>
    <w:rPr>
      <w:b/>
    </w:rPr>
  </w:style>
  <w:style w:type="paragraph" w:customStyle="1" w:styleId="TextinList2">
    <w:name w:val="Text in List 2"/>
    <w:aliases w:val="t2"/>
    <w:basedOn w:val="Normal"/>
    <w:uiPriority w:val="99"/>
    <w:rsid w:val="00D065F5"/>
    <w:pPr>
      <w:spacing w:line="360" w:lineRule="auto"/>
      <w:ind w:left="720"/>
    </w:pPr>
  </w:style>
  <w:style w:type="paragraph" w:customStyle="1" w:styleId="NumberedList2">
    <w:name w:val="Numbered List 2"/>
    <w:aliases w:val="nl2"/>
    <w:basedOn w:val="NumberedList1"/>
    <w:uiPriority w:val="99"/>
    <w:rsid w:val="007F64E2"/>
    <w:pPr>
      <w:numPr>
        <w:ilvl w:val="1"/>
        <w:numId w:val="22"/>
      </w:numPr>
      <w:ind w:left="720"/>
    </w:pPr>
  </w:style>
  <w:style w:type="paragraph" w:customStyle="1" w:styleId="Syntax">
    <w:name w:val="Syntax"/>
    <w:aliases w:val="s"/>
    <w:basedOn w:val="Code"/>
    <w:uiPriority w:val="99"/>
    <w:rsid w:val="00E9360F"/>
    <w:pPr>
      <w:pBdr>
        <w:top w:val="single" w:sz="4" w:space="0" w:color="FFFFFF"/>
        <w:left w:val="single" w:sz="4" w:space="2" w:color="FFFFFF"/>
        <w:bottom w:val="single" w:sz="4" w:space="3" w:color="FFFFFF"/>
        <w:right w:val="single" w:sz="4" w:space="4" w:color="FFFFFF"/>
      </w:pBdr>
      <w:shd w:val="pct50" w:color="C0C0C0" w:fill="auto"/>
      <w:ind w:left="40" w:right="100"/>
    </w:pPr>
    <w:rPr>
      <w:color w:val="000000"/>
    </w:rPr>
  </w:style>
  <w:style w:type="paragraph" w:customStyle="1" w:styleId="TableFootnote">
    <w:name w:val="Table Footnote"/>
    <w:aliases w:val="tf"/>
    <w:basedOn w:val="Normal"/>
    <w:uiPriority w:val="99"/>
    <w:rsid w:val="00E9360F"/>
    <w:pPr>
      <w:spacing w:before="40" w:after="80" w:line="220" w:lineRule="exact"/>
    </w:pPr>
    <w:rPr>
      <w:sz w:val="16"/>
    </w:rPr>
  </w:style>
  <w:style w:type="character" w:customStyle="1" w:styleId="CodeEmbedded">
    <w:name w:val="Code Embedded"/>
    <w:aliases w:val="ce"/>
    <w:basedOn w:val="DefaultParagraphFont"/>
    <w:uiPriority w:val="99"/>
    <w:rsid w:val="00F957A1"/>
    <w:rPr>
      <w:rFonts w:ascii="Courier New" w:hAnsi="Courier New" w:cs="Times New Roman"/>
      <w:noProof/>
      <w:color w:val="000080"/>
      <w:position w:val="0"/>
      <w:sz w:val="22"/>
    </w:rPr>
  </w:style>
  <w:style w:type="character" w:customStyle="1" w:styleId="LabelEmbedded">
    <w:name w:val="Label Embedded"/>
    <w:aliases w:val="le"/>
    <w:basedOn w:val="DefaultParagraphFont"/>
    <w:uiPriority w:val="99"/>
    <w:qFormat/>
    <w:rsid w:val="00E9360F"/>
    <w:rPr>
      <w:rFonts w:ascii="Verdana" w:hAnsi="Verdana" w:cs="Times New Roman"/>
      <w:b/>
      <w:sz w:val="20"/>
    </w:rPr>
  </w:style>
  <w:style w:type="character" w:customStyle="1" w:styleId="LinkText">
    <w:name w:val="Link Text"/>
    <w:aliases w:val="lt"/>
    <w:basedOn w:val="DefaultParagraphFont"/>
    <w:uiPriority w:val="99"/>
    <w:rsid w:val="00E9360F"/>
    <w:rPr>
      <w:rFonts w:cs="Times New Roman"/>
      <w:color w:val="0000FF"/>
      <w:u w:val="double"/>
    </w:rPr>
  </w:style>
  <w:style w:type="character" w:customStyle="1" w:styleId="LinkID">
    <w:name w:val="Link ID"/>
    <w:aliases w:val="lid"/>
    <w:basedOn w:val="DefaultParagraphFont"/>
    <w:uiPriority w:val="99"/>
    <w:rsid w:val="00E9360F"/>
    <w:rPr>
      <w:rFonts w:cs="Times New Roman"/>
      <w:noProof/>
      <w:vanish/>
      <w:color w:val="FF0000"/>
      <w:lang w:val="en-US"/>
    </w:rPr>
  </w:style>
  <w:style w:type="paragraph" w:customStyle="1" w:styleId="CodeinList2">
    <w:name w:val="Code in List 2"/>
    <w:aliases w:val="c2"/>
    <w:basedOn w:val="Code"/>
    <w:uiPriority w:val="99"/>
    <w:rsid w:val="00E9360F"/>
    <w:pPr>
      <w:ind w:left="720"/>
    </w:pPr>
  </w:style>
  <w:style w:type="character" w:customStyle="1" w:styleId="ConditionalMarker">
    <w:name w:val="Conditional Marker"/>
    <w:aliases w:val="cm"/>
    <w:basedOn w:val="DefaultParagraphFont"/>
    <w:uiPriority w:val="99"/>
    <w:rsid w:val="00E9360F"/>
    <w:rPr>
      <w:rFonts w:ascii="Courier New" w:hAnsi="Courier New" w:cs="Times New Roman"/>
      <w:noProof/>
      <w:vanish/>
      <w:color w:val="000000"/>
      <w:sz w:val="20"/>
      <w:shd w:val="pct37" w:color="FFFF00" w:fill="auto"/>
      <w:lang w:val="en-US"/>
    </w:rPr>
  </w:style>
  <w:style w:type="paragraph" w:customStyle="1" w:styleId="FigureinList2">
    <w:name w:val="Figure in List 2"/>
    <w:aliases w:val="fig2"/>
    <w:basedOn w:val="Figure"/>
    <w:next w:val="TextinList2"/>
    <w:uiPriority w:val="99"/>
    <w:rsid w:val="00E9360F"/>
    <w:pPr>
      <w:ind w:left="720"/>
    </w:pPr>
  </w:style>
  <w:style w:type="paragraph" w:customStyle="1" w:styleId="TableFootnoteinList2">
    <w:name w:val="Table Footnote in List 2"/>
    <w:aliases w:val="tf2"/>
    <w:basedOn w:val="TextinList2"/>
    <w:next w:val="TextinList2"/>
    <w:uiPriority w:val="99"/>
    <w:rsid w:val="00E9360F"/>
    <w:pPr>
      <w:spacing w:before="40" w:after="80" w:line="220" w:lineRule="exact"/>
    </w:pPr>
    <w:rPr>
      <w:sz w:val="16"/>
    </w:rPr>
  </w:style>
  <w:style w:type="paragraph" w:customStyle="1" w:styleId="LabelinList1">
    <w:name w:val="Label in List 1"/>
    <w:aliases w:val="l1"/>
    <w:basedOn w:val="TextinList1"/>
    <w:next w:val="TextinList1"/>
    <w:uiPriority w:val="99"/>
    <w:rsid w:val="00E9360F"/>
    <w:rPr>
      <w:b/>
    </w:rPr>
  </w:style>
  <w:style w:type="paragraph" w:customStyle="1" w:styleId="CodeinList1">
    <w:name w:val="Code in List 1"/>
    <w:aliases w:val="c1"/>
    <w:basedOn w:val="Code"/>
    <w:uiPriority w:val="99"/>
    <w:rsid w:val="00E9360F"/>
    <w:pPr>
      <w:ind w:left="360"/>
    </w:pPr>
  </w:style>
  <w:style w:type="paragraph" w:customStyle="1" w:styleId="FigureinList1">
    <w:name w:val="Figure in List 1"/>
    <w:aliases w:val="fig1"/>
    <w:basedOn w:val="Figure"/>
    <w:next w:val="TextinList1"/>
    <w:uiPriority w:val="99"/>
    <w:rsid w:val="00E9360F"/>
    <w:pPr>
      <w:ind w:left="360"/>
    </w:pPr>
  </w:style>
  <w:style w:type="paragraph" w:customStyle="1" w:styleId="TableFootnoteinList1">
    <w:name w:val="Table Footnote in List 1"/>
    <w:aliases w:val="tf1"/>
    <w:basedOn w:val="TextinList1"/>
    <w:next w:val="TextinList1"/>
    <w:uiPriority w:val="99"/>
    <w:rsid w:val="00E9360F"/>
    <w:pPr>
      <w:spacing w:before="40" w:after="80" w:line="220" w:lineRule="exact"/>
    </w:pPr>
    <w:rPr>
      <w:sz w:val="16"/>
    </w:rPr>
  </w:style>
  <w:style w:type="paragraph" w:customStyle="1" w:styleId="AlertText">
    <w:name w:val="Alert Text"/>
    <w:aliases w:val="at,Alert text"/>
    <w:basedOn w:val="Normal"/>
    <w:link w:val="AlertTextChar"/>
    <w:uiPriority w:val="99"/>
    <w:rsid w:val="00E9360F"/>
  </w:style>
  <w:style w:type="paragraph" w:customStyle="1" w:styleId="AlertTextinList1">
    <w:name w:val="Alert Text in List 1"/>
    <w:aliases w:val="at1"/>
    <w:basedOn w:val="TextinList1"/>
    <w:link w:val="AlertTextinList1Char"/>
    <w:uiPriority w:val="99"/>
    <w:rsid w:val="00E9360F"/>
    <w:pPr>
      <w:ind w:left="720"/>
    </w:pPr>
  </w:style>
  <w:style w:type="paragraph" w:customStyle="1" w:styleId="AlertTextinList2">
    <w:name w:val="Alert Text in List 2"/>
    <w:aliases w:val="at2"/>
    <w:basedOn w:val="TextinList2"/>
    <w:uiPriority w:val="99"/>
    <w:rsid w:val="00E9360F"/>
    <w:pPr>
      <w:ind w:left="1080"/>
    </w:pPr>
  </w:style>
  <w:style w:type="paragraph" w:customStyle="1" w:styleId="RevisionHistory">
    <w:name w:val="Revision History"/>
    <w:aliases w:val="rh"/>
    <w:basedOn w:val="Normal"/>
    <w:uiPriority w:val="99"/>
    <w:rsid w:val="00E9360F"/>
    <w:pPr>
      <w:ind w:right="1440"/>
    </w:pPr>
    <w:rPr>
      <w:vanish/>
      <w:color w:val="800080"/>
    </w:rPr>
  </w:style>
  <w:style w:type="paragraph" w:customStyle="1" w:styleId="TextIndented">
    <w:name w:val="Text Indented"/>
    <w:aliases w:val="ti"/>
    <w:basedOn w:val="Normal"/>
    <w:uiPriority w:val="99"/>
    <w:rsid w:val="00E9360F"/>
    <w:pPr>
      <w:ind w:left="360" w:right="360"/>
    </w:pPr>
  </w:style>
  <w:style w:type="paragraph" w:customStyle="1" w:styleId="DefinedTerm">
    <w:name w:val="Defined Term"/>
    <w:aliases w:val="dt"/>
    <w:basedOn w:val="Normal"/>
    <w:next w:val="Definition"/>
    <w:uiPriority w:val="99"/>
    <w:rsid w:val="00E9360F"/>
    <w:pPr>
      <w:spacing w:after="0"/>
    </w:pPr>
  </w:style>
  <w:style w:type="paragraph" w:customStyle="1" w:styleId="Definition">
    <w:name w:val="Definition"/>
    <w:aliases w:val="d"/>
    <w:basedOn w:val="Normal"/>
    <w:next w:val="DefinedTerm"/>
    <w:uiPriority w:val="99"/>
    <w:rsid w:val="00E9360F"/>
    <w:pPr>
      <w:spacing w:before="0"/>
      <w:ind w:left="360"/>
    </w:pPr>
  </w:style>
  <w:style w:type="paragraph" w:customStyle="1" w:styleId="NumberedList1">
    <w:name w:val="Numbered List 1"/>
    <w:aliases w:val="nl1,Numbered list"/>
    <w:basedOn w:val="Normal"/>
    <w:uiPriority w:val="99"/>
    <w:rsid w:val="007F64E2"/>
    <w:pPr>
      <w:numPr>
        <w:numId w:val="49"/>
      </w:numPr>
      <w:autoSpaceDE w:val="0"/>
      <w:autoSpaceDN w:val="0"/>
      <w:adjustRightInd w:val="0"/>
      <w:spacing w:before="0" w:after="0" w:line="360" w:lineRule="auto"/>
      <w:ind w:left="360"/>
    </w:pPr>
    <w:rPr>
      <w:rFonts w:eastAsia="Calibri" w:cs="Calibri"/>
      <w:szCs w:val="24"/>
    </w:rPr>
  </w:style>
  <w:style w:type="paragraph" w:customStyle="1" w:styleId="LabelforProcedures">
    <w:name w:val="Label for Procedures"/>
    <w:aliases w:val="lp"/>
    <w:basedOn w:val="Label"/>
    <w:next w:val="NumberedList1"/>
    <w:uiPriority w:val="99"/>
    <w:rsid w:val="00E9360F"/>
    <w:rPr>
      <w:color w:val="000080"/>
    </w:rPr>
  </w:style>
  <w:style w:type="paragraph" w:styleId="Index1">
    <w:name w:val="index 1"/>
    <w:aliases w:val="idx1"/>
    <w:basedOn w:val="Normal"/>
    <w:uiPriority w:val="99"/>
    <w:semiHidden/>
    <w:rsid w:val="00E9360F"/>
    <w:pPr>
      <w:spacing w:line="220" w:lineRule="exact"/>
      <w:ind w:left="180" w:hanging="180"/>
    </w:pPr>
    <w:rPr>
      <w:color w:val="808000"/>
      <w:sz w:val="16"/>
    </w:rPr>
  </w:style>
  <w:style w:type="paragraph" w:styleId="IndexHeading">
    <w:name w:val="index heading"/>
    <w:aliases w:val="ih"/>
    <w:basedOn w:val="Heading1"/>
    <w:next w:val="Index1"/>
    <w:uiPriority w:val="99"/>
    <w:semiHidden/>
    <w:rsid w:val="00E9360F"/>
    <w:pPr>
      <w:spacing w:line="300" w:lineRule="exact"/>
      <w:outlineLvl w:val="7"/>
    </w:pPr>
    <w:rPr>
      <w:color w:val="808000"/>
      <w:sz w:val="26"/>
    </w:rPr>
  </w:style>
  <w:style w:type="paragraph" w:customStyle="1" w:styleId="PrintDivisionTitle">
    <w:name w:val="Print Division Title"/>
    <w:aliases w:val="pdt"/>
    <w:basedOn w:val="Heading1"/>
    <w:uiPriority w:val="99"/>
    <w:rsid w:val="00E9360F"/>
    <w:pPr>
      <w:spacing w:after="180" w:line="440" w:lineRule="exact"/>
      <w:jc w:val="right"/>
    </w:pPr>
    <w:rPr>
      <w:color w:val="808000"/>
      <w:sz w:val="40"/>
    </w:rPr>
  </w:style>
  <w:style w:type="paragraph" w:customStyle="1" w:styleId="PrintMSCorp">
    <w:name w:val="Print MS Corp"/>
    <w:aliases w:val="pms"/>
    <w:next w:val="Normal"/>
    <w:uiPriority w:val="99"/>
    <w:rsid w:val="00E9360F"/>
    <w:pPr>
      <w:spacing w:before="180" w:after="60" w:line="300" w:lineRule="exact"/>
      <w:jc w:val="right"/>
    </w:pPr>
    <w:rPr>
      <w:rFonts w:ascii="Microsoft Logo 95" w:eastAsia="Times New Roman" w:hAnsi="Microsoft Logo 95"/>
      <w:noProof/>
      <w:color w:val="808000"/>
      <w:sz w:val="26"/>
    </w:rPr>
  </w:style>
  <w:style w:type="paragraph" w:styleId="TOC4">
    <w:name w:val="toc 4"/>
    <w:aliases w:val="toc4"/>
    <w:basedOn w:val="TOC2"/>
    <w:uiPriority w:val="39"/>
    <w:rsid w:val="00E9360F"/>
    <w:pPr>
      <w:ind w:left="1080"/>
    </w:pPr>
  </w:style>
  <w:style w:type="paragraph" w:styleId="Index2">
    <w:name w:val="index 2"/>
    <w:aliases w:val="idx2"/>
    <w:basedOn w:val="Index1"/>
    <w:uiPriority w:val="99"/>
    <w:semiHidden/>
    <w:rsid w:val="00E9360F"/>
    <w:pPr>
      <w:ind w:left="540"/>
    </w:pPr>
  </w:style>
  <w:style w:type="paragraph" w:styleId="Index3">
    <w:name w:val="index 3"/>
    <w:aliases w:val="idx3"/>
    <w:basedOn w:val="Index1"/>
    <w:uiPriority w:val="99"/>
    <w:semiHidden/>
    <w:rsid w:val="00E9360F"/>
    <w:pPr>
      <w:ind w:left="900"/>
    </w:pPr>
  </w:style>
  <w:style w:type="character" w:customStyle="1" w:styleId="Bold">
    <w:name w:val="Bold"/>
    <w:aliases w:val="b"/>
    <w:basedOn w:val="DefaultParagraphFont"/>
    <w:uiPriority w:val="99"/>
    <w:rsid w:val="00E9360F"/>
    <w:rPr>
      <w:rFonts w:cs="Times New Roman"/>
      <w:b/>
      <w:color w:val="FF00FF"/>
    </w:rPr>
  </w:style>
  <w:style w:type="character" w:customStyle="1" w:styleId="MultilanguageMarkerAuto">
    <w:name w:val="Multilanguage Marker Auto"/>
    <w:aliases w:val="mma"/>
    <w:basedOn w:val="DefaultParagraphFont"/>
    <w:uiPriority w:val="99"/>
    <w:rsid w:val="00E9360F"/>
    <w:rPr>
      <w:rFonts w:ascii="Verdana" w:hAnsi="Verdana" w:cs="Times New Roman"/>
      <w:noProof/>
      <w:color w:val="808080"/>
      <w:sz w:val="16"/>
      <w:lang w:val="en-US"/>
    </w:rPr>
  </w:style>
  <w:style w:type="character" w:customStyle="1" w:styleId="BoldItalic">
    <w:name w:val="Bold Italic"/>
    <w:aliases w:val="bi"/>
    <w:basedOn w:val="DefaultParagraphFont"/>
    <w:uiPriority w:val="99"/>
    <w:rsid w:val="00E9360F"/>
    <w:rPr>
      <w:rFonts w:cs="Times New Roman"/>
      <w:b/>
      <w:i/>
      <w:color w:val="FF00FF"/>
    </w:rPr>
  </w:style>
  <w:style w:type="paragraph" w:customStyle="1" w:styleId="MultilanguageMarkerExplicitBegin">
    <w:name w:val="Multilanguage Marker Explicit Begin"/>
    <w:aliases w:val="mmeb"/>
    <w:basedOn w:val="Normal"/>
    <w:next w:val="Normal"/>
    <w:uiPriority w:val="99"/>
    <w:rsid w:val="00E9360F"/>
    <w:pPr>
      <w:spacing w:line="220" w:lineRule="exact"/>
    </w:pPr>
    <w:rPr>
      <w:noProof/>
      <w:color w:val="808080"/>
      <w:sz w:val="16"/>
    </w:rPr>
  </w:style>
  <w:style w:type="paragraph" w:customStyle="1" w:styleId="MultilanguageMarkerExplicitEnd">
    <w:name w:val="Multilanguage Marker Explicit End"/>
    <w:aliases w:val="mmee"/>
    <w:basedOn w:val="MultilanguageMarkerExplicitBegin"/>
    <w:next w:val="Normal"/>
    <w:uiPriority w:val="99"/>
    <w:rsid w:val="00E9360F"/>
    <w:rPr>
      <w:szCs w:val="16"/>
    </w:rPr>
  </w:style>
  <w:style w:type="character" w:customStyle="1" w:styleId="CodeFeaturedElement">
    <w:name w:val="Code Featured Element"/>
    <w:aliases w:val="cfe"/>
    <w:basedOn w:val="DefaultParagraphFont"/>
    <w:uiPriority w:val="99"/>
    <w:rsid w:val="00E9360F"/>
    <w:rPr>
      <w:rFonts w:ascii="Courier New" w:hAnsi="Courier New" w:cs="Courier New"/>
      <w:b/>
      <w:bCs/>
      <w:noProof/>
      <w:color w:val="000080"/>
      <w:sz w:val="20"/>
      <w:szCs w:val="20"/>
    </w:rPr>
  </w:style>
  <w:style w:type="character" w:styleId="CommentReference">
    <w:name w:val="annotation reference"/>
    <w:aliases w:val="cr,Used by Word to flag author queries"/>
    <w:basedOn w:val="DefaultParagraphFont"/>
    <w:uiPriority w:val="99"/>
    <w:semiHidden/>
    <w:rsid w:val="00E9360F"/>
    <w:rPr>
      <w:rFonts w:cs="Times New Roman"/>
      <w:sz w:val="16"/>
      <w:szCs w:val="16"/>
    </w:rPr>
  </w:style>
  <w:style w:type="paragraph" w:styleId="CommentText">
    <w:name w:val="annotation text"/>
    <w:aliases w:val="ct,Used by Word for text of author queries"/>
    <w:basedOn w:val="Normal"/>
    <w:link w:val="CommentTextChar"/>
    <w:uiPriority w:val="99"/>
    <w:rsid w:val="00E9360F"/>
  </w:style>
  <w:style w:type="character" w:customStyle="1" w:styleId="CommentTextChar">
    <w:name w:val="Comment Text Char"/>
    <w:aliases w:val="ct Char,Used by Word for text of author queries Char"/>
    <w:basedOn w:val="DefaultParagraphFont"/>
    <w:link w:val="CommentText"/>
    <w:uiPriority w:val="99"/>
    <w:locked/>
    <w:rsid w:val="00E9360F"/>
    <w:rPr>
      <w:rFonts w:ascii="Verdana" w:hAnsi="Verdana" w:cs="Times New Roman"/>
      <w:sz w:val="20"/>
      <w:szCs w:val="20"/>
    </w:rPr>
  </w:style>
  <w:style w:type="character" w:customStyle="1" w:styleId="Italic">
    <w:name w:val="Italic"/>
    <w:aliases w:val="i"/>
    <w:basedOn w:val="DefaultParagraphFont"/>
    <w:uiPriority w:val="99"/>
    <w:rsid w:val="00E9360F"/>
    <w:rPr>
      <w:rFonts w:cs="Times New Roman"/>
      <w:i/>
      <w:color w:val="FF00FF"/>
    </w:rPr>
  </w:style>
  <w:style w:type="paragraph" w:customStyle="1" w:styleId="PrintDivisionNumber">
    <w:name w:val="Print Division Number"/>
    <w:aliases w:val="pdn"/>
    <w:basedOn w:val="PrintDivisionTitle"/>
    <w:next w:val="PrintDivisionTitle"/>
    <w:uiPriority w:val="99"/>
    <w:rsid w:val="00E9360F"/>
    <w:pPr>
      <w:spacing w:after="0" w:line="260" w:lineRule="exact"/>
      <w:ind w:right="-120"/>
    </w:pPr>
    <w:rPr>
      <w:b w:val="0"/>
      <w:caps/>
      <w:spacing w:val="120"/>
      <w:sz w:val="20"/>
    </w:rPr>
  </w:style>
  <w:style w:type="character" w:customStyle="1" w:styleId="Strikethrough">
    <w:name w:val="Strikethrough"/>
    <w:aliases w:val="strike"/>
    <w:basedOn w:val="DefaultParagraphFont"/>
    <w:uiPriority w:val="99"/>
    <w:rsid w:val="00E9360F"/>
    <w:rPr>
      <w:rFonts w:cs="Times New Roman"/>
      <w:strike/>
    </w:rPr>
  </w:style>
  <w:style w:type="character" w:customStyle="1" w:styleId="Subscript">
    <w:name w:val="Subscript"/>
    <w:aliases w:val="sub"/>
    <w:basedOn w:val="DefaultParagraphFont"/>
    <w:uiPriority w:val="99"/>
    <w:rsid w:val="00E9360F"/>
    <w:rPr>
      <w:rFonts w:cs="Times New Roman"/>
      <w:vertAlign w:val="subscript"/>
    </w:rPr>
  </w:style>
  <w:style w:type="character" w:customStyle="1" w:styleId="Superscript">
    <w:name w:val="Superscript"/>
    <w:aliases w:val="sup"/>
    <w:basedOn w:val="DefaultParagraphFont"/>
    <w:uiPriority w:val="99"/>
    <w:rsid w:val="00E9360F"/>
    <w:rPr>
      <w:rFonts w:cs="Times New Roman"/>
      <w:vertAlign w:val="superscript"/>
    </w:rPr>
  </w:style>
  <w:style w:type="paragraph" w:customStyle="1" w:styleId="FigureImageMapPlaceholder">
    <w:name w:val="Figure Image Map Placeholder"/>
    <w:aliases w:val="fimp"/>
    <w:basedOn w:val="Figure"/>
    <w:uiPriority w:val="99"/>
    <w:rsid w:val="00E9360F"/>
    <w:pPr>
      <w:pBdr>
        <w:top w:val="single" w:sz="4" w:space="2" w:color="000000"/>
        <w:left w:val="single" w:sz="4" w:space="2" w:color="000000"/>
        <w:bottom w:val="single" w:sz="4" w:space="3" w:color="000000"/>
        <w:right w:val="single" w:sz="4" w:space="4" w:color="000000"/>
      </w:pBdr>
      <w:spacing w:before="60" w:after="60"/>
      <w:ind w:left="80"/>
    </w:pPr>
  </w:style>
  <w:style w:type="paragraph" w:customStyle="1" w:styleId="SamplesButtonMarker">
    <w:name w:val="Samples Button Marker"/>
    <w:aliases w:val="sbm"/>
    <w:basedOn w:val="Normal"/>
    <w:uiPriority w:val="99"/>
    <w:rsid w:val="00E9360F"/>
    <w:pPr>
      <w:pBdr>
        <w:top w:val="single" w:sz="4" w:space="2" w:color="0000FF"/>
        <w:left w:val="single" w:sz="4" w:space="2" w:color="0000FF"/>
        <w:bottom w:val="single" w:sz="4" w:space="3" w:color="0000FF"/>
        <w:right w:val="single" w:sz="4" w:space="4" w:color="0000FF"/>
      </w:pBdr>
      <w:spacing w:before="0" w:after="0"/>
      <w:ind w:left="80"/>
    </w:pPr>
    <w:rPr>
      <w:color w:val="000000"/>
    </w:rPr>
  </w:style>
  <w:style w:type="character" w:customStyle="1" w:styleId="SV">
    <w:name w:val="SV"/>
    <w:basedOn w:val="DefaultParagraphFont"/>
    <w:uiPriority w:val="99"/>
    <w:rsid w:val="00E9360F"/>
    <w:rPr>
      <w:rFonts w:ascii="Courier New" w:hAnsi="Courier New" w:cs="Times New Roman"/>
      <w:color w:val="000000"/>
      <w:sz w:val="20"/>
      <w:shd w:val="pct50" w:color="00FFFF" w:fill="auto"/>
    </w:rPr>
  </w:style>
  <w:style w:type="table" w:customStyle="1" w:styleId="TablewithHeader">
    <w:name w:val="Table with Header"/>
    <w:aliases w:val="twh"/>
    <w:basedOn w:val="TablewithoutHeader"/>
    <w:uiPriority w:val="99"/>
    <w:rsid w:val="00E9360F"/>
    <w:tblPr>
      <w:tblInd w:w="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tblStylePr w:type="firstRow">
      <w:rPr>
        <w:rFonts w:cs="Times New Roman"/>
        <w:b w:val="0"/>
      </w:rPr>
      <w:tblPr/>
      <w:tcPr>
        <w:shd w:val="clear" w:color="auto" w:fill="D9D9D9"/>
      </w:tcPr>
    </w:tblStylePr>
  </w:style>
  <w:style w:type="table" w:styleId="TableGrid">
    <w:name w:val="Table Grid"/>
    <w:basedOn w:val="TableNormal"/>
    <w:uiPriority w:val="59"/>
    <w:rsid w:val="00E9360F"/>
    <w:pPr>
      <w:spacing w:before="60" w:after="60" w:line="260" w:lineRule="exact"/>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ithoutHeader">
    <w:name w:val="Table without Header"/>
    <w:aliases w:val="tbl"/>
    <w:uiPriority w:val="99"/>
    <w:rsid w:val="00E9360F"/>
    <w:rPr>
      <w:rFonts w:ascii="Verdana" w:eastAsia="Times New Roman" w:hAnsi="Verdana"/>
    </w:rPr>
    <w:tblPr>
      <w:tblInd w:w="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style>
  <w:style w:type="character" w:customStyle="1" w:styleId="CodeEntityReference">
    <w:name w:val="Code Entity Reference"/>
    <w:aliases w:val="cer"/>
    <w:basedOn w:val="LinkText"/>
    <w:uiPriority w:val="99"/>
    <w:rsid w:val="00E9360F"/>
    <w:rPr>
      <w:rFonts w:cs="Times New Roman"/>
      <w:noProof/>
      <w:color w:val="0000FF"/>
      <w:u w:val="double"/>
      <w:lang w:val="en-US"/>
    </w:rPr>
  </w:style>
  <w:style w:type="table" w:customStyle="1" w:styleId="DefinitionTable">
    <w:name w:val="Definition Table"/>
    <w:basedOn w:val="TablewithHeader"/>
    <w:uiPriority w:val="99"/>
    <w:rsid w:val="00E9360F"/>
    <w:tblPr>
      <w:tblInd w:w="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tblStylePr w:type="firstRow">
      <w:rPr>
        <w:rFonts w:cs="Times New Roman"/>
        <w:b/>
      </w:rPr>
      <w:tblPr/>
      <w:tcPr>
        <w:shd w:val="clear" w:color="auto" w:fill="D9D9D9"/>
      </w:tcPr>
    </w:tblStylePr>
  </w:style>
  <w:style w:type="paragraph" w:styleId="CommentSubject">
    <w:name w:val="annotation subject"/>
    <w:basedOn w:val="CommentText"/>
    <w:next w:val="CommentText"/>
    <w:link w:val="CommentSubjectChar"/>
    <w:uiPriority w:val="99"/>
    <w:semiHidden/>
    <w:rsid w:val="00E9360F"/>
    <w:rPr>
      <w:b/>
      <w:bCs/>
    </w:rPr>
  </w:style>
  <w:style w:type="character" w:customStyle="1" w:styleId="CommentSubjectChar">
    <w:name w:val="Comment Subject Char"/>
    <w:basedOn w:val="CommentTextChar"/>
    <w:link w:val="CommentSubject"/>
    <w:uiPriority w:val="99"/>
    <w:semiHidden/>
    <w:locked/>
    <w:rsid w:val="00E9360F"/>
    <w:rPr>
      <w:rFonts w:ascii="Verdana" w:hAnsi="Verdana" w:cs="Times New Roman"/>
      <w:b/>
      <w:bCs/>
      <w:sz w:val="20"/>
      <w:szCs w:val="20"/>
    </w:rPr>
  </w:style>
  <w:style w:type="paragraph" w:styleId="BalloonText">
    <w:name w:val="Balloon Text"/>
    <w:basedOn w:val="Normal"/>
    <w:link w:val="BalloonTextChar"/>
    <w:uiPriority w:val="99"/>
    <w:semiHidden/>
    <w:rsid w:val="00E9360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9360F"/>
    <w:rPr>
      <w:rFonts w:ascii="Tahoma" w:hAnsi="Tahoma" w:cs="Tahoma"/>
      <w:sz w:val="16"/>
      <w:szCs w:val="16"/>
    </w:rPr>
  </w:style>
  <w:style w:type="character" w:customStyle="1" w:styleId="UI">
    <w:name w:val="UI"/>
    <w:aliases w:val="ui"/>
    <w:basedOn w:val="Bold"/>
    <w:uiPriority w:val="99"/>
    <w:rsid w:val="00E9360F"/>
    <w:rPr>
      <w:rFonts w:cs="Times New Roman"/>
      <w:b/>
      <w:color w:val="808080"/>
    </w:rPr>
  </w:style>
  <w:style w:type="paragraph" w:styleId="DocumentMap">
    <w:name w:val="Document Map"/>
    <w:basedOn w:val="Normal"/>
    <w:link w:val="DocumentMapChar"/>
    <w:uiPriority w:val="99"/>
    <w:semiHidden/>
    <w:rsid w:val="00E9360F"/>
    <w:pPr>
      <w:shd w:val="clear" w:color="auto" w:fill="FFFF00"/>
    </w:pPr>
    <w:rPr>
      <w:rFonts w:ascii="Tahoma" w:hAnsi="Tahoma" w:cs="Tahoma"/>
    </w:rPr>
  </w:style>
  <w:style w:type="character" w:customStyle="1" w:styleId="DocumentMapChar">
    <w:name w:val="Document Map Char"/>
    <w:basedOn w:val="DefaultParagraphFont"/>
    <w:link w:val="DocumentMap"/>
    <w:uiPriority w:val="99"/>
    <w:semiHidden/>
    <w:locked/>
    <w:rsid w:val="00E9360F"/>
    <w:rPr>
      <w:rFonts w:ascii="Tahoma" w:hAnsi="Tahoma" w:cs="Tahoma"/>
      <w:sz w:val="20"/>
      <w:szCs w:val="20"/>
      <w:shd w:val="clear" w:color="auto" w:fill="FFFF00"/>
    </w:rPr>
  </w:style>
  <w:style w:type="character" w:customStyle="1" w:styleId="ParameterReference">
    <w:name w:val="Parameter Reference"/>
    <w:aliases w:val="pr"/>
    <w:basedOn w:val="DefaultParagraphFont"/>
    <w:uiPriority w:val="99"/>
    <w:rsid w:val="00E9360F"/>
    <w:rPr>
      <w:rFonts w:cs="Times New Roman"/>
      <w:i/>
      <w:noProof/>
      <w:color w:val="auto"/>
      <w:lang w:val="en-US"/>
    </w:rPr>
  </w:style>
  <w:style w:type="character" w:customStyle="1" w:styleId="LanguageKeyword">
    <w:name w:val="Language Keyword"/>
    <w:aliases w:val="lk"/>
    <w:basedOn w:val="UI"/>
    <w:uiPriority w:val="99"/>
    <w:rsid w:val="00D2727F"/>
    <w:rPr>
      <w:rFonts w:cs="Times New Roman"/>
      <w:b/>
      <w:noProof/>
      <w:color w:val="595959"/>
      <w:lang w:val="en-US"/>
    </w:rPr>
  </w:style>
  <w:style w:type="character" w:customStyle="1" w:styleId="Token">
    <w:name w:val="Token"/>
    <w:aliases w:val="tok"/>
    <w:basedOn w:val="CodeEmbedded"/>
    <w:uiPriority w:val="99"/>
    <w:rsid w:val="00E9360F"/>
    <w:rPr>
      <w:rFonts w:ascii="Courier New" w:hAnsi="Courier New" w:cs="Times New Roman"/>
      <w:i/>
      <w:noProof/>
      <w:color w:val="000080"/>
      <w:position w:val="0"/>
      <w:sz w:val="22"/>
    </w:rPr>
  </w:style>
  <w:style w:type="character" w:customStyle="1" w:styleId="CodeEntityReferenceQualified">
    <w:name w:val="Code Entity Reference Qualified"/>
    <w:aliases w:val="cerq"/>
    <w:basedOn w:val="CodeEntityReference"/>
    <w:uiPriority w:val="99"/>
    <w:rsid w:val="00E9360F"/>
    <w:rPr>
      <w:rFonts w:cs="Times New Roman"/>
      <w:noProof/>
      <w:color w:val="0000FF"/>
      <w:u w:val="dottedHeavy"/>
      <w:lang w:val="en-US"/>
    </w:rPr>
  </w:style>
  <w:style w:type="paragraph" w:customStyle="1" w:styleId="CodeReference">
    <w:name w:val="Code Reference"/>
    <w:aliases w:val="cref"/>
    <w:basedOn w:val="Code"/>
    <w:next w:val="Normal"/>
    <w:uiPriority w:val="99"/>
    <w:rsid w:val="00E9360F"/>
    <w:rPr>
      <w:u w:val="double"/>
    </w:rPr>
  </w:style>
  <w:style w:type="character" w:customStyle="1" w:styleId="LegacyLinkText">
    <w:name w:val="Legacy Link Text"/>
    <w:aliases w:val="llt"/>
    <w:basedOn w:val="LinkText"/>
    <w:uiPriority w:val="99"/>
    <w:rsid w:val="00E9360F"/>
    <w:rPr>
      <w:rFonts w:cs="Times New Roman"/>
      <w:i/>
      <w:color w:val="0000FF"/>
      <w:u w:val="double"/>
    </w:rPr>
  </w:style>
  <w:style w:type="table" w:customStyle="1" w:styleId="Procedure">
    <w:name w:val="Procedure"/>
    <w:aliases w:val="p"/>
    <w:basedOn w:val="TablewithHeader"/>
    <w:uiPriority w:val="99"/>
    <w:rsid w:val="00E9360F"/>
    <w:tblPr>
      <w:tblInd w:w="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tblStylePr w:type="firstRow">
      <w:rPr>
        <w:rFonts w:ascii="Cambria Math" w:hAnsi="Cambria Math" w:cs="Times New Roman"/>
        <w:b/>
        <w:i w:val="0"/>
        <w:color w:val="000080"/>
      </w:rPr>
      <w:tblPr/>
      <w:tcPr>
        <w:shd w:val="clear" w:color="auto" w:fill="D9D9D9"/>
      </w:tcPr>
    </w:tblStylePr>
  </w:style>
  <w:style w:type="character" w:customStyle="1" w:styleId="Underline">
    <w:name w:val="Underline"/>
    <w:aliases w:val="u"/>
    <w:basedOn w:val="DefaultParagraphFont"/>
    <w:uiPriority w:val="99"/>
    <w:rsid w:val="00E9360F"/>
    <w:rPr>
      <w:rFonts w:cs="Times New Roman"/>
      <w:color w:val="FF00FF"/>
      <w:u w:val="single"/>
    </w:rPr>
  </w:style>
  <w:style w:type="paragraph" w:customStyle="1" w:styleId="CodeReferenceinList1">
    <w:name w:val="Code Reference in List 1"/>
    <w:aliases w:val="cref1"/>
    <w:basedOn w:val="CodeReference"/>
    <w:uiPriority w:val="99"/>
    <w:rsid w:val="00E9360F"/>
    <w:pPr>
      <w:ind w:left="360"/>
    </w:pPr>
  </w:style>
  <w:style w:type="paragraph" w:customStyle="1" w:styleId="CodeReferenceinList2">
    <w:name w:val="Code Reference in List 2"/>
    <w:aliases w:val="cref2"/>
    <w:basedOn w:val="CodeReferenceinList1"/>
    <w:uiPriority w:val="99"/>
    <w:rsid w:val="00E9360F"/>
    <w:pPr>
      <w:ind w:left="720"/>
    </w:pPr>
  </w:style>
  <w:style w:type="table" w:customStyle="1" w:styleId="DefinitionTableinList1">
    <w:name w:val="Definition Table in List 1"/>
    <w:aliases w:val="dt1"/>
    <w:uiPriority w:val="99"/>
    <w:rsid w:val="00E9360F"/>
    <w:rPr>
      <w:rFonts w:ascii="Verdana" w:eastAsia="Times New Roman" w:hAnsi="Verdana"/>
      <w:lang w:val="en-GB" w:eastAsia="en-GB"/>
    </w:rPr>
    <w:tblPr>
      <w:tblInd w:w="36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style>
  <w:style w:type="table" w:customStyle="1" w:styleId="DefinitionTableinList2">
    <w:name w:val="Definition Table in List 2"/>
    <w:aliases w:val="dt2"/>
    <w:basedOn w:val="DefinitionTableinList1"/>
    <w:uiPriority w:val="99"/>
    <w:rsid w:val="00E9360F"/>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tblStylePr w:type="firstRow">
      <w:rPr>
        <w:rFonts w:cs="Times New Roman"/>
        <w:b/>
      </w:rPr>
      <w:tblPr/>
      <w:tcPr>
        <w:shd w:val="clear" w:color="auto" w:fill="D9D9D9"/>
      </w:tcPr>
    </w:tblStylePr>
  </w:style>
  <w:style w:type="paragraph" w:customStyle="1" w:styleId="TableSpacinginList1">
    <w:name w:val="Table Spacing in List 1"/>
    <w:aliases w:val="ts1"/>
    <w:basedOn w:val="TableSpacing"/>
    <w:next w:val="TextinList1"/>
    <w:uiPriority w:val="99"/>
    <w:rsid w:val="00E9360F"/>
    <w:pPr>
      <w:ind w:left="360"/>
    </w:pPr>
  </w:style>
  <w:style w:type="paragraph" w:customStyle="1" w:styleId="TableSpacinginList2">
    <w:name w:val="Table Spacing in List 2"/>
    <w:aliases w:val="ts2"/>
    <w:basedOn w:val="TableSpacinginList1"/>
    <w:next w:val="TextinList2"/>
    <w:uiPriority w:val="99"/>
    <w:rsid w:val="00E9360F"/>
    <w:pPr>
      <w:ind w:left="720"/>
    </w:pPr>
  </w:style>
  <w:style w:type="table" w:customStyle="1" w:styleId="ProcedureinList1">
    <w:name w:val="Procedure in List 1"/>
    <w:aliases w:val="p1"/>
    <w:basedOn w:val="Procedure"/>
    <w:uiPriority w:val="99"/>
    <w:rsid w:val="00E9360F"/>
    <w:tblPr>
      <w:tblInd w:w="36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tblStylePr w:type="firstRow">
      <w:rPr>
        <w:rFonts w:ascii="Cambria Math" w:hAnsi="Cambria Math" w:cs="Times New Roman"/>
        <w:b/>
        <w:i w:val="0"/>
        <w:color w:val="000080"/>
      </w:rPr>
      <w:tblPr/>
      <w:tcPr>
        <w:shd w:val="clear" w:color="auto" w:fill="D9D9D9"/>
      </w:tcPr>
    </w:tblStylePr>
  </w:style>
  <w:style w:type="table" w:customStyle="1" w:styleId="ProcedureinList2">
    <w:name w:val="Procedure in List 2"/>
    <w:aliases w:val="p2"/>
    <w:basedOn w:val="ProcedureinList1"/>
    <w:uiPriority w:val="99"/>
    <w:rsid w:val="00E9360F"/>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tblStylePr w:type="firstRow">
      <w:rPr>
        <w:rFonts w:ascii="Cambria Math" w:hAnsi="Cambria Math" w:cs="Times New Roman"/>
        <w:b/>
        <w:i w:val="0"/>
        <w:color w:val="000080"/>
      </w:rPr>
      <w:tblPr/>
      <w:tcPr>
        <w:shd w:val="clear" w:color="auto" w:fill="D9D9D9"/>
      </w:tcPr>
    </w:tblStylePr>
  </w:style>
  <w:style w:type="table" w:customStyle="1" w:styleId="TablewithHeaderinList1">
    <w:name w:val="Table with Header in List 1"/>
    <w:aliases w:val="twh1"/>
    <w:basedOn w:val="TablewithHeader"/>
    <w:uiPriority w:val="99"/>
    <w:rsid w:val="00E9360F"/>
    <w:tblPr>
      <w:tblInd w:w="36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tblStylePr w:type="firstRow">
      <w:rPr>
        <w:rFonts w:cs="Times New Roman"/>
        <w:b w:val="0"/>
      </w:rPr>
      <w:tblPr/>
      <w:tcPr>
        <w:shd w:val="clear" w:color="auto" w:fill="D9D9D9"/>
      </w:tcPr>
    </w:tblStylePr>
  </w:style>
  <w:style w:type="table" w:customStyle="1" w:styleId="TablewithHeaderinList2">
    <w:name w:val="Table with Header in List 2"/>
    <w:aliases w:val="twh2"/>
    <w:basedOn w:val="TablewithHeaderinList1"/>
    <w:uiPriority w:val="99"/>
    <w:rsid w:val="00E9360F"/>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tblStylePr w:type="firstRow">
      <w:rPr>
        <w:rFonts w:cs="Times New Roman"/>
        <w:b w:val="0"/>
      </w:rPr>
      <w:tblPr/>
      <w:tcPr>
        <w:shd w:val="clear" w:color="auto" w:fill="D9D9D9"/>
      </w:tcPr>
    </w:tblStylePr>
  </w:style>
  <w:style w:type="table" w:customStyle="1" w:styleId="TablewithoutHeaderinList1">
    <w:name w:val="Table without Header in List 1"/>
    <w:aliases w:val="tbl1"/>
    <w:basedOn w:val="TablewithoutHeader"/>
    <w:uiPriority w:val="99"/>
    <w:rsid w:val="00E9360F"/>
    <w:tblPr>
      <w:tblInd w:w="36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style>
  <w:style w:type="table" w:customStyle="1" w:styleId="TablewithoutHeaderinList2">
    <w:name w:val="Table without Header in List 2"/>
    <w:aliases w:val="tbl2"/>
    <w:basedOn w:val="TablewithoutHeaderinList1"/>
    <w:uiPriority w:val="99"/>
    <w:rsid w:val="00E9360F"/>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style>
  <w:style w:type="character" w:customStyle="1" w:styleId="FigureEmbedded">
    <w:name w:val="Figure Embedded"/>
    <w:aliases w:val="fige"/>
    <w:basedOn w:val="DefaultParagraphFont"/>
    <w:uiPriority w:val="99"/>
    <w:rsid w:val="00E9360F"/>
    <w:rPr>
      <w:rFonts w:ascii="Verdana" w:hAnsi="Verdana" w:cs="Times New Roman"/>
      <w:color w:val="FF6600"/>
    </w:rPr>
  </w:style>
  <w:style w:type="paragraph" w:customStyle="1" w:styleId="ConditionalBlock">
    <w:name w:val="Conditional Block"/>
    <w:aliases w:val="cb"/>
    <w:basedOn w:val="Normal"/>
    <w:next w:val="Normal"/>
    <w:uiPriority w:val="99"/>
    <w:rsid w:val="00E9360F"/>
    <w:pPr>
      <w:shd w:val="pct37" w:color="FFFF00" w:fill="auto"/>
    </w:pPr>
    <w:rPr>
      <w:rFonts w:ascii="Courier New" w:hAnsi="Courier New" w:cs="Courier New"/>
      <w:noProof/>
      <w:vanish/>
    </w:rPr>
  </w:style>
  <w:style w:type="paragraph" w:customStyle="1" w:styleId="ConditionalBlockinList1">
    <w:name w:val="Conditional Block in List 1"/>
    <w:aliases w:val="cb1"/>
    <w:basedOn w:val="ConditionalBlock"/>
    <w:next w:val="TextinList1"/>
    <w:uiPriority w:val="99"/>
    <w:rsid w:val="00E9360F"/>
    <w:pPr>
      <w:ind w:left="360"/>
    </w:pPr>
  </w:style>
  <w:style w:type="paragraph" w:customStyle="1" w:styleId="ConditionalBlockinList2">
    <w:name w:val="Conditional Block in List 2"/>
    <w:aliases w:val="cb2"/>
    <w:basedOn w:val="ConditionalBlock"/>
    <w:next w:val="TextinList2"/>
    <w:uiPriority w:val="99"/>
    <w:rsid w:val="00E9360F"/>
    <w:pPr>
      <w:ind w:left="720"/>
    </w:pPr>
  </w:style>
  <w:style w:type="paragraph" w:styleId="BlockText">
    <w:name w:val="Block Text"/>
    <w:basedOn w:val="Normal"/>
    <w:uiPriority w:val="99"/>
    <w:semiHidden/>
    <w:rsid w:val="00E9360F"/>
    <w:pPr>
      <w:spacing w:after="120"/>
      <w:ind w:left="1440" w:right="1440"/>
    </w:pPr>
  </w:style>
  <w:style w:type="paragraph" w:styleId="BodyText">
    <w:name w:val="Body Text"/>
    <w:basedOn w:val="Normal"/>
    <w:link w:val="BodyTextChar"/>
    <w:uiPriority w:val="99"/>
    <w:semiHidden/>
    <w:rsid w:val="00E9360F"/>
    <w:pPr>
      <w:spacing w:after="120"/>
    </w:pPr>
  </w:style>
  <w:style w:type="character" w:customStyle="1" w:styleId="BodyTextChar">
    <w:name w:val="Body Text Char"/>
    <w:basedOn w:val="DefaultParagraphFont"/>
    <w:link w:val="BodyText"/>
    <w:uiPriority w:val="99"/>
    <w:semiHidden/>
    <w:locked/>
    <w:rsid w:val="00E9360F"/>
    <w:rPr>
      <w:rFonts w:ascii="Verdana" w:hAnsi="Verdana" w:cs="Times New Roman"/>
      <w:sz w:val="20"/>
      <w:szCs w:val="20"/>
    </w:rPr>
  </w:style>
  <w:style w:type="paragraph" w:styleId="BodyText2">
    <w:name w:val="Body Text 2"/>
    <w:basedOn w:val="Normal"/>
    <w:link w:val="BodyText2Char"/>
    <w:uiPriority w:val="99"/>
    <w:semiHidden/>
    <w:rsid w:val="00E9360F"/>
    <w:pPr>
      <w:spacing w:after="120" w:line="480" w:lineRule="auto"/>
    </w:pPr>
  </w:style>
  <w:style w:type="character" w:customStyle="1" w:styleId="BodyText2Char">
    <w:name w:val="Body Text 2 Char"/>
    <w:basedOn w:val="DefaultParagraphFont"/>
    <w:link w:val="BodyText2"/>
    <w:uiPriority w:val="99"/>
    <w:semiHidden/>
    <w:locked/>
    <w:rsid w:val="00E9360F"/>
    <w:rPr>
      <w:rFonts w:ascii="Verdana" w:hAnsi="Verdana" w:cs="Times New Roman"/>
      <w:sz w:val="20"/>
      <w:szCs w:val="20"/>
    </w:rPr>
  </w:style>
  <w:style w:type="paragraph" w:styleId="BodyText3">
    <w:name w:val="Body Text 3"/>
    <w:basedOn w:val="Normal"/>
    <w:link w:val="BodyText3Char"/>
    <w:uiPriority w:val="99"/>
    <w:semiHidden/>
    <w:rsid w:val="00E9360F"/>
    <w:pPr>
      <w:spacing w:after="120"/>
    </w:pPr>
    <w:rPr>
      <w:sz w:val="16"/>
      <w:szCs w:val="16"/>
    </w:rPr>
  </w:style>
  <w:style w:type="character" w:customStyle="1" w:styleId="BodyText3Char">
    <w:name w:val="Body Text 3 Char"/>
    <w:basedOn w:val="DefaultParagraphFont"/>
    <w:link w:val="BodyText3"/>
    <w:uiPriority w:val="99"/>
    <w:semiHidden/>
    <w:locked/>
    <w:rsid w:val="00E9360F"/>
    <w:rPr>
      <w:rFonts w:ascii="Verdana" w:hAnsi="Verdana" w:cs="Times New Roman"/>
      <w:sz w:val="16"/>
      <w:szCs w:val="16"/>
    </w:rPr>
  </w:style>
  <w:style w:type="paragraph" w:styleId="BodyTextFirstIndent">
    <w:name w:val="Body Text First Indent"/>
    <w:basedOn w:val="BodyText"/>
    <w:link w:val="BodyTextFirstIndentChar"/>
    <w:uiPriority w:val="99"/>
    <w:semiHidden/>
    <w:rsid w:val="00E9360F"/>
    <w:pPr>
      <w:ind w:firstLine="210"/>
    </w:pPr>
  </w:style>
  <w:style w:type="character" w:customStyle="1" w:styleId="BodyTextFirstIndentChar">
    <w:name w:val="Body Text First Indent Char"/>
    <w:basedOn w:val="BodyTextChar"/>
    <w:link w:val="BodyTextFirstIndent"/>
    <w:uiPriority w:val="99"/>
    <w:semiHidden/>
    <w:locked/>
    <w:rsid w:val="00E9360F"/>
    <w:rPr>
      <w:rFonts w:ascii="Verdana" w:hAnsi="Verdana" w:cs="Times New Roman"/>
      <w:sz w:val="20"/>
      <w:szCs w:val="20"/>
    </w:rPr>
  </w:style>
  <w:style w:type="paragraph" w:styleId="BodyTextIndent">
    <w:name w:val="Body Text Indent"/>
    <w:basedOn w:val="Normal"/>
    <w:link w:val="BodyTextIndentChar"/>
    <w:uiPriority w:val="99"/>
    <w:semiHidden/>
    <w:rsid w:val="00E9360F"/>
    <w:pPr>
      <w:spacing w:after="120"/>
      <w:ind w:left="360"/>
    </w:pPr>
  </w:style>
  <w:style w:type="character" w:customStyle="1" w:styleId="BodyTextIndentChar">
    <w:name w:val="Body Text Indent Char"/>
    <w:basedOn w:val="DefaultParagraphFont"/>
    <w:link w:val="BodyTextIndent"/>
    <w:uiPriority w:val="99"/>
    <w:semiHidden/>
    <w:locked/>
    <w:rsid w:val="00E9360F"/>
    <w:rPr>
      <w:rFonts w:ascii="Verdana" w:hAnsi="Verdana" w:cs="Times New Roman"/>
      <w:sz w:val="20"/>
      <w:szCs w:val="20"/>
    </w:rPr>
  </w:style>
  <w:style w:type="paragraph" w:styleId="BodyTextFirstIndent2">
    <w:name w:val="Body Text First Indent 2"/>
    <w:basedOn w:val="BodyTextIndent"/>
    <w:link w:val="BodyTextFirstIndent2Char"/>
    <w:uiPriority w:val="99"/>
    <w:semiHidden/>
    <w:rsid w:val="00E9360F"/>
    <w:pPr>
      <w:ind w:firstLine="210"/>
    </w:pPr>
  </w:style>
  <w:style w:type="character" w:customStyle="1" w:styleId="BodyTextFirstIndent2Char">
    <w:name w:val="Body Text First Indent 2 Char"/>
    <w:basedOn w:val="BodyTextIndentChar"/>
    <w:link w:val="BodyTextFirstIndent2"/>
    <w:uiPriority w:val="99"/>
    <w:semiHidden/>
    <w:locked/>
    <w:rsid w:val="00E9360F"/>
    <w:rPr>
      <w:rFonts w:ascii="Verdana" w:hAnsi="Verdana" w:cs="Times New Roman"/>
      <w:sz w:val="20"/>
      <w:szCs w:val="20"/>
    </w:rPr>
  </w:style>
  <w:style w:type="paragraph" w:styleId="BodyTextIndent2">
    <w:name w:val="Body Text Indent 2"/>
    <w:basedOn w:val="Normal"/>
    <w:link w:val="BodyTextIndent2Char"/>
    <w:uiPriority w:val="99"/>
    <w:semiHidden/>
    <w:rsid w:val="00E9360F"/>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E9360F"/>
    <w:rPr>
      <w:rFonts w:ascii="Verdana" w:hAnsi="Verdana" w:cs="Times New Roman"/>
      <w:sz w:val="20"/>
      <w:szCs w:val="20"/>
    </w:rPr>
  </w:style>
  <w:style w:type="paragraph" w:styleId="BodyTextIndent3">
    <w:name w:val="Body Text Indent 3"/>
    <w:basedOn w:val="Normal"/>
    <w:link w:val="BodyTextIndent3Char"/>
    <w:uiPriority w:val="99"/>
    <w:semiHidden/>
    <w:rsid w:val="00E9360F"/>
    <w:pPr>
      <w:spacing w:after="120"/>
      <w:ind w:left="360"/>
    </w:pPr>
    <w:rPr>
      <w:sz w:val="16"/>
      <w:szCs w:val="16"/>
    </w:rPr>
  </w:style>
  <w:style w:type="character" w:customStyle="1" w:styleId="BodyTextIndent3Char">
    <w:name w:val="Body Text Indent 3 Char"/>
    <w:basedOn w:val="DefaultParagraphFont"/>
    <w:link w:val="BodyTextIndent3"/>
    <w:uiPriority w:val="99"/>
    <w:semiHidden/>
    <w:locked/>
    <w:rsid w:val="00E9360F"/>
    <w:rPr>
      <w:rFonts w:ascii="Verdana" w:hAnsi="Verdana" w:cs="Times New Roman"/>
      <w:sz w:val="16"/>
      <w:szCs w:val="16"/>
    </w:rPr>
  </w:style>
  <w:style w:type="paragraph" w:styleId="Closing">
    <w:name w:val="Closing"/>
    <w:basedOn w:val="Normal"/>
    <w:link w:val="ClosingChar"/>
    <w:uiPriority w:val="99"/>
    <w:semiHidden/>
    <w:rsid w:val="00E9360F"/>
    <w:pPr>
      <w:ind w:left="4320"/>
    </w:pPr>
  </w:style>
  <w:style w:type="character" w:customStyle="1" w:styleId="ClosingChar">
    <w:name w:val="Closing Char"/>
    <w:basedOn w:val="DefaultParagraphFont"/>
    <w:link w:val="Closing"/>
    <w:uiPriority w:val="99"/>
    <w:semiHidden/>
    <w:locked/>
    <w:rsid w:val="00E9360F"/>
    <w:rPr>
      <w:rFonts w:ascii="Verdana" w:hAnsi="Verdana" w:cs="Times New Roman"/>
      <w:sz w:val="20"/>
      <w:szCs w:val="20"/>
    </w:rPr>
  </w:style>
  <w:style w:type="paragraph" w:styleId="Date">
    <w:name w:val="Date"/>
    <w:basedOn w:val="Normal"/>
    <w:next w:val="Normal"/>
    <w:link w:val="DateChar"/>
    <w:uiPriority w:val="99"/>
    <w:semiHidden/>
    <w:rsid w:val="00E9360F"/>
  </w:style>
  <w:style w:type="character" w:customStyle="1" w:styleId="DateChar">
    <w:name w:val="Date Char"/>
    <w:basedOn w:val="DefaultParagraphFont"/>
    <w:link w:val="Date"/>
    <w:uiPriority w:val="99"/>
    <w:semiHidden/>
    <w:locked/>
    <w:rsid w:val="00E9360F"/>
    <w:rPr>
      <w:rFonts w:ascii="Verdana" w:hAnsi="Verdana" w:cs="Times New Roman"/>
      <w:sz w:val="20"/>
      <w:szCs w:val="20"/>
    </w:rPr>
  </w:style>
  <w:style w:type="paragraph" w:styleId="E-mailSignature">
    <w:name w:val="E-mail Signature"/>
    <w:basedOn w:val="Normal"/>
    <w:link w:val="E-mailSignatureChar"/>
    <w:uiPriority w:val="99"/>
    <w:semiHidden/>
    <w:rsid w:val="00E9360F"/>
  </w:style>
  <w:style w:type="character" w:customStyle="1" w:styleId="E-mailSignatureChar">
    <w:name w:val="E-mail Signature Char"/>
    <w:basedOn w:val="DefaultParagraphFont"/>
    <w:link w:val="E-mailSignature"/>
    <w:uiPriority w:val="99"/>
    <w:semiHidden/>
    <w:locked/>
    <w:rsid w:val="00E9360F"/>
    <w:rPr>
      <w:rFonts w:ascii="Verdana" w:hAnsi="Verdana" w:cs="Times New Roman"/>
      <w:sz w:val="20"/>
      <w:szCs w:val="20"/>
    </w:rPr>
  </w:style>
  <w:style w:type="character" w:styleId="Emphasis">
    <w:name w:val="Emphasis"/>
    <w:basedOn w:val="DefaultParagraphFont"/>
    <w:uiPriority w:val="99"/>
    <w:qFormat/>
    <w:rsid w:val="00E9360F"/>
    <w:rPr>
      <w:rFonts w:cs="Times New Roman"/>
      <w:i/>
      <w:iCs/>
    </w:rPr>
  </w:style>
  <w:style w:type="paragraph" w:styleId="EnvelopeAddress">
    <w:name w:val="envelope address"/>
    <w:basedOn w:val="Normal"/>
    <w:uiPriority w:val="99"/>
    <w:semiHidden/>
    <w:rsid w:val="00E9360F"/>
    <w:pPr>
      <w:framePr w:w="7920" w:h="1980" w:hRule="exact" w:hSpace="180" w:wrap="auto" w:hAnchor="page" w:xAlign="center" w:yAlign="bottom"/>
      <w:ind w:left="2880"/>
    </w:pPr>
    <w:rPr>
      <w:rFonts w:ascii="Arial" w:hAnsi="Arial"/>
      <w:sz w:val="24"/>
      <w:szCs w:val="24"/>
    </w:rPr>
  </w:style>
  <w:style w:type="paragraph" w:styleId="EnvelopeReturn">
    <w:name w:val="envelope return"/>
    <w:basedOn w:val="Normal"/>
    <w:uiPriority w:val="99"/>
    <w:semiHidden/>
    <w:rsid w:val="00E9360F"/>
    <w:rPr>
      <w:rFonts w:ascii="Arial" w:hAnsi="Arial"/>
    </w:rPr>
  </w:style>
  <w:style w:type="character" w:styleId="FollowedHyperlink">
    <w:name w:val="FollowedHyperlink"/>
    <w:basedOn w:val="DefaultParagraphFont"/>
    <w:uiPriority w:val="99"/>
    <w:semiHidden/>
    <w:rsid w:val="00E9360F"/>
    <w:rPr>
      <w:rFonts w:cs="Times New Roman"/>
      <w:color w:val="800080"/>
      <w:u w:val="single"/>
    </w:rPr>
  </w:style>
  <w:style w:type="character" w:styleId="HTMLAcronym">
    <w:name w:val="HTML Acronym"/>
    <w:basedOn w:val="DefaultParagraphFont"/>
    <w:uiPriority w:val="99"/>
    <w:semiHidden/>
    <w:rsid w:val="00E9360F"/>
    <w:rPr>
      <w:rFonts w:cs="Times New Roman"/>
    </w:rPr>
  </w:style>
  <w:style w:type="paragraph" w:styleId="HTMLAddress">
    <w:name w:val="HTML Address"/>
    <w:basedOn w:val="Normal"/>
    <w:link w:val="HTMLAddressChar"/>
    <w:uiPriority w:val="99"/>
    <w:semiHidden/>
    <w:rsid w:val="00E9360F"/>
    <w:rPr>
      <w:i/>
      <w:iCs/>
    </w:rPr>
  </w:style>
  <w:style w:type="character" w:customStyle="1" w:styleId="HTMLAddressChar">
    <w:name w:val="HTML Address Char"/>
    <w:basedOn w:val="DefaultParagraphFont"/>
    <w:link w:val="HTMLAddress"/>
    <w:uiPriority w:val="99"/>
    <w:semiHidden/>
    <w:locked/>
    <w:rsid w:val="00E9360F"/>
    <w:rPr>
      <w:rFonts w:ascii="Verdana" w:hAnsi="Verdana" w:cs="Times New Roman"/>
      <w:i/>
      <w:iCs/>
      <w:sz w:val="20"/>
      <w:szCs w:val="20"/>
    </w:rPr>
  </w:style>
  <w:style w:type="character" w:styleId="HTMLCite">
    <w:name w:val="HTML Cite"/>
    <w:basedOn w:val="DefaultParagraphFont"/>
    <w:uiPriority w:val="99"/>
    <w:semiHidden/>
    <w:rsid w:val="00E9360F"/>
    <w:rPr>
      <w:rFonts w:cs="Times New Roman"/>
      <w:i/>
      <w:iCs/>
    </w:rPr>
  </w:style>
  <w:style w:type="character" w:styleId="HTMLCode">
    <w:name w:val="HTML Code"/>
    <w:basedOn w:val="DefaultParagraphFont"/>
    <w:uiPriority w:val="99"/>
    <w:semiHidden/>
    <w:rsid w:val="00E9360F"/>
    <w:rPr>
      <w:rFonts w:ascii="Courier New" w:hAnsi="Courier New" w:cs="Times New Roman"/>
      <w:sz w:val="20"/>
      <w:szCs w:val="20"/>
    </w:rPr>
  </w:style>
  <w:style w:type="character" w:styleId="HTMLDefinition">
    <w:name w:val="HTML Definition"/>
    <w:basedOn w:val="DefaultParagraphFont"/>
    <w:uiPriority w:val="99"/>
    <w:semiHidden/>
    <w:rsid w:val="00E9360F"/>
    <w:rPr>
      <w:rFonts w:cs="Times New Roman"/>
      <w:i/>
      <w:iCs/>
    </w:rPr>
  </w:style>
  <w:style w:type="character" w:styleId="HTMLKeyboard">
    <w:name w:val="HTML Keyboard"/>
    <w:basedOn w:val="DefaultParagraphFont"/>
    <w:uiPriority w:val="99"/>
    <w:semiHidden/>
    <w:rsid w:val="00E9360F"/>
    <w:rPr>
      <w:rFonts w:ascii="Courier New" w:hAnsi="Courier New" w:cs="Times New Roman"/>
      <w:sz w:val="20"/>
      <w:szCs w:val="20"/>
    </w:rPr>
  </w:style>
  <w:style w:type="paragraph" w:styleId="HTMLPreformatted">
    <w:name w:val="HTML Preformatted"/>
    <w:basedOn w:val="Normal"/>
    <w:link w:val="HTMLPreformattedChar"/>
    <w:uiPriority w:val="99"/>
    <w:semiHidden/>
    <w:rsid w:val="00E9360F"/>
    <w:rPr>
      <w:rFonts w:ascii="Courier New" w:hAnsi="Courier New"/>
    </w:rPr>
  </w:style>
  <w:style w:type="character" w:customStyle="1" w:styleId="HTMLPreformattedChar">
    <w:name w:val="HTML Preformatted Char"/>
    <w:basedOn w:val="DefaultParagraphFont"/>
    <w:link w:val="HTMLPreformatted"/>
    <w:uiPriority w:val="99"/>
    <w:semiHidden/>
    <w:locked/>
    <w:rsid w:val="00E9360F"/>
    <w:rPr>
      <w:rFonts w:ascii="Courier New" w:hAnsi="Courier New" w:cs="Times New Roman"/>
      <w:sz w:val="20"/>
      <w:szCs w:val="20"/>
    </w:rPr>
  </w:style>
  <w:style w:type="character" w:styleId="HTMLSample">
    <w:name w:val="HTML Sample"/>
    <w:basedOn w:val="DefaultParagraphFont"/>
    <w:uiPriority w:val="99"/>
    <w:semiHidden/>
    <w:rsid w:val="00E9360F"/>
    <w:rPr>
      <w:rFonts w:ascii="Courier New" w:hAnsi="Courier New" w:cs="Times New Roman"/>
    </w:rPr>
  </w:style>
  <w:style w:type="character" w:styleId="HTMLTypewriter">
    <w:name w:val="HTML Typewriter"/>
    <w:basedOn w:val="DefaultParagraphFont"/>
    <w:uiPriority w:val="99"/>
    <w:semiHidden/>
    <w:rsid w:val="00E9360F"/>
    <w:rPr>
      <w:rFonts w:ascii="Courier New" w:hAnsi="Courier New" w:cs="Times New Roman"/>
      <w:sz w:val="20"/>
      <w:szCs w:val="20"/>
    </w:rPr>
  </w:style>
  <w:style w:type="character" w:styleId="HTMLVariable">
    <w:name w:val="HTML Variable"/>
    <w:basedOn w:val="DefaultParagraphFont"/>
    <w:uiPriority w:val="99"/>
    <w:semiHidden/>
    <w:rsid w:val="00E9360F"/>
    <w:rPr>
      <w:rFonts w:cs="Times New Roman"/>
      <w:i/>
      <w:iCs/>
    </w:rPr>
  </w:style>
  <w:style w:type="character" w:styleId="LineNumber">
    <w:name w:val="line number"/>
    <w:basedOn w:val="DefaultParagraphFont"/>
    <w:uiPriority w:val="99"/>
    <w:semiHidden/>
    <w:rsid w:val="00E9360F"/>
    <w:rPr>
      <w:rFonts w:cs="Times New Roman"/>
    </w:rPr>
  </w:style>
  <w:style w:type="paragraph" w:styleId="List">
    <w:name w:val="List"/>
    <w:basedOn w:val="Normal"/>
    <w:uiPriority w:val="99"/>
    <w:semiHidden/>
    <w:rsid w:val="00E9360F"/>
    <w:pPr>
      <w:ind w:left="360" w:hanging="360"/>
    </w:pPr>
  </w:style>
  <w:style w:type="paragraph" w:styleId="List2">
    <w:name w:val="List 2"/>
    <w:basedOn w:val="Normal"/>
    <w:uiPriority w:val="99"/>
    <w:semiHidden/>
    <w:rsid w:val="00E9360F"/>
    <w:pPr>
      <w:ind w:left="720" w:hanging="360"/>
    </w:pPr>
  </w:style>
  <w:style w:type="paragraph" w:styleId="List3">
    <w:name w:val="List 3"/>
    <w:basedOn w:val="Normal"/>
    <w:uiPriority w:val="99"/>
    <w:semiHidden/>
    <w:rsid w:val="00E9360F"/>
    <w:pPr>
      <w:ind w:left="1080" w:hanging="360"/>
    </w:pPr>
  </w:style>
  <w:style w:type="paragraph" w:styleId="List4">
    <w:name w:val="List 4"/>
    <w:basedOn w:val="Normal"/>
    <w:uiPriority w:val="99"/>
    <w:semiHidden/>
    <w:rsid w:val="00E9360F"/>
    <w:pPr>
      <w:ind w:left="1440" w:hanging="360"/>
    </w:pPr>
  </w:style>
  <w:style w:type="paragraph" w:styleId="List5">
    <w:name w:val="List 5"/>
    <w:basedOn w:val="Normal"/>
    <w:uiPriority w:val="99"/>
    <w:semiHidden/>
    <w:rsid w:val="00E9360F"/>
    <w:pPr>
      <w:ind w:left="1800" w:hanging="360"/>
    </w:pPr>
  </w:style>
  <w:style w:type="paragraph" w:styleId="ListBullet">
    <w:name w:val="List Bullet"/>
    <w:basedOn w:val="Normal"/>
    <w:uiPriority w:val="99"/>
    <w:semiHidden/>
    <w:rsid w:val="00E9360F"/>
    <w:pPr>
      <w:numPr>
        <w:numId w:val="4"/>
      </w:numPr>
    </w:pPr>
  </w:style>
  <w:style w:type="paragraph" w:styleId="ListBullet2">
    <w:name w:val="List Bullet 2"/>
    <w:basedOn w:val="Normal"/>
    <w:uiPriority w:val="99"/>
    <w:semiHidden/>
    <w:rsid w:val="00E9360F"/>
    <w:pPr>
      <w:numPr>
        <w:numId w:val="5"/>
      </w:numPr>
    </w:pPr>
  </w:style>
  <w:style w:type="paragraph" w:styleId="ListBullet3">
    <w:name w:val="List Bullet 3"/>
    <w:basedOn w:val="Normal"/>
    <w:uiPriority w:val="99"/>
    <w:semiHidden/>
    <w:rsid w:val="00E9360F"/>
    <w:pPr>
      <w:numPr>
        <w:numId w:val="6"/>
      </w:numPr>
    </w:pPr>
  </w:style>
  <w:style w:type="paragraph" w:styleId="ListBullet4">
    <w:name w:val="List Bullet 4"/>
    <w:basedOn w:val="Normal"/>
    <w:uiPriority w:val="99"/>
    <w:semiHidden/>
    <w:rsid w:val="00E9360F"/>
    <w:pPr>
      <w:numPr>
        <w:numId w:val="7"/>
      </w:numPr>
    </w:pPr>
  </w:style>
  <w:style w:type="paragraph" w:styleId="ListBullet5">
    <w:name w:val="List Bullet 5"/>
    <w:basedOn w:val="Normal"/>
    <w:uiPriority w:val="99"/>
    <w:semiHidden/>
    <w:rsid w:val="00E9360F"/>
    <w:pPr>
      <w:numPr>
        <w:numId w:val="8"/>
      </w:numPr>
    </w:pPr>
  </w:style>
  <w:style w:type="paragraph" w:styleId="ListContinue">
    <w:name w:val="List Continue"/>
    <w:basedOn w:val="Normal"/>
    <w:uiPriority w:val="99"/>
    <w:semiHidden/>
    <w:rsid w:val="00E9360F"/>
    <w:pPr>
      <w:spacing w:after="120"/>
      <w:ind w:left="360"/>
    </w:pPr>
  </w:style>
  <w:style w:type="paragraph" w:styleId="ListContinue2">
    <w:name w:val="List Continue 2"/>
    <w:basedOn w:val="Normal"/>
    <w:uiPriority w:val="99"/>
    <w:semiHidden/>
    <w:rsid w:val="00E9360F"/>
    <w:pPr>
      <w:spacing w:after="120"/>
      <w:ind w:left="720"/>
    </w:pPr>
  </w:style>
  <w:style w:type="paragraph" w:styleId="ListContinue3">
    <w:name w:val="List Continue 3"/>
    <w:basedOn w:val="Normal"/>
    <w:uiPriority w:val="99"/>
    <w:semiHidden/>
    <w:rsid w:val="00E9360F"/>
    <w:pPr>
      <w:spacing w:after="120"/>
      <w:ind w:left="1080"/>
    </w:pPr>
  </w:style>
  <w:style w:type="paragraph" w:styleId="ListContinue4">
    <w:name w:val="List Continue 4"/>
    <w:basedOn w:val="Normal"/>
    <w:uiPriority w:val="99"/>
    <w:semiHidden/>
    <w:rsid w:val="00E9360F"/>
    <w:pPr>
      <w:spacing w:after="120"/>
      <w:ind w:left="1440"/>
    </w:pPr>
  </w:style>
  <w:style w:type="paragraph" w:styleId="ListContinue5">
    <w:name w:val="List Continue 5"/>
    <w:basedOn w:val="Normal"/>
    <w:uiPriority w:val="99"/>
    <w:semiHidden/>
    <w:rsid w:val="00E9360F"/>
    <w:pPr>
      <w:spacing w:after="120"/>
      <w:ind w:left="1800"/>
    </w:pPr>
  </w:style>
  <w:style w:type="paragraph" w:styleId="ListNumber">
    <w:name w:val="List Number"/>
    <w:basedOn w:val="Normal"/>
    <w:uiPriority w:val="99"/>
    <w:semiHidden/>
    <w:rsid w:val="00E9360F"/>
    <w:pPr>
      <w:numPr>
        <w:numId w:val="9"/>
      </w:numPr>
    </w:pPr>
  </w:style>
  <w:style w:type="paragraph" w:styleId="ListNumber2">
    <w:name w:val="List Number 2"/>
    <w:basedOn w:val="Normal"/>
    <w:uiPriority w:val="99"/>
    <w:semiHidden/>
    <w:rsid w:val="00E9360F"/>
    <w:pPr>
      <w:numPr>
        <w:numId w:val="10"/>
      </w:numPr>
    </w:pPr>
  </w:style>
  <w:style w:type="paragraph" w:styleId="ListNumber3">
    <w:name w:val="List Number 3"/>
    <w:basedOn w:val="Normal"/>
    <w:uiPriority w:val="99"/>
    <w:semiHidden/>
    <w:rsid w:val="00E9360F"/>
    <w:pPr>
      <w:numPr>
        <w:numId w:val="11"/>
      </w:numPr>
    </w:pPr>
  </w:style>
  <w:style w:type="paragraph" w:styleId="ListNumber4">
    <w:name w:val="List Number 4"/>
    <w:basedOn w:val="Normal"/>
    <w:uiPriority w:val="99"/>
    <w:semiHidden/>
    <w:rsid w:val="00E9360F"/>
    <w:pPr>
      <w:numPr>
        <w:numId w:val="12"/>
      </w:numPr>
    </w:pPr>
  </w:style>
  <w:style w:type="paragraph" w:styleId="ListNumber5">
    <w:name w:val="List Number 5"/>
    <w:basedOn w:val="Normal"/>
    <w:uiPriority w:val="99"/>
    <w:semiHidden/>
    <w:rsid w:val="00E9360F"/>
    <w:pPr>
      <w:numPr>
        <w:numId w:val="13"/>
      </w:numPr>
    </w:pPr>
  </w:style>
  <w:style w:type="paragraph" w:styleId="MessageHeader">
    <w:name w:val="Message Header"/>
    <w:basedOn w:val="Normal"/>
    <w:link w:val="MessageHeaderChar"/>
    <w:uiPriority w:val="99"/>
    <w:semiHidden/>
    <w:rsid w:val="00E9360F"/>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szCs w:val="24"/>
    </w:rPr>
  </w:style>
  <w:style w:type="character" w:customStyle="1" w:styleId="MessageHeaderChar">
    <w:name w:val="Message Header Char"/>
    <w:basedOn w:val="DefaultParagraphFont"/>
    <w:link w:val="MessageHeader"/>
    <w:uiPriority w:val="99"/>
    <w:semiHidden/>
    <w:locked/>
    <w:rsid w:val="00E9360F"/>
    <w:rPr>
      <w:rFonts w:ascii="Arial" w:hAnsi="Arial" w:cs="Times New Roman"/>
      <w:sz w:val="24"/>
      <w:szCs w:val="24"/>
      <w:shd w:val="pct20" w:color="auto" w:fill="auto"/>
    </w:rPr>
  </w:style>
  <w:style w:type="paragraph" w:styleId="NormalWeb">
    <w:name w:val="Normal (Web)"/>
    <w:basedOn w:val="Normal"/>
    <w:uiPriority w:val="99"/>
    <w:semiHidden/>
    <w:rsid w:val="00E9360F"/>
    <w:rPr>
      <w:rFonts w:ascii="Times New Roman" w:hAnsi="Times New Roman"/>
      <w:sz w:val="24"/>
      <w:szCs w:val="24"/>
    </w:rPr>
  </w:style>
  <w:style w:type="paragraph" w:styleId="NormalIndent">
    <w:name w:val="Normal Indent"/>
    <w:basedOn w:val="Normal"/>
    <w:uiPriority w:val="99"/>
    <w:semiHidden/>
    <w:rsid w:val="00E9360F"/>
    <w:pPr>
      <w:ind w:left="720"/>
    </w:pPr>
  </w:style>
  <w:style w:type="paragraph" w:styleId="NoteHeading">
    <w:name w:val="Note Heading"/>
    <w:basedOn w:val="Normal"/>
    <w:next w:val="Normal"/>
    <w:link w:val="NoteHeadingChar"/>
    <w:uiPriority w:val="99"/>
    <w:semiHidden/>
    <w:rsid w:val="00E9360F"/>
  </w:style>
  <w:style w:type="character" w:customStyle="1" w:styleId="NoteHeadingChar">
    <w:name w:val="Note Heading Char"/>
    <w:basedOn w:val="DefaultParagraphFont"/>
    <w:link w:val="NoteHeading"/>
    <w:uiPriority w:val="99"/>
    <w:semiHidden/>
    <w:locked/>
    <w:rsid w:val="00E9360F"/>
    <w:rPr>
      <w:rFonts w:ascii="Verdana" w:hAnsi="Verdana" w:cs="Times New Roman"/>
      <w:sz w:val="20"/>
      <w:szCs w:val="20"/>
    </w:rPr>
  </w:style>
  <w:style w:type="paragraph" w:styleId="PlainText">
    <w:name w:val="Plain Text"/>
    <w:basedOn w:val="Normal"/>
    <w:link w:val="PlainTextChar"/>
    <w:uiPriority w:val="99"/>
    <w:semiHidden/>
    <w:rsid w:val="00E9360F"/>
    <w:rPr>
      <w:rFonts w:ascii="Courier New" w:hAnsi="Courier New"/>
    </w:rPr>
  </w:style>
  <w:style w:type="character" w:customStyle="1" w:styleId="PlainTextChar">
    <w:name w:val="Plain Text Char"/>
    <w:basedOn w:val="DefaultParagraphFont"/>
    <w:link w:val="PlainText"/>
    <w:uiPriority w:val="99"/>
    <w:semiHidden/>
    <w:locked/>
    <w:rsid w:val="00E9360F"/>
    <w:rPr>
      <w:rFonts w:ascii="Courier New" w:hAnsi="Courier New" w:cs="Times New Roman"/>
      <w:sz w:val="20"/>
      <w:szCs w:val="20"/>
    </w:rPr>
  </w:style>
  <w:style w:type="paragraph" w:styleId="Salutation">
    <w:name w:val="Salutation"/>
    <w:basedOn w:val="Normal"/>
    <w:next w:val="Normal"/>
    <w:link w:val="SalutationChar"/>
    <w:uiPriority w:val="99"/>
    <w:semiHidden/>
    <w:rsid w:val="00E9360F"/>
  </w:style>
  <w:style w:type="character" w:customStyle="1" w:styleId="SalutationChar">
    <w:name w:val="Salutation Char"/>
    <w:basedOn w:val="DefaultParagraphFont"/>
    <w:link w:val="Salutation"/>
    <w:uiPriority w:val="99"/>
    <w:semiHidden/>
    <w:locked/>
    <w:rsid w:val="00E9360F"/>
    <w:rPr>
      <w:rFonts w:ascii="Verdana" w:hAnsi="Verdana" w:cs="Times New Roman"/>
      <w:sz w:val="20"/>
      <w:szCs w:val="20"/>
    </w:rPr>
  </w:style>
  <w:style w:type="paragraph" w:styleId="Signature">
    <w:name w:val="Signature"/>
    <w:basedOn w:val="Normal"/>
    <w:link w:val="SignatureChar"/>
    <w:uiPriority w:val="99"/>
    <w:semiHidden/>
    <w:rsid w:val="00E9360F"/>
    <w:pPr>
      <w:ind w:left="4320"/>
    </w:pPr>
  </w:style>
  <w:style w:type="character" w:customStyle="1" w:styleId="SignatureChar">
    <w:name w:val="Signature Char"/>
    <w:basedOn w:val="DefaultParagraphFont"/>
    <w:link w:val="Signature"/>
    <w:uiPriority w:val="99"/>
    <w:semiHidden/>
    <w:locked/>
    <w:rsid w:val="00E9360F"/>
    <w:rPr>
      <w:rFonts w:ascii="Verdana" w:hAnsi="Verdana" w:cs="Times New Roman"/>
      <w:sz w:val="20"/>
      <w:szCs w:val="20"/>
    </w:rPr>
  </w:style>
  <w:style w:type="character" w:styleId="Strong">
    <w:name w:val="Strong"/>
    <w:basedOn w:val="DefaultParagraphFont"/>
    <w:uiPriority w:val="99"/>
    <w:qFormat/>
    <w:rsid w:val="00E9360F"/>
    <w:rPr>
      <w:rFonts w:cs="Times New Roman"/>
      <w:b/>
      <w:bCs/>
    </w:rPr>
  </w:style>
  <w:style w:type="table" w:styleId="Table3Deffects1">
    <w:name w:val="Table 3D effects 1"/>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E9360F"/>
    <w:pPr>
      <w:spacing w:before="60" w:after="60" w:line="260" w:lineRule="exact"/>
    </w:pPr>
    <w:rPr>
      <w:rFonts w:ascii="Times New Roman" w:eastAsia="Times New Roman" w:hAnsi="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E9360F"/>
    <w:pPr>
      <w:spacing w:before="60" w:after="60" w:line="260" w:lineRule="exact"/>
    </w:pPr>
    <w:rPr>
      <w:rFonts w:ascii="Times New Roman" w:eastAsia="Times New Roman" w:hAnsi="Times New Roman"/>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E9360F"/>
    <w:pPr>
      <w:spacing w:before="60" w:after="60" w:line="260" w:lineRule="exact"/>
    </w:pPr>
    <w:rPr>
      <w:rFonts w:ascii="Times New Roman" w:eastAsia="Times New Roman" w:hAnsi="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E9360F"/>
    <w:pPr>
      <w:spacing w:before="60" w:after="60" w:line="260" w:lineRule="exact"/>
    </w:pPr>
    <w:rPr>
      <w:rFonts w:ascii="Times New Roman" w:eastAsia="Times New Roman" w:hAnsi="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E9360F"/>
    <w:pPr>
      <w:spacing w:before="60" w:after="60" w:line="260" w:lineRule="exact"/>
    </w:pPr>
    <w:rPr>
      <w:rFonts w:ascii="Times New Roman" w:eastAsia="Times New Roman" w:hAnsi="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E9360F"/>
    <w:pPr>
      <w:spacing w:before="60" w:after="60" w:line="260" w:lineRule="exact"/>
    </w:pPr>
    <w:rPr>
      <w:rFonts w:ascii="Times New Roman" w:eastAsia="Times New Roman" w:hAnsi="Times New Roman"/>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E9360F"/>
    <w:pPr>
      <w:spacing w:before="60" w:after="60" w:line="260" w:lineRule="exact"/>
    </w:pPr>
    <w:rPr>
      <w:rFonts w:ascii="Times New Roman" w:eastAsia="Times New Roman" w:hAnsi="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E9360F"/>
    <w:pPr>
      <w:spacing w:before="60" w:after="60" w:line="260" w:lineRule="exact"/>
    </w:pPr>
    <w:rPr>
      <w:rFonts w:ascii="Times New Roman" w:eastAsia="Times New Roman" w:hAnsi="Times New Roman"/>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E9360F"/>
    <w:pPr>
      <w:spacing w:before="60" w:after="60" w:line="260" w:lineRule="exact"/>
    </w:pPr>
    <w:rPr>
      <w:rFonts w:ascii="Times New Roman" w:eastAsia="Times New Roman" w:hAnsi="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E9360F"/>
    <w:pPr>
      <w:spacing w:before="60" w:after="60" w:line="260" w:lineRule="exact"/>
    </w:pPr>
    <w:rPr>
      <w:rFonts w:ascii="Times New Roman" w:eastAsia="Times New Roman" w:hAnsi="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E9360F"/>
    <w:pPr>
      <w:spacing w:before="60" w:after="60" w:line="260" w:lineRule="exact"/>
    </w:pPr>
    <w:rPr>
      <w:rFonts w:ascii="Times New Roman" w:eastAsia="Times New Roman" w:hAnsi="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E9360F"/>
    <w:pPr>
      <w:spacing w:before="60" w:after="60" w:line="260" w:lineRule="exact"/>
    </w:pPr>
    <w:rPr>
      <w:rFonts w:ascii="Times New Roman" w:eastAsia="Times New Roman" w:hAnsi="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E9360F"/>
    <w:pPr>
      <w:spacing w:before="60" w:after="60" w:line="260" w:lineRule="exact"/>
    </w:pPr>
    <w:rPr>
      <w:rFonts w:ascii="Times New Roman" w:eastAsia="Times New Roman" w:hAnsi="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E9360F"/>
    <w:pPr>
      <w:spacing w:before="60" w:after="60" w:line="260" w:lineRule="exact"/>
    </w:pPr>
    <w:rPr>
      <w:rFonts w:ascii="Times New Roman" w:eastAsia="Times New Roman" w:hAnsi="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E9360F"/>
    <w:pPr>
      <w:spacing w:before="60" w:after="60" w:line="260" w:lineRule="exact"/>
    </w:pPr>
    <w:rPr>
      <w:rFonts w:ascii="Times New Roman" w:eastAsia="Times New Roman" w:hAnsi="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E9360F"/>
    <w:pPr>
      <w:spacing w:before="60" w:after="60" w:line="260" w:lineRule="exact"/>
    </w:pPr>
    <w:rPr>
      <w:rFonts w:ascii="Times New Roman" w:eastAsia="Times New Roman" w:hAnsi="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E9360F"/>
    <w:pPr>
      <w:spacing w:before="60" w:after="60" w:line="260" w:lineRule="exact"/>
    </w:pPr>
    <w:rPr>
      <w:rFonts w:ascii="Times New Roman" w:eastAsia="Times New Roman" w:hAnsi="Times New Roman"/>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E9360F"/>
    <w:pPr>
      <w:spacing w:before="60" w:after="60" w:line="260" w:lineRule="exact"/>
    </w:pPr>
    <w:rPr>
      <w:rFonts w:ascii="Times New Roman" w:eastAsia="Times New Roman" w:hAnsi="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E9360F"/>
    <w:pPr>
      <w:spacing w:before="60" w:after="60" w:line="260" w:lineRule="exact"/>
    </w:pPr>
    <w:rPr>
      <w:rFonts w:ascii="Times New Roman" w:eastAsia="Times New Roman" w:hAnsi="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E9360F"/>
    <w:pPr>
      <w:spacing w:before="60" w:after="60" w:line="260" w:lineRule="exact"/>
    </w:pPr>
    <w:rPr>
      <w:rFonts w:ascii="Times New Roman" w:eastAsia="Times New Roman" w:hAnsi="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Subtitle">
    <w:name w:val="Subtitle"/>
    <w:basedOn w:val="Normal"/>
    <w:link w:val="SubtitleChar"/>
    <w:uiPriority w:val="99"/>
    <w:rsid w:val="00E9360F"/>
    <w:pPr>
      <w:jc w:val="center"/>
      <w:outlineLvl w:val="1"/>
    </w:pPr>
    <w:rPr>
      <w:rFonts w:ascii="Arial" w:hAnsi="Arial"/>
      <w:sz w:val="24"/>
      <w:szCs w:val="24"/>
    </w:rPr>
  </w:style>
  <w:style w:type="character" w:customStyle="1" w:styleId="SubtitleChar">
    <w:name w:val="Subtitle Char"/>
    <w:basedOn w:val="DefaultParagraphFont"/>
    <w:link w:val="Subtitle"/>
    <w:uiPriority w:val="99"/>
    <w:locked/>
    <w:rsid w:val="00E9360F"/>
    <w:rPr>
      <w:rFonts w:ascii="Arial" w:hAnsi="Arial" w:cs="Times New Roman"/>
      <w:sz w:val="24"/>
      <w:szCs w:val="24"/>
    </w:rPr>
  </w:style>
  <w:style w:type="paragraph" w:styleId="Title">
    <w:name w:val="Title"/>
    <w:basedOn w:val="Normal"/>
    <w:link w:val="TitleChar"/>
    <w:uiPriority w:val="99"/>
    <w:rsid w:val="00E9360F"/>
    <w:pPr>
      <w:spacing w:before="240"/>
      <w:jc w:val="center"/>
      <w:outlineLvl w:val="0"/>
    </w:pPr>
    <w:rPr>
      <w:rFonts w:ascii="Arial" w:hAnsi="Arial"/>
      <w:b/>
      <w:bCs/>
      <w:kern w:val="28"/>
      <w:sz w:val="32"/>
      <w:szCs w:val="32"/>
    </w:rPr>
  </w:style>
  <w:style w:type="character" w:customStyle="1" w:styleId="TitleChar">
    <w:name w:val="Title Char"/>
    <w:basedOn w:val="DefaultParagraphFont"/>
    <w:link w:val="Title"/>
    <w:uiPriority w:val="99"/>
    <w:locked/>
    <w:rsid w:val="00E9360F"/>
    <w:rPr>
      <w:rFonts w:ascii="Arial" w:hAnsi="Arial" w:cs="Times New Roman"/>
      <w:b/>
      <w:bCs/>
      <w:kern w:val="28"/>
      <w:sz w:val="32"/>
      <w:szCs w:val="32"/>
    </w:rPr>
  </w:style>
  <w:style w:type="character" w:customStyle="1" w:styleId="CodeEntityReferenceSpecific">
    <w:name w:val="Code Entity Reference Specific"/>
    <w:aliases w:val="cers"/>
    <w:basedOn w:val="LinkText"/>
    <w:uiPriority w:val="99"/>
    <w:rsid w:val="00E9360F"/>
    <w:rPr>
      <w:rFonts w:cs="Times New Roman"/>
      <w:i/>
      <w:noProof/>
      <w:color w:val="0000FF"/>
      <w:u w:val="double"/>
      <w:lang w:val="en-US"/>
    </w:rPr>
  </w:style>
  <w:style w:type="character" w:customStyle="1" w:styleId="CodeEntityReferenceQualifiedSpecific">
    <w:name w:val="Code Entity Reference Qualified Specific"/>
    <w:aliases w:val="cerqs"/>
    <w:basedOn w:val="CodeEntityReferenceSpecific"/>
    <w:uiPriority w:val="99"/>
    <w:rsid w:val="00E9360F"/>
    <w:rPr>
      <w:rFonts w:cs="Times New Roman"/>
      <w:i/>
      <w:noProof/>
      <w:color w:val="0000FF"/>
      <w:u w:val="dottedHeavy"/>
      <w:lang w:val="en-US"/>
    </w:rPr>
  </w:style>
  <w:style w:type="character" w:customStyle="1" w:styleId="System">
    <w:name w:val="System"/>
    <w:aliases w:val="sys"/>
    <w:basedOn w:val="DefaultParagraphFont"/>
    <w:uiPriority w:val="99"/>
    <w:rsid w:val="00E9360F"/>
    <w:rPr>
      <w:rFonts w:cs="Times New Roman"/>
      <w:b/>
    </w:rPr>
  </w:style>
  <w:style w:type="character" w:customStyle="1" w:styleId="UserInputLocalizable">
    <w:name w:val="User Input Localizable"/>
    <w:aliases w:val="uil"/>
    <w:basedOn w:val="UserInputNon-localizable"/>
    <w:uiPriority w:val="99"/>
    <w:rsid w:val="00E9360F"/>
    <w:rPr>
      <w:rFonts w:ascii="Times New Roman" w:hAnsi="Times New Roman" w:cs="Times New Roman"/>
      <w:b/>
    </w:rPr>
  </w:style>
  <w:style w:type="character" w:customStyle="1" w:styleId="UnmanagedCodeEntityReference">
    <w:name w:val="Unmanaged Code Entity Reference"/>
    <w:aliases w:val="ucer"/>
    <w:basedOn w:val="LinkText"/>
    <w:uiPriority w:val="99"/>
    <w:rsid w:val="00E9360F"/>
    <w:rPr>
      <w:rFonts w:cs="Times New Roman"/>
      <w:noProof/>
      <w:color w:val="0000FF"/>
      <w:u w:val="double"/>
      <w:lang w:val="en-US"/>
    </w:rPr>
  </w:style>
  <w:style w:type="character" w:customStyle="1" w:styleId="UserInputNon-localizable">
    <w:name w:val="User Input Non-localizable"/>
    <w:aliases w:val="uinl"/>
    <w:basedOn w:val="DefaultParagraphFont"/>
    <w:uiPriority w:val="99"/>
    <w:rsid w:val="00E9360F"/>
    <w:rPr>
      <w:rFonts w:ascii="Times New Roman" w:hAnsi="Times New Roman" w:cs="Times New Roman"/>
    </w:rPr>
  </w:style>
  <w:style w:type="character" w:customStyle="1" w:styleId="Placeholder">
    <w:name w:val="Placeholder"/>
    <w:aliases w:val="ph"/>
    <w:basedOn w:val="DefaultParagraphFont"/>
    <w:uiPriority w:val="99"/>
    <w:rsid w:val="00E9360F"/>
    <w:rPr>
      <w:rFonts w:cs="Times New Roman"/>
      <w:i/>
    </w:rPr>
  </w:style>
  <w:style w:type="character" w:customStyle="1" w:styleId="Math">
    <w:name w:val="Math"/>
    <w:aliases w:val="m"/>
    <w:basedOn w:val="DefaultParagraphFont"/>
    <w:uiPriority w:val="99"/>
    <w:rsid w:val="00E9360F"/>
    <w:rPr>
      <w:rFonts w:ascii="Courier New" w:hAnsi="Courier New" w:cs="Times New Roman"/>
      <w:i/>
      <w:color w:val="0000FF"/>
    </w:rPr>
  </w:style>
  <w:style w:type="character" w:customStyle="1" w:styleId="NewTerm">
    <w:name w:val="New Term"/>
    <w:aliases w:val="nt"/>
    <w:basedOn w:val="DefaultParagraphFont"/>
    <w:uiPriority w:val="99"/>
    <w:rsid w:val="00E9360F"/>
    <w:rPr>
      <w:rFonts w:cs="Times New Roman"/>
      <w:i/>
    </w:rPr>
  </w:style>
  <w:style w:type="paragraph" w:customStyle="1" w:styleId="BulletedDynamicLinkinList1">
    <w:name w:val="Bulleted Dynamic Link in List 1"/>
    <w:aliases w:val="bdl1"/>
    <w:uiPriority w:val="99"/>
    <w:rsid w:val="00E9360F"/>
    <w:pPr>
      <w:numPr>
        <w:numId w:val="17"/>
      </w:numPr>
      <w:tabs>
        <w:tab w:val="clear" w:pos="720"/>
        <w:tab w:val="num" w:pos="360"/>
      </w:tabs>
      <w:spacing w:before="60" w:after="60"/>
      <w:ind w:left="360" w:right="360"/>
    </w:pPr>
    <w:rPr>
      <w:rFonts w:ascii="Verdana" w:eastAsia="Times New Roman" w:hAnsi="Verdana"/>
      <w:color w:val="0000FF"/>
    </w:rPr>
  </w:style>
  <w:style w:type="paragraph" w:customStyle="1" w:styleId="BulletedDynamicLinkinList2">
    <w:name w:val="Bulleted Dynamic Link in List 2"/>
    <w:aliases w:val="bdl2"/>
    <w:uiPriority w:val="99"/>
    <w:rsid w:val="00E9360F"/>
    <w:pPr>
      <w:numPr>
        <w:numId w:val="18"/>
      </w:numPr>
      <w:tabs>
        <w:tab w:val="clear" w:pos="1080"/>
        <w:tab w:val="num" w:pos="720"/>
      </w:tabs>
      <w:spacing w:before="60" w:after="60" w:line="260" w:lineRule="exact"/>
      <w:ind w:left="720" w:right="1080"/>
    </w:pPr>
    <w:rPr>
      <w:rFonts w:ascii="Verdana" w:eastAsia="Times New Roman" w:hAnsi="Verdana"/>
      <w:color w:val="0000FF"/>
    </w:rPr>
  </w:style>
  <w:style w:type="paragraph" w:customStyle="1" w:styleId="BulletedDynamicLink">
    <w:name w:val="Bulleted Dynamic Link"/>
    <w:aliases w:val="bdl"/>
    <w:uiPriority w:val="99"/>
    <w:rsid w:val="00E9360F"/>
    <w:pPr>
      <w:numPr>
        <w:numId w:val="19"/>
      </w:numPr>
      <w:tabs>
        <w:tab w:val="clear" w:pos="360"/>
        <w:tab w:val="num" w:pos="720"/>
      </w:tabs>
      <w:spacing w:before="60" w:after="60" w:line="260" w:lineRule="exact"/>
      <w:ind w:left="720"/>
    </w:pPr>
    <w:rPr>
      <w:rFonts w:ascii="Verdana" w:eastAsia="Times New Roman" w:hAnsi="Verdana"/>
      <w:color w:val="0000FF"/>
    </w:rPr>
  </w:style>
  <w:style w:type="character" w:customStyle="1" w:styleId="DynamicLink">
    <w:name w:val="Dynamic Link"/>
    <w:aliases w:val="dl"/>
    <w:basedOn w:val="DefaultParagraphFont"/>
    <w:uiPriority w:val="99"/>
    <w:rsid w:val="00E9360F"/>
    <w:rPr>
      <w:rFonts w:ascii="Verdana" w:hAnsi="Verdana" w:cs="Times New Roman"/>
      <w:color w:val="0000FF"/>
    </w:rPr>
  </w:style>
  <w:style w:type="table" w:customStyle="1" w:styleId="DynamicLinkTable">
    <w:name w:val="Dynamic Link Table"/>
    <w:aliases w:val="dlt"/>
    <w:basedOn w:val="TablewithHeader"/>
    <w:uiPriority w:val="99"/>
    <w:rsid w:val="00E9360F"/>
    <w:rPr>
      <w:color w:val="0000FF"/>
    </w:rPr>
    <w:tblPr>
      <w:tblInd w:w="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15" w:type="dxa"/>
        <w:bottom w:w="0" w:type="dxa"/>
        <w:right w:w="115" w:type="dxa"/>
      </w:tblCellMar>
    </w:tblPr>
    <w:tblStylePr w:type="firstRow">
      <w:rPr>
        <w:rFonts w:ascii="Cambria Math" w:hAnsi="Cambria Math" w:cs="Times New Roman"/>
        <w:b/>
        <w:color w:val="auto"/>
        <w:sz w:val="20"/>
      </w:rPr>
      <w:tblPr/>
      <w:tcPr>
        <w:shd w:val="clear" w:color="auto" w:fill="D9D9D9"/>
      </w:tcPr>
    </w:tblStylePr>
  </w:style>
  <w:style w:type="paragraph" w:customStyle="1" w:styleId="Norm">
    <w:name w:val="Norm"/>
    <w:basedOn w:val="Normal"/>
    <w:uiPriority w:val="99"/>
    <w:rsid w:val="00FF1D07"/>
    <w:pPr>
      <w:spacing w:before="180" w:after="180" w:line="360" w:lineRule="auto"/>
    </w:pPr>
  </w:style>
  <w:style w:type="paragraph" w:customStyle="1" w:styleId="normalarial">
    <w:name w:val="normalarial"/>
    <w:basedOn w:val="Normal"/>
    <w:uiPriority w:val="99"/>
    <w:rsid w:val="00E9360F"/>
    <w:pPr>
      <w:spacing w:before="0" w:after="0" w:line="240" w:lineRule="auto"/>
      <w:ind w:left="180"/>
    </w:pPr>
    <w:rPr>
      <w:rFonts w:ascii="Arial" w:hAnsi="Arial" w:cs="Arial"/>
      <w:b/>
      <w:bCs/>
      <w:color w:val="000080"/>
    </w:rPr>
  </w:style>
  <w:style w:type="character" w:styleId="SubtleEmphasis">
    <w:name w:val="Subtle Emphasis"/>
    <w:basedOn w:val="DefaultParagraphFont"/>
    <w:uiPriority w:val="99"/>
    <w:rsid w:val="00E9360F"/>
    <w:rPr>
      <w:rFonts w:cs="Times New Roman"/>
      <w:i/>
      <w:iCs/>
    </w:rPr>
  </w:style>
  <w:style w:type="paragraph" w:customStyle="1" w:styleId="DefaultParagraphFontParaChar">
    <w:name w:val="Default Paragraph Font Para Char"/>
    <w:basedOn w:val="Normal"/>
    <w:uiPriority w:val="99"/>
    <w:rsid w:val="00E9360F"/>
    <w:pPr>
      <w:spacing w:before="0" w:after="160" w:line="240" w:lineRule="exact"/>
      <w:jc w:val="both"/>
    </w:pPr>
    <w:rPr>
      <w:rFonts w:ascii="Tahoma" w:hAnsi="Tahoma"/>
    </w:rPr>
  </w:style>
  <w:style w:type="character" w:customStyle="1" w:styleId="CharChar2">
    <w:name w:val="Char Char2"/>
    <w:basedOn w:val="DefaultParagraphFont"/>
    <w:uiPriority w:val="99"/>
    <w:semiHidden/>
    <w:rsid w:val="00E9360F"/>
    <w:rPr>
      <w:rFonts w:ascii="Calibri" w:eastAsia="Times New Roman" w:hAnsi="Calibri" w:cs="Times New Roman"/>
      <w:lang w:val="en-US" w:eastAsia="en-US" w:bidi="ar-SA"/>
    </w:rPr>
  </w:style>
  <w:style w:type="paragraph" w:customStyle="1" w:styleId="nospacing">
    <w:name w:val="nospacing"/>
    <w:basedOn w:val="Normal"/>
    <w:uiPriority w:val="99"/>
    <w:rsid w:val="00E9360F"/>
    <w:pPr>
      <w:spacing w:before="0" w:after="0" w:line="240" w:lineRule="auto"/>
    </w:pPr>
    <w:rPr>
      <w:rFonts w:ascii="Calibri" w:hAnsi="Calibri"/>
    </w:rPr>
  </w:style>
  <w:style w:type="character" w:customStyle="1" w:styleId="msoins0">
    <w:name w:val="msoins"/>
    <w:basedOn w:val="DefaultParagraphFont"/>
    <w:uiPriority w:val="99"/>
    <w:rsid w:val="00E9360F"/>
    <w:rPr>
      <w:rFonts w:cs="Times New Roman"/>
    </w:rPr>
  </w:style>
  <w:style w:type="paragraph" w:styleId="Caption">
    <w:name w:val="caption"/>
    <w:basedOn w:val="Normal"/>
    <w:next w:val="Normal"/>
    <w:uiPriority w:val="99"/>
    <w:rsid w:val="00E9360F"/>
    <w:pPr>
      <w:spacing w:before="0" w:after="0" w:line="240" w:lineRule="auto"/>
    </w:pPr>
    <w:rPr>
      <w:rFonts w:ascii="Times New Roman" w:eastAsia="Calibri" w:hAnsi="Times New Roman"/>
      <w:b/>
      <w:bCs/>
    </w:rPr>
  </w:style>
  <w:style w:type="paragraph" w:styleId="NoSpacing0">
    <w:name w:val="No Spacing"/>
    <w:uiPriority w:val="1"/>
    <w:qFormat/>
    <w:rsid w:val="00E9360F"/>
    <w:rPr>
      <w:rFonts w:ascii="Verdana" w:eastAsia="Times New Roman" w:hAnsi="Verdana"/>
    </w:rPr>
  </w:style>
  <w:style w:type="paragraph" w:customStyle="1" w:styleId="CharCharCharCharCharCharCharCharCharCharCharChar">
    <w:name w:val="Char Char Char Char Char Char Char Char Char Char Char Char"/>
    <w:basedOn w:val="Normal"/>
    <w:uiPriority w:val="99"/>
    <w:rsid w:val="00E9360F"/>
    <w:pPr>
      <w:spacing w:before="0" w:after="160" w:line="240" w:lineRule="exact"/>
    </w:pPr>
    <w:rPr>
      <w:rFonts w:ascii="Tahoma" w:hAnsi="Tahoma"/>
      <w:lang w:val="en-GB"/>
    </w:rPr>
  </w:style>
  <w:style w:type="character" w:customStyle="1" w:styleId="header1">
    <w:name w:val="header1"/>
    <w:basedOn w:val="DefaultParagraphFont"/>
    <w:uiPriority w:val="99"/>
    <w:rsid w:val="00E9360F"/>
    <w:rPr>
      <w:rFonts w:ascii="Verdana" w:hAnsi="Verdana" w:cs="Times New Roman"/>
      <w:b/>
      <w:bCs/>
      <w:color w:val="333333"/>
      <w:sz w:val="22"/>
      <w:szCs w:val="22"/>
      <w:u w:val="none"/>
      <w:effect w:val="none"/>
    </w:rPr>
  </w:style>
  <w:style w:type="paragraph" w:styleId="Revision">
    <w:name w:val="Revision"/>
    <w:hidden/>
    <w:uiPriority w:val="99"/>
    <w:semiHidden/>
    <w:rsid w:val="00E9360F"/>
    <w:rPr>
      <w:rFonts w:ascii="Verdana" w:eastAsia="Times New Roman" w:hAnsi="Verdana"/>
    </w:rPr>
  </w:style>
  <w:style w:type="character" w:customStyle="1" w:styleId="AlertTextChar">
    <w:name w:val="Alert Text Char"/>
    <w:aliases w:val="at Char,Alert text Char"/>
    <w:basedOn w:val="DefaultParagraphFont"/>
    <w:link w:val="AlertText"/>
    <w:uiPriority w:val="99"/>
    <w:locked/>
    <w:rsid w:val="00E9360F"/>
    <w:rPr>
      <w:rFonts w:ascii="Verdana" w:hAnsi="Verdana" w:cs="Times New Roman"/>
      <w:sz w:val="20"/>
      <w:szCs w:val="20"/>
    </w:rPr>
  </w:style>
  <w:style w:type="character" w:customStyle="1" w:styleId="AlertTextinList1Char">
    <w:name w:val="Alert Text in List 1 Char"/>
    <w:aliases w:val="at1 Char"/>
    <w:basedOn w:val="TextinList1Char"/>
    <w:link w:val="AlertTextinList1"/>
    <w:uiPriority w:val="99"/>
    <w:locked/>
    <w:rsid w:val="00E9360F"/>
    <w:rPr>
      <w:rFonts w:ascii="Verdana" w:hAnsi="Verdana" w:cs="Times New Roman"/>
      <w:sz w:val="20"/>
      <w:szCs w:val="20"/>
    </w:rPr>
  </w:style>
  <w:style w:type="character" w:customStyle="1" w:styleId="LinkTextPopup">
    <w:name w:val="Link Text Popup"/>
    <w:aliases w:val="ltp"/>
    <w:basedOn w:val="DefaultParagraphFont"/>
    <w:uiPriority w:val="99"/>
    <w:rsid w:val="00E9360F"/>
    <w:rPr>
      <w:rFonts w:cs="Times New Roman"/>
      <w:color w:val="000000"/>
    </w:rPr>
  </w:style>
  <w:style w:type="paragraph" w:styleId="TOC5">
    <w:name w:val="toc 5"/>
    <w:basedOn w:val="Normal"/>
    <w:next w:val="Normal"/>
    <w:autoRedefine/>
    <w:uiPriority w:val="39"/>
    <w:rsid w:val="00E9360F"/>
    <w:pPr>
      <w:ind w:left="640"/>
    </w:pPr>
  </w:style>
  <w:style w:type="character" w:customStyle="1" w:styleId="HTML">
    <w:name w:val="HTML"/>
    <w:basedOn w:val="DefaultParagraphFont"/>
    <w:uiPriority w:val="99"/>
    <w:rsid w:val="00E9360F"/>
    <w:rPr>
      <w:rFonts w:ascii="Courier New" w:hAnsi="Courier New" w:cs="Times New Roman"/>
      <w:vanish/>
      <w:color w:val="000000"/>
      <w:sz w:val="20"/>
      <w:shd w:val="pct25" w:color="00FF00" w:fill="auto"/>
    </w:rPr>
  </w:style>
  <w:style w:type="paragraph" w:customStyle="1" w:styleId="GlueLinkText">
    <w:name w:val="Glue Link Text"/>
    <w:aliases w:val="glt"/>
    <w:basedOn w:val="Normal"/>
    <w:uiPriority w:val="99"/>
    <w:rsid w:val="00E9360F"/>
    <w:pPr>
      <w:spacing w:line="240" w:lineRule="auto"/>
    </w:pPr>
    <w:rPr>
      <w:rFonts w:ascii="Arial" w:hAnsi="Arial"/>
      <w:b/>
      <w:color w:val="000000"/>
    </w:rPr>
  </w:style>
  <w:style w:type="paragraph" w:customStyle="1" w:styleId="IndexTag">
    <w:name w:val="Index Tag"/>
    <w:aliases w:val="it"/>
    <w:basedOn w:val="Normal"/>
    <w:uiPriority w:val="99"/>
    <w:rsid w:val="00E9360F"/>
    <w:pPr>
      <w:spacing w:after="0" w:line="240" w:lineRule="auto"/>
    </w:pPr>
    <w:rPr>
      <w:rFonts w:ascii="Arial" w:hAnsi="Arial"/>
      <w:vanish/>
      <w:color w:val="008000"/>
    </w:rPr>
  </w:style>
  <w:style w:type="paragraph" w:customStyle="1" w:styleId="SolutionType">
    <w:name w:val="Solution Type"/>
    <w:uiPriority w:val="99"/>
    <w:rsid w:val="00E9360F"/>
    <w:pPr>
      <w:spacing w:before="240" w:after="120"/>
    </w:pPr>
    <w:rPr>
      <w:rFonts w:ascii="Arial" w:eastAsia="Times New Roman" w:hAnsi="Arial"/>
      <w:b/>
      <w:color w:val="000000"/>
      <w:sz w:val="44"/>
      <w:szCs w:val="36"/>
    </w:rPr>
  </w:style>
  <w:style w:type="paragraph" w:customStyle="1" w:styleId="Slugline">
    <w:name w:val="Slugline"/>
    <w:aliases w:val="slug"/>
    <w:uiPriority w:val="99"/>
    <w:rsid w:val="00E9360F"/>
    <w:pPr>
      <w:framePr w:h="900" w:hRule="exact" w:hSpace="180" w:vSpace="180" w:wrap="around" w:vAnchor="page" w:hAnchor="margin" w:y="14601"/>
      <w:spacing w:line="180" w:lineRule="exact"/>
    </w:pPr>
    <w:rPr>
      <w:rFonts w:ascii="Verdana" w:eastAsia="Times New Roman" w:hAnsi="Verdana"/>
      <w:noProof/>
      <w:color w:val="000000"/>
      <w:sz w:val="14"/>
    </w:rPr>
  </w:style>
  <w:style w:type="paragraph" w:customStyle="1" w:styleId="ChapterTitle">
    <w:name w:val="Chapter Title"/>
    <w:aliases w:val="ch"/>
    <w:basedOn w:val="Normal"/>
    <w:next w:val="Heading1"/>
    <w:uiPriority w:val="99"/>
    <w:rsid w:val="00E9360F"/>
    <w:pPr>
      <w:keepNext/>
      <w:spacing w:before="1080" w:after="360" w:line="440" w:lineRule="exact"/>
      <w:ind w:left="-720"/>
      <w:outlineLvl w:val="0"/>
    </w:pPr>
    <w:rPr>
      <w:rFonts w:ascii="Arial Black" w:hAnsi="Arial Black"/>
      <w:b/>
      <w:color w:val="000000"/>
      <w:kern w:val="24"/>
      <w:sz w:val="40"/>
      <w:szCs w:val="40"/>
    </w:rPr>
  </w:style>
  <w:style w:type="paragraph" w:styleId="TOC6">
    <w:name w:val="toc 6"/>
    <w:basedOn w:val="Normal"/>
    <w:next w:val="Normal"/>
    <w:autoRedefine/>
    <w:uiPriority w:val="39"/>
    <w:rsid w:val="00E9360F"/>
    <w:pPr>
      <w:ind w:left="800"/>
    </w:pPr>
  </w:style>
  <w:style w:type="paragraph" w:styleId="TOC7">
    <w:name w:val="toc 7"/>
    <w:basedOn w:val="Normal"/>
    <w:next w:val="Normal"/>
    <w:autoRedefine/>
    <w:uiPriority w:val="39"/>
    <w:rsid w:val="00E9360F"/>
    <w:pPr>
      <w:ind w:left="960"/>
    </w:pPr>
  </w:style>
  <w:style w:type="paragraph" w:styleId="TOC8">
    <w:name w:val="toc 8"/>
    <w:basedOn w:val="Normal"/>
    <w:next w:val="Normal"/>
    <w:autoRedefine/>
    <w:uiPriority w:val="39"/>
    <w:rsid w:val="00E9360F"/>
    <w:pPr>
      <w:ind w:left="1120"/>
    </w:pPr>
  </w:style>
  <w:style w:type="paragraph" w:styleId="TOC9">
    <w:name w:val="toc 9"/>
    <w:basedOn w:val="Normal"/>
    <w:next w:val="Normal"/>
    <w:autoRedefine/>
    <w:uiPriority w:val="39"/>
    <w:rsid w:val="00E9360F"/>
    <w:pPr>
      <w:ind w:left="1280"/>
    </w:pPr>
  </w:style>
  <w:style w:type="character" w:customStyle="1" w:styleId="ALT">
    <w:name w:val="ALT"/>
    <w:basedOn w:val="HTML"/>
    <w:uiPriority w:val="99"/>
    <w:rsid w:val="00E9360F"/>
    <w:rPr>
      <w:rFonts w:ascii="Courier New" w:hAnsi="Courier New" w:cs="Times New Roman"/>
      <w:vanish/>
      <w:color w:val="000000"/>
      <w:sz w:val="20"/>
      <w:shd w:val="solid" w:color="00FFFF" w:fill="auto"/>
    </w:rPr>
  </w:style>
  <w:style w:type="paragraph" w:customStyle="1" w:styleId="nl3">
    <w:name w:val="nl3"/>
    <w:aliases w:val="Avoid Numbered List 3"/>
    <w:uiPriority w:val="99"/>
    <w:rsid w:val="00E9360F"/>
    <w:pPr>
      <w:numPr>
        <w:numId w:val="20"/>
      </w:numPr>
    </w:pPr>
    <w:rPr>
      <w:rFonts w:ascii="Arial" w:eastAsia="Times New Roman" w:hAnsi="Arial"/>
      <w:color w:val="FF00FF"/>
    </w:rPr>
  </w:style>
  <w:style w:type="paragraph" w:customStyle="1" w:styleId="WSSLogo">
    <w:name w:val="WSSLogo"/>
    <w:basedOn w:val="Figure"/>
    <w:uiPriority w:val="99"/>
    <w:rsid w:val="00E9360F"/>
    <w:pPr>
      <w:jc w:val="right"/>
    </w:pPr>
  </w:style>
  <w:style w:type="paragraph" w:customStyle="1" w:styleId="SolutionTitle">
    <w:name w:val="Solution Title"/>
    <w:aliases w:val="st"/>
    <w:basedOn w:val="Normal"/>
    <w:uiPriority w:val="99"/>
    <w:rsid w:val="00E9360F"/>
    <w:pPr>
      <w:spacing w:before="240" w:line="440" w:lineRule="exact"/>
    </w:pPr>
    <w:rPr>
      <w:rFonts w:ascii="Arial" w:hAnsi="Arial"/>
      <w:color w:val="000000"/>
      <w:sz w:val="44"/>
      <w:szCs w:val="36"/>
    </w:rPr>
  </w:style>
  <w:style w:type="paragraph" w:customStyle="1" w:styleId="SolutionGroup">
    <w:name w:val="Solution Group"/>
    <w:aliases w:val="sg"/>
    <w:basedOn w:val="Normal"/>
    <w:uiPriority w:val="99"/>
    <w:rsid w:val="00E9360F"/>
    <w:pPr>
      <w:spacing w:before="0" w:after="0" w:line="560" w:lineRule="exact"/>
    </w:pPr>
    <w:rPr>
      <w:rFonts w:ascii="Segoe" w:hAnsi="Segoe"/>
      <w:color w:val="000000"/>
      <w:sz w:val="52"/>
      <w:szCs w:val="52"/>
    </w:rPr>
  </w:style>
  <w:style w:type="paragraph" w:customStyle="1" w:styleId="bl3">
    <w:name w:val="bl3"/>
    <w:aliases w:val="Avoid Bulleted List 3"/>
    <w:uiPriority w:val="99"/>
    <w:rsid w:val="00E9360F"/>
    <w:pPr>
      <w:numPr>
        <w:numId w:val="21"/>
      </w:numPr>
    </w:pPr>
    <w:rPr>
      <w:rFonts w:ascii="Arial" w:eastAsia="Times New Roman" w:hAnsi="Arial"/>
      <w:color w:val="FF00FF"/>
    </w:rPr>
  </w:style>
  <w:style w:type="character" w:customStyle="1" w:styleId="TextChar">
    <w:name w:val="Text Char"/>
    <w:aliases w:val="t Char,text Char"/>
    <w:basedOn w:val="DefaultParagraphFont"/>
    <w:uiPriority w:val="99"/>
    <w:rsid w:val="00E9360F"/>
    <w:rPr>
      <w:rFonts w:ascii="Arial" w:hAnsi="Arial" w:cs="Times New Roman"/>
      <w:color w:val="000000"/>
      <w:lang w:val="en-US" w:eastAsia="en-US" w:bidi="ar-SA"/>
    </w:rPr>
  </w:style>
  <w:style w:type="paragraph" w:customStyle="1" w:styleId="Alert">
    <w:name w:val="Alert"/>
    <w:basedOn w:val="Normal"/>
    <w:uiPriority w:val="99"/>
    <w:rsid w:val="00E9360F"/>
    <w:rPr>
      <w:sz w:val="18"/>
      <w:szCs w:val="18"/>
    </w:rPr>
  </w:style>
  <w:style w:type="paragraph" w:customStyle="1" w:styleId="Char1">
    <w:name w:val="Char1"/>
    <w:basedOn w:val="Normal"/>
    <w:next w:val="Normal"/>
    <w:uiPriority w:val="99"/>
    <w:semiHidden/>
    <w:rsid w:val="00E9360F"/>
    <w:pPr>
      <w:spacing w:before="0" w:after="160" w:line="240" w:lineRule="exact"/>
    </w:pPr>
    <w:rPr>
      <w:rFonts w:ascii="Arial" w:hAnsi="Arial"/>
    </w:rPr>
  </w:style>
  <w:style w:type="paragraph" w:styleId="EndnoteText">
    <w:name w:val="endnote text"/>
    <w:basedOn w:val="Normal"/>
    <w:link w:val="EndnoteTextChar"/>
    <w:uiPriority w:val="99"/>
    <w:semiHidden/>
    <w:rsid w:val="00E9360F"/>
    <w:pPr>
      <w:spacing w:before="0" w:after="0" w:line="240" w:lineRule="auto"/>
    </w:pPr>
  </w:style>
  <w:style w:type="character" w:customStyle="1" w:styleId="EndnoteTextChar">
    <w:name w:val="Endnote Text Char"/>
    <w:basedOn w:val="DefaultParagraphFont"/>
    <w:link w:val="EndnoteText"/>
    <w:uiPriority w:val="99"/>
    <w:semiHidden/>
    <w:locked/>
    <w:rsid w:val="00E9360F"/>
    <w:rPr>
      <w:rFonts w:ascii="Verdana" w:hAnsi="Verdana" w:cs="Times New Roman"/>
      <w:sz w:val="20"/>
      <w:szCs w:val="20"/>
    </w:rPr>
  </w:style>
  <w:style w:type="character" w:styleId="EndnoteReference">
    <w:name w:val="endnote reference"/>
    <w:basedOn w:val="DefaultParagraphFont"/>
    <w:uiPriority w:val="99"/>
    <w:semiHidden/>
    <w:rsid w:val="00E9360F"/>
    <w:rPr>
      <w:rFonts w:cs="Times New Roman"/>
      <w:vertAlign w:val="superscript"/>
    </w:rPr>
  </w:style>
  <w:style w:type="numbering" w:styleId="111111">
    <w:name w:val="Outline List 2"/>
    <w:basedOn w:val="NoList"/>
    <w:uiPriority w:val="99"/>
    <w:semiHidden/>
    <w:unhideWhenUsed/>
    <w:rsid w:val="00ED71DE"/>
    <w:pPr>
      <w:numPr>
        <w:numId w:val="14"/>
      </w:numPr>
    </w:pPr>
  </w:style>
  <w:style w:type="numbering" w:styleId="ArticleSection">
    <w:name w:val="Outline List 3"/>
    <w:basedOn w:val="NoList"/>
    <w:uiPriority w:val="99"/>
    <w:semiHidden/>
    <w:unhideWhenUsed/>
    <w:rsid w:val="00ED71DE"/>
    <w:pPr>
      <w:numPr>
        <w:numId w:val="16"/>
      </w:numPr>
    </w:pPr>
  </w:style>
  <w:style w:type="numbering" w:styleId="1ai">
    <w:name w:val="Outline List 1"/>
    <w:basedOn w:val="NoList"/>
    <w:uiPriority w:val="99"/>
    <w:semiHidden/>
    <w:unhideWhenUsed/>
    <w:rsid w:val="00ED71DE"/>
    <w:pPr>
      <w:numPr>
        <w:numId w:val="15"/>
      </w:numPr>
    </w:pPr>
  </w:style>
  <w:style w:type="paragraph" w:customStyle="1" w:styleId="AJS-CLIText">
    <w:name w:val="AJS  - CLI Text"/>
    <w:basedOn w:val="Normal"/>
    <w:link w:val="AJS-CLITextChar"/>
    <w:qFormat/>
    <w:rsid w:val="00502EE6"/>
    <w:pPr>
      <w:spacing w:before="0" w:after="0" w:line="240" w:lineRule="auto"/>
      <w:ind w:left="144"/>
      <w:contextualSpacing/>
    </w:pPr>
    <w:rPr>
      <w:rFonts w:ascii="Courier New" w:hAnsi="Courier New" w:cs="Courier New"/>
      <w:color w:val="000000" w:themeColor="text1"/>
    </w:rPr>
  </w:style>
  <w:style w:type="character" w:customStyle="1" w:styleId="AJS-CLITextChar">
    <w:name w:val="AJS  - CLI Text Char"/>
    <w:basedOn w:val="DefaultParagraphFont"/>
    <w:link w:val="AJS-CLIText"/>
    <w:rsid w:val="00502EE6"/>
    <w:rPr>
      <w:rFonts w:ascii="Courier New" w:eastAsia="Times New Roman" w:hAnsi="Courier New" w:cs="Courier New"/>
      <w:color w:val="000000" w:themeColor="text1"/>
      <w:sz w:val="22"/>
      <w:szCs w:val="22"/>
    </w:rPr>
  </w:style>
  <w:style w:type="paragraph" w:customStyle="1" w:styleId="Description">
    <w:name w:val="Description"/>
    <w:basedOn w:val="Normal"/>
    <w:uiPriority w:val="99"/>
    <w:qFormat/>
    <w:rsid w:val="008246F2"/>
    <w:pPr>
      <w:spacing w:before="105" w:after="105" w:line="300" w:lineRule="atLeast"/>
      <w:ind w:left="150"/>
    </w:pPr>
    <w:rPr>
      <w:rFonts w:ascii="Calibri" w:hAnsi="Calibri" w:cs="Times New Roman"/>
      <w:color w:val="808080"/>
      <w:sz w:val="20"/>
      <w:szCs w:val="20"/>
    </w:rPr>
  </w:style>
  <w:style w:type="paragraph" w:customStyle="1" w:styleId="tabletext">
    <w:name w:val="table text"/>
    <w:basedOn w:val="Normal"/>
    <w:uiPriority w:val="99"/>
    <w:rsid w:val="001323F5"/>
    <w:rPr>
      <w:rFonts w:eastAsiaTheme="minorHAnsi" w:cs="Times New Roman"/>
    </w:rPr>
  </w:style>
</w:styles>
</file>

<file path=word/webSettings.xml><?xml version="1.0" encoding="utf-8"?>
<w:webSettings xmlns:r="http://schemas.openxmlformats.org/officeDocument/2006/relationships" xmlns:w="http://schemas.openxmlformats.org/wordprocessingml/2006/main">
  <w:divs>
    <w:div w:id="54133952">
      <w:bodyDiv w:val="1"/>
      <w:marLeft w:val="0"/>
      <w:marRight w:val="0"/>
      <w:marTop w:val="0"/>
      <w:marBottom w:val="0"/>
      <w:divBdr>
        <w:top w:val="none" w:sz="0" w:space="0" w:color="auto"/>
        <w:left w:val="none" w:sz="0" w:space="0" w:color="auto"/>
        <w:bottom w:val="none" w:sz="0" w:space="0" w:color="auto"/>
        <w:right w:val="none" w:sz="0" w:space="0" w:color="auto"/>
      </w:divBdr>
    </w:div>
    <w:div w:id="60950765">
      <w:bodyDiv w:val="1"/>
      <w:marLeft w:val="0"/>
      <w:marRight w:val="0"/>
      <w:marTop w:val="0"/>
      <w:marBottom w:val="0"/>
      <w:divBdr>
        <w:top w:val="none" w:sz="0" w:space="0" w:color="auto"/>
        <w:left w:val="none" w:sz="0" w:space="0" w:color="auto"/>
        <w:bottom w:val="none" w:sz="0" w:space="0" w:color="auto"/>
        <w:right w:val="none" w:sz="0" w:space="0" w:color="auto"/>
      </w:divBdr>
    </w:div>
    <w:div w:id="499930895">
      <w:bodyDiv w:val="1"/>
      <w:marLeft w:val="0"/>
      <w:marRight w:val="0"/>
      <w:marTop w:val="0"/>
      <w:marBottom w:val="0"/>
      <w:divBdr>
        <w:top w:val="none" w:sz="0" w:space="0" w:color="auto"/>
        <w:left w:val="none" w:sz="0" w:space="0" w:color="auto"/>
        <w:bottom w:val="none" w:sz="0" w:space="0" w:color="auto"/>
        <w:right w:val="none" w:sz="0" w:space="0" w:color="auto"/>
      </w:divBdr>
    </w:div>
    <w:div w:id="634026447">
      <w:bodyDiv w:val="1"/>
      <w:marLeft w:val="0"/>
      <w:marRight w:val="0"/>
      <w:marTop w:val="0"/>
      <w:marBottom w:val="0"/>
      <w:divBdr>
        <w:top w:val="none" w:sz="0" w:space="0" w:color="auto"/>
        <w:left w:val="none" w:sz="0" w:space="0" w:color="auto"/>
        <w:bottom w:val="none" w:sz="0" w:space="0" w:color="auto"/>
        <w:right w:val="none" w:sz="0" w:space="0" w:color="auto"/>
      </w:divBdr>
    </w:div>
    <w:div w:id="1012338302">
      <w:bodyDiv w:val="1"/>
      <w:marLeft w:val="0"/>
      <w:marRight w:val="0"/>
      <w:marTop w:val="0"/>
      <w:marBottom w:val="0"/>
      <w:divBdr>
        <w:top w:val="none" w:sz="0" w:space="0" w:color="auto"/>
        <w:left w:val="none" w:sz="0" w:space="0" w:color="auto"/>
        <w:bottom w:val="none" w:sz="0" w:space="0" w:color="auto"/>
        <w:right w:val="none" w:sz="0" w:space="0" w:color="auto"/>
      </w:divBdr>
    </w:div>
    <w:div w:id="1012688229">
      <w:bodyDiv w:val="1"/>
      <w:marLeft w:val="0"/>
      <w:marRight w:val="0"/>
      <w:marTop w:val="0"/>
      <w:marBottom w:val="0"/>
      <w:divBdr>
        <w:top w:val="none" w:sz="0" w:space="0" w:color="auto"/>
        <w:left w:val="none" w:sz="0" w:space="0" w:color="auto"/>
        <w:bottom w:val="none" w:sz="0" w:space="0" w:color="auto"/>
        <w:right w:val="none" w:sz="0" w:space="0" w:color="auto"/>
      </w:divBdr>
    </w:div>
    <w:div w:id="1051071844">
      <w:bodyDiv w:val="1"/>
      <w:marLeft w:val="0"/>
      <w:marRight w:val="0"/>
      <w:marTop w:val="0"/>
      <w:marBottom w:val="0"/>
      <w:divBdr>
        <w:top w:val="none" w:sz="0" w:space="0" w:color="auto"/>
        <w:left w:val="none" w:sz="0" w:space="0" w:color="auto"/>
        <w:bottom w:val="none" w:sz="0" w:space="0" w:color="auto"/>
        <w:right w:val="none" w:sz="0" w:space="0" w:color="auto"/>
      </w:divBdr>
    </w:div>
    <w:div w:id="1155881331">
      <w:bodyDiv w:val="1"/>
      <w:marLeft w:val="0"/>
      <w:marRight w:val="0"/>
      <w:marTop w:val="0"/>
      <w:marBottom w:val="0"/>
      <w:divBdr>
        <w:top w:val="none" w:sz="0" w:space="0" w:color="auto"/>
        <w:left w:val="none" w:sz="0" w:space="0" w:color="auto"/>
        <w:bottom w:val="none" w:sz="0" w:space="0" w:color="auto"/>
        <w:right w:val="none" w:sz="0" w:space="0" w:color="auto"/>
      </w:divBdr>
    </w:div>
    <w:div w:id="1676569556">
      <w:bodyDiv w:val="1"/>
      <w:marLeft w:val="0"/>
      <w:marRight w:val="0"/>
      <w:marTop w:val="0"/>
      <w:marBottom w:val="0"/>
      <w:divBdr>
        <w:top w:val="none" w:sz="0" w:space="0" w:color="auto"/>
        <w:left w:val="none" w:sz="0" w:space="0" w:color="auto"/>
        <w:bottom w:val="none" w:sz="0" w:space="0" w:color="auto"/>
        <w:right w:val="none" w:sz="0" w:space="0" w:color="auto"/>
      </w:divBdr>
    </w:div>
    <w:div w:id="1880849855">
      <w:bodyDiv w:val="1"/>
      <w:marLeft w:val="0"/>
      <w:marRight w:val="0"/>
      <w:marTop w:val="0"/>
      <w:marBottom w:val="0"/>
      <w:divBdr>
        <w:top w:val="none" w:sz="0" w:space="0" w:color="auto"/>
        <w:left w:val="none" w:sz="0" w:space="0" w:color="auto"/>
        <w:bottom w:val="none" w:sz="0" w:space="0" w:color="auto"/>
        <w:right w:val="none" w:sz="0" w:space="0" w:color="auto"/>
      </w:divBdr>
    </w:div>
    <w:div w:id="2043820194">
      <w:bodyDiv w:val="1"/>
      <w:marLeft w:val="0"/>
      <w:marRight w:val="0"/>
      <w:marTop w:val="0"/>
      <w:marBottom w:val="0"/>
      <w:divBdr>
        <w:top w:val="none" w:sz="0" w:space="0" w:color="auto"/>
        <w:left w:val="none" w:sz="0" w:space="0" w:color="auto"/>
        <w:bottom w:val="none" w:sz="0" w:space="0" w:color="auto"/>
        <w:right w:val="none" w:sz="0" w:space="0" w:color="auto"/>
      </w:divBdr>
    </w:div>
    <w:div w:id="20826778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go.microsoft.com/fwlink/?LinkId=155926" TargetMode="External"/><Relationship Id="rId26" Type="http://schemas.openxmlformats.org/officeDocument/2006/relationships/image" Target="media/image10.png"/><Relationship Id="rId39" Type="http://schemas.openxmlformats.org/officeDocument/2006/relationships/hyperlink" Target="http://go.microsoft.com/fwlink/?LinkId=136976" TargetMode="External"/><Relationship Id="rId21" Type="http://schemas.openxmlformats.org/officeDocument/2006/relationships/image" Target="media/image5.png"/><Relationship Id="rId34" Type="http://schemas.openxmlformats.org/officeDocument/2006/relationships/image" Target="media/image16.emf"/><Relationship Id="rId42" Type="http://schemas.openxmlformats.org/officeDocument/2006/relationships/hyperlink" Target="http://www.microsoft.com/licensing/resources/vol/numbers.mspx" TargetMode="External"/><Relationship Id="rId47" Type="http://schemas.openxmlformats.org/officeDocument/2006/relationships/hyperlink" Target="http://go.microsoft.com/fwlink/?LinkId=74008" TargetMode="External"/><Relationship Id="rId50" Type="http://schemas.openxmlformats.org/officeDocument/2006/relationships/hyperlink" Target="http://go.microsoft.com/fwlink/?LinkId=155926" TargetMode="External"/><Relationship Id="rId55" Type="http://schemas.openxmlformats.org/officeDocument/2006/relationships/hyperlink" Target="http://go.microsoft.com/fwlink/?LinkId=64187" TargetMode="External"/><Relationship Id="rId63" Type="http://schemas.openxmlformats.org/officeDocument/2006/relationships/header" Target="header3.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go.microsoft.com/fwlink/?LinkId=150083"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hyperlink" Target="http://www.microsoft.com/licensing/resources/vol/numbers.mspx" TargetMode="External"/><Relationship Id="rId54" Type="http://schemas.openxmlformats.org/officeDocument/2006/relationships/hyperlink" Target="http://go.microsoft.com/fwlink/?LinkId=151993"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5.emf"/><Relationship Id="rId37" Type="http://schemas.openxmlformats.org/officeDocument/2006/relationships/image" Target="media/image17.png"/><Relationship Id="rId40" Type="http://schemas.openxmlformats.org/officeDocument/2006/relationships/hyperlink" Target="http://www.microsoft.com/licensing/resources/vol/numbers.mspx" TargetMode="External"/><Relationship Id="rId45" Type="http://schemas.openxmlformats.org/officeDocument/2006/relationships/hyperlink" Target="http://go.microsoft.com/fwlink/?LinkId=150083" TargetMode="External"/><Relationship Id="rId53" Type="http://schemas.openxmlformats.org/officeDocument/2006/relationships/hyperlink" Target="http://go.microsoft.com/fwlink/?LinkID=110332" TargetMode="External"/><Relationship Id="rId58" Type="http://schemas.openxmlformats.org/officeDocument/2006/relationships/hyperlink" Target="http://go.microsoft.com/fwlink/?LinkId=107544" TargetMode="External"/><Relationship Id="rId66"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go.microsoft.com/fwlink/?LinkId=155926"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go.microsoft.com/fwlink/?LinkId=136976" TargetMode="External"/><Relationship Id="rId49" Type="http://schemas.openxmlformats.org/officeDocument/2006/relationships/hyperlink" Target="http://go.microsoft.com/fwlink/?LinkId=150084" TargetMode="External"/><Relationship Id="rId57" Type="http://schemas.openxmlformats.org/officeDocument/2006/relationships/hyperlink" Target="http://go.microsoft.com/fwlink/?LinkId=73076" TargetMode="External"/><Relationship Id="rId61"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image" Target="media/image3.png"/><Relationship Id="rId31" Type="http://schemas.openxmlformats.org/officeDocument/2006/relationships/hyperlink" Target="http://support.microsoft.com/kb/Q327998" TargetMode="External"/><Relationship Id="rId44" Type="http://schemas.openxmlformats.org/officeDocument/2006/relationships/hyperlink" Target="http://www.microsoft.com/licensing/resources/vol/numbers.mspx" TargetMode="External"/><Relationship Id="rId52" Type="http://schemas.openxmlformats.org/officeDocument/2006/relationships/hyperlink" Target="http://go.microsoft.com/fwlink/?LinkId=136976" TargetMode="External"/><Relationship Id="rId60" Type="http://schemas.openxmlformats.org/officeDocument/2006/relationships/header" Target="header1.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oleObject" Target="embeddings/oleObject2.bin"/><Relationship Id="rId43" Type="http://schemas.openxmlformats.org/officeDocument/2006/relationships/hyperlink" Target="http://www.microsoft.com/licensing/resources/vol/numbers.mspx" TargetMode="External"/><Relationship Id="rId48" Type="http://schemas.openxmlformats.org/officeDocument/2006/relationships/hyperlink" Target="http://go.microsoft.com/fwlink/?LinkId=150083" TargetMode="External"/><Relationship Id="rId56" Type="http://schemas.openxmlformats.org/officeDocument/2006/relationships/hyperlink" Target="http://go.microsoft.com/fwlink/?LinkId=107418" TargetMode="External"/><Relationship Id="rId64" Type="http://schemas.openxmlformats.org/officeDocument/2006/relationships/footer" Target="footer2.xml"/><Relationship Id="rId8" Type="http://schemas.openxmlformats.org/officeDocument/2006/relationships/styles" Target="styles.xml"/><Relationship Id="rId51" Type="http://schemas.openxmlformats.org/officeDocument/2006/relationships/hyperlink" Target="http://go.microsoft.com/fwlink/?LinkId=152550"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go.microsoft.com/fwlink/?LinkId=150084" TargetMode="External"/><Relationship Id="rId25" Type="http://schemas.openxmlformats.org/officeDocument/2006/relationships/image" Target="media/image9.png"/><Relationship Id="rId33" Type="http://schemas.openxmlformats.org/officeDocument/2006/relationships/oleObject" Target="embeddings/oleObject1.bin"/><Relationship Id="rId38" Type="http://schemas.openxmlformats.org/officeDocument/2006/relationships/image" Target="media/image18.png"/><Relationship Id="rId46" Type="http://schemas.openxmlformats.org/officeDocument/2006/relationships/hyperlink" Target="http://go.microsoft.com/fwlink/?LinkId=155083" TargetMode="External"/><Relationship Id="rId59" Type="http://schemas.openxmlformats.org/officeDocument/2006/relationships/hyperlink" Target="http://go.microsoft.com/fwlink/?LinkID=5252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Sim\Documents\Content%20Master\VA%202-%20source%20docs\Cut-Paste\Volume%20Activation%202.0%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outs:outSpaceData xmlns:outs="http://schemas.microsoft.com/office/2009/outspace/metadata">
  <outs:relatedDates>
    <outs:relatedDate>
      <outs:type>3</outs:type>
      <outs:displayName>Last Modified</outs:displayName>
      <outs:dateTime>2009-06-24T10:51:00Z</outs:dateTime>
      <outs:isPinned>true</outs:isPinned>
    </outs:relatedDate>
    <outs:relatedDate>
      <outs:type>2</outs:type>
      <outs:displayName>Created</outs:displayName>
      <outs:dateTime>2009-06-11T20:59:00Z</outs:dateTime>
      <outs:isPinned>true</outs:isPinned>
    </outs:relatedDate>
    <outs:relatedDate>
      <outs:type>4</outs:type>
      <outs:displayName>Last Printed</outs:displayName>
      <outs:dateTime/>
      <outs:isPinned>true</outs:isPinned>
    </outs:relatedDate>
  </outs:relatedDates>
  <outs:relatedDocuments/>
  <outs:relatedPeople>
    <outs:relatedPeopleItem>
      <outs:category>Author</outs:category>
      <outs:people>
        <outs:relatedPerson>
          <outs:displayName>Jerry Honeycutt</outs:displayName>
          <outs:accountName/>
        </outs:relatedPerson>
      </outs:people>
      <outs:source>0</outs:source>
      <outs:isPinned>true</outs:isPinned>
    </outs:relatedPeopleItem>
    <outs:relatedPeopleItem>
      <outs:category>Last modified by</outs:category>
      <outs:people>
        <outs:relatedPerson>
          <outs:displayName>Aaron J. Smith</outs:displayName>
          <outs:accountName/>
        </outs:relatedPerson>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23E5081E457354ABFF80C2B7F2D2B3D" ma:contentTypeVersion="0" ma:contentTypeDescription="Create a new document." ma:contentTypeScope="" ma:versionID="5d1b78584135c83fcf1d4067a523be4f">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62101A-2659-45F8-B476-15FD94F48B9F}">
  <ds:schemaRefs>
    <ds:schemaRef ds:uri="http://schemas.microsoft.com/office/2009/outspace/metadata"/>
  </ds:schemaRefs>
</ds:datastoreItem>
</file>

<file path=customXml/itemProps2.xml><?xml version="1.0" encoding="utf-8"?>
<ds:datastoreItem xmlns:ds="http://schemas.openxmlformats.org/officeDocument/2006/customXml" ds:itemID="{B3FEBB01-AFD5-42D5-BCFB-25FA0B5C98BC}">
  <ds:schemaRefs>
    <ds:schemaRef ds:uri="http://schemas.microsoft.com/office/2006/metadata/properties"/>
  </ds:schemaRefs>
</ds:datastoreItem>
</file>

<file path=customXml/itemProps3.xml><?xml version="1.0" encoding="utf-8"?>
<ds:datastoreItem xmlns:ds="http://schemas.openxmlformats.org/officeDocument/2006/customXml" ds:itemID="{A9BBC0F9-D451-43DF-9B12-B543A3E93583}">
  <ds:schemaRefs>
    <ds:schemaRef ds:uri="http://schemas.microsoft.com/sharepoint/v3/contenttype/forms"/>
  </ds:schemaRefs>
</ds:datastoreItem>
</file>

<file path=customXml/itemProps4.xml><?xml version="1.0" encoding="utf-8"?>
<ds:datastoreItem xmlns:ds="http://schemas.openxmlformats.org/officeDocument/2006/customXml" ds:itemID="{58B956AD-846F-4684-B5F0-59924319F5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6E612247-5545-4710-966C-B361CA788726}">
  <ds:schemaRefs>
    <ds:schemaRef ds:uri="http://schemas.microsoft.com/office/2006/metadata/longProperties"/>
  </ds:schemaRefs>
</ds:datastoreItem>
</file>

<file path=customXml/itemProps6.xml><?xml version="1.0" encoding="utf-8"?>
<ds:datastoreItem xmlns:ds="http://schemas.openxmlformats.org/officeDocument/2006/customXml" ds:itemID="{0F4F335C-DB9D-4423-8CC9-7CD2F7CBB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Volume Activation 2.0 Template.dotx</Template>
  <TotalTime>296</TotalTime>
  <Pages>72</Pages>
  <Words>6598</Words>
  <Characters>37613</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Volume Activation Technical Reference Guide</vt:lpstr>
    </vt:vector>
  </TitlesOfParts>
  <Company>Microsoft Corporation</Company>
  <LinksUpToDate>false</LinksUpToDate>
  <CharactersWithSpaces>44123</CharactersWithSpaces>
  <SharedDoc>false</SharedDoc>
  <HLinks>
    <vt:vector size="240" baseType="variant">
      <vt:variant>
        <vt:i4>6160461</vt:i4>
      </vt:variant>
      <vt:variant>
        <vt:i4>216</vt:i4>
      </vt:variant>
      <vt:variant>
        <vt:i4>0</vt:i4>
      </vt:variant>
      <vt:variant>
        <vt:i4>5</vt:i4>
      </vt:variant>
      <vt:variant>
        <vt:lpwstr>http://www.microsoft.com/genuine/default.aspx?displaylang=en</vt:lpwstr>
      </vt:variant>
      <vt:variant>
        <vt:lpwstr/>
      </vt:variant>
      <vt:variant>
        <vt:i4>1572879</vt:i4>
      </vt:variant>
      <vt:variant>
        <vt:i4>210</vt:i4>
      </vt:variant>
      <vt:variant>
        <vt:i4>0</vt:i4>
      </vt:variant>
      <vt:variant>
        <vt:i4>5</vt:i4>
      </vt:variant>
      <vt:variant>
        <vt:lpwstr>http://go.microsoft.com/fwlink/?LinkID=52526</vt:lpwstr>
      </vt:variant>
      <vt:variant>
        <vt:lpwstr/>
      </vt:variant>
      <vt:variant>
        <vt:i4>1835021</vt:i4>
      </vt:variant>
      <vt:variant>
        <vt:i4>207</vt:i4>
      </vt:variant>
      <vt:variant>
        <vt:i4>0</vt:i4>
      </vt:variant>
      <vt:variant>
        <vt:i4>5</vt:i4>
      </vt:variant>
      <vt:variant>
        <vt:lpwstr>http://go.microsoft.com/fwlink/?LinkID=110332</vt:lpwstr>
      </vt:variant>
      <vt:variant>
        <vt:lpwstr/>
      </vt:variant>
      <vt:variant>
        <vt:i4>1835018</vt:i4>
      </vt:variant>
      <vt:variant>
        <vt:i4>204</vt:i4>
      </vt:variant>
      <vt:variant>
        <vt:i4>0</vt:i4>
      </vt:variant>
      <vt:variant>
        <vt:i4>5</vt:i4>
      </vt:variant>
      <vt:variant>
        <vt:lpwstr>http://go.microsoft.com/fwlink/?LinkId=107544</vt:lpwstr>
      </vt:variant>
      <vt:variant>
        <vt:lpwstr/>
      </vt:variant>
      <vt:variant>
        <vt:i4>1769485</vt:i4>
      </vt:variant>
      <vt:variant>
        <vt:i4>201</vt:i4>
      </vt:variant>
      <vt:variant>
        <vt:i4>0</vt:i4>
      </vt:variant>
      <vt:variant>
        <vt:i4>5</vt:i4>
      </vt:variant>
      <vt:variant>
        <vt:lpwstr>http://go.microsoft.com/fwlink/?LinkID=75674</vt:lpwstr>
      </vt:variant>
      <vt:variant>
        <vt:lpwstr/>
      </vt:variant>
      <vt:variant>
        <vt:i4>1966085</vt:i4>
      </vt:variant>
      <vt:variant>
        <vt:i4>198</vt:i4>
      </vt:variant>
      <vt:variant>
        <vt:i4>0</vt:i4>
      </vt:variant>
      <vt:variant>
        <vt:i4>5</vt:i4>
      </vt:variant>
      <vt:variant>
        <vt:lpwstr>http://go.microsoft.com/fwlink/?LinkId=136976</vt:lpwstr>
      </vt:variant>
      <vt:variant>
        <vt:lpwstr/>
      </vt:variant>
      <vt:variant>
        <vt:i4>2031627</vt:i4>
      </vt:variant>
      <vt:variant>
        <vt:i4>195</vt:i4>
      </vt:variant>
      <vt:variant>
        <vt:i4>0</vt:i4>
      </vt:variant>
      <vt:variant>
        <vt:i4>5</vt:i4>
      </vt:variant>
      <vt:variant>
        <vt:lpwstr>http://go.microsoft.com/fwlink/?LinkID=73076</vt:lpwstr>
      </vt:variant>
      <vt:variant>
        <vt:lpwstr/>
      </vt:variant>
      <vt:variant>
        <vt:i4>1507336</vt:i4>
      </vt:variant>
      <vt:variant>
        <vt:i4>189</vt:i4>
      </vt:variant>
      <vt:variant>
        <vt:i4>0</vt:i4>
      </vt:variant>
      <vt:variant>
        <vt:i4>5</vt:i4>
      </vt:variant>
      <vt:variant>
        <vt:lpwstr>http://go.microsoft.com/fwlink/?LinkId=83041</vt:lpwstr>
      </vt:variant>
      <vt:variant>
        <vt:lpwstr/>
      </vt:variant>
      <vt:variant>
        <vt:i4>1769483</vt:i4>
      </vt:variant>
      <vt:variant>
        <vt:i4>186</vt:i4>
      </vt:variant>
      <vt:variant>
        <vt:i4>0</vt:i4>
      </vt:variant>
      <vt:variant>
        <vt:i4>5</vt:i4>
      </vt:variant>
      <vt:variant>
        <vt:lpwstr>http://go.microsoft.com/fwlink/?LinkID=82964</vt:lpwstr>
      </vt:variant>
      <vt:variant>
        <vt:lpwstr/>
      </vt:variant>
      <vt:variant>
        <vt:i4>1769485</vt:i4>
      </vt:variant>
      <vt:variant>
        <vt:i4>183</vt:i4>
      </vt:variant>
      <vt:variant>
        <vt:i4>0</vt:i4>
      </vt:variant>
      <vt:variant>
        <vt:i4>5</vt:i4>
      </vt:variant>
      <vt:variant>
        <vt:lpwstr>http://go.microsoft.com/fwlink/?LinkID=75674</vt:lpwstr>
      </vt:variant>
      <vt:variant>
        <vt:lpwstr/>
      </vt:variant>
      <vt:variant>
        <vt:i4>1507378</vt:i4>
      </vt:variant>
      <vt:variant>
        <vt:i4>176</vt:i4>
      </vt:variant>
      <vt:variant>
        <vt:i4>0</vt:i4>
      </vt:variant>
      <vt:variant>
        <vt:i4>5</vt:i4>
      </vt:variant>
      <vt:variant>
        <vt:lpwstr/>
      </vt:variant>
      <vt:variant>
        <vt:lpwstr>_Toc227276060</vt:lpwstr>
      </vt:variant>
      <vt:variant>
        <vt:i4>1310770</vt:i4>
      </vt:variant>
      <vt:variant>
        <vt:i4>170</vt:i4>
      </vt:variant>
      <vt:variant>
        <vt:i4>0</vt:i4>
      </vt:variant>
      <vt:variant>
        <vt:i4>5</vt:i4>
      </vt:variant>
      <vt:variant>
        <vt:lpwstr/>
      </vt:variant>
      <vt:variant>
        <vt:lpwstr>_Toc227276059</vt:lpwstr>
      </vt:variant>
      <vt:variant>
        <vt:i4>1310770</vt:i4>
      </vt:variant>
      <vt:variant>
        <vt:i4>164</vt:i4>
      </vt:variant>
      <vt:variant>
        <vt:i4>0</vt:i4>
      </vt:variant>
      <vt:variant>
        <vt:i4>5</vt:i4>
      </vt:variant>
      <vt:variant>
        <vt:lpwstr/>
      </vt:variant>
      <vt:variant>
        <vt:lpwstr>_Toc227276058</vt:lpwstr>
      </vt:variant>
      <vt:variant>
        <vt:i4>1310770</vt:i4>
      </vt:variant>
      <vt:variant>
        <vt:i4>158</vt:i4>
      </vt:variant>
      <vt:variant>
        <vt:i4>0</vt:i4>
      </vt:variant>
      <vt:variant>
        <vt:i4>5</vt:i4>
      </vt:variant>
      <vt:variant>
        <vt:lpwstr/>
      </vt:variant>
      <vt:variant>
        <vt:lpwstr>_Toc227276057</vt:lpwstr>
      </vt:variant>
      <vt:variant>
        <vt:i4>1310770</vt:i4>
      </vt:variant>
      <vt:variant>
        <vt:i4>152</vt:i4>
      </vt:variant>
      <vt:variant>
        <vt:i4>0</vt:i4>
      </vt:variant>
      <vt:variant>
        <vt:i4>5</vt:i4>
      </vt:variant>
      <vt:variant>
        <vt:lpwstr/>
      </vt:variant>
      <vt:variant>
        <vt:lpwstr>_Toc227276056</vt:lpwstr>
      </vt:variant>
      <vt:variant>
        <vt:i4>1310770</vt:i4>
      </vt:variant>
      <vt:variant>
        <vt:i4>146</vt:i4>
      </vt:variant>
      <vt:variant>
        <vt:i4>0</vt:i4>
      </vt:variant>
      <vt:variant>
        <vt:i4>5</vt:i4>
      </vt:variant>
      <vt:variant>
        <vt:lpwstr/>
      </vt:variant>
      <vt:variant>
        <vt:lpwstr>_Toc227276055</vt:lpwstr>
      </vt:variant>
      <vt:variant>
        <vt:i4>1310770</vt:i4>
      </vt:variant>
      <vt:variant>
        <vt:i4>140</vt:i4>
      </vt:variant>
      <vt:variant>
        <vt:i4>0</vt:i4>
      </vt:variant>
      <vt:variant>
        <vt:i4>5</vt:i4>
      </vt:variant>
      <vt:variant>
        <vt:lpwstr/>
      </vt:variant>
      <vt:variant>
        <vt:lpwstr>_Toc227276054</vt:lpwstr>
      </vt:variant>
      <vt:variant>
        <vt:i4>1310770</vt:i4>
      </vt:variant>
      <vt:variant>
        <vt:i4>134</vt:i4>
      </vt:variant>
      <vt:variant>
        <vt:i4>0</vt:i4>
      </vt:variant>
      <vt:variant>
        <vt:i4>5</vt:i4>
      </vt:variant>
      <vt:variant>
        <vt:lpwstr/>
      </vt:variant>
      <vt:variant>
        <vt:lpwstr>_Toc227276053</vt:lpwstr>
      </vt:variant>
      <vt:variant>
        <vt:i4>1310770</vt:i4>
      </vt:variant>
      <vt:variant>
        <vt:i4>128</vt:i4>
      </vt:variant>
      <vt:variant>
        <vt:i4>0</vt:i4>
      </vt:variant>
      <vt:variant>
        <vt:i4>5</vt:i4>
      </vt:variant>
      <vt:variant>
        <vt:lpwstr/>
      </vt:variant>
      <vt:variant>
        <vt:lpwstr>_Toc227276052</vt:lpwstr>
      </vt:variant>
      <vt:variant>
        <vt:i4>1310770</vt:i4>
      </vt:variant>
      <vt:variant>
        <vt:i4>122</vt:i4>
      </vt:variant>
      <vt:variant>
        <vt:i4>0</vt:i4>
      </vt:variant>
      <vt:variant>
        <vt:i4>5</vt:i4>
      </vt:variant>
      <vt:variant>
        <vt:lpwstr/>
      </vt:variant>
      <vt:variant>
        <vt:lpwstr>_Toc227276051</vt:lpwstr>
      </vt:variant>
      <vt:variant>
        <vt:i4>1310770</vt:i4>
      </vt:variant>
      <vt:variant>
        <vt:i4>116</vt:i4>
      </vt:variant>
      <vt:variant>
        <vt:i4>0</vt:i4>
      </vt:variant>
      <vt:variant>
        <vt:i4>5</vt:i4>
      </vt:variant>
      <vt:variant>
        <vt:lpwstr/>
      </vt:variant>
      <vt:variant>
        <vt:lpwstr>_Toc227276050</vt:lpwstr>
      </vt:variant>
      <vt:variant>
        <vt:i4>1376306</vt:i4>
      </vt:variant>
      <vt:variant>
        <vt:i4>110</vt:i4>
      </vt:variant>
      <vt:variant>
        <vt:i4>0</vt:i4>
      </vt:variant>
      <vt:variant>
        <vt:i4>5</vt:i4>
      </vt:variant>
      <vt:variant>
        <vt:lpwstr/>
      </vt:variant>
      <vt:variant>
        <vt:lpwstr>_Toc227276049</vt:lpwstr>
      </vt:variant>
      <vt:variant>
        <vt:i4>1376306</vt:i4>
      </vt:variant>
      <vt:variant>
        <vt:i4>104</vt:i4>
      </vt:variant>
      <vt:variant>
        <vt:i4>0</vt:i4>
      </vt:variant>
      <vt:variant>
        <vt:i4>5</vt:i4>
      </vt:variant>
      <vt:variant>
        <vt:lpwstr/>
      </vt:variant>
      <vt:variant>
        <vt:lpwstr>_Toc227276048</vt:lpwstr>
      </vt:variant>
      <vt:variant>
        <vt:i4>1376306</vt:i4>
      </vt:variant>
      <vt:variant>
        <vt:i4>98</vt:i4>
      </vt:variant>
      <vt:variant>
        <vt:i4>0</vt:i4>
      </vt:variant>
      <vt:variant>
        <vt:i4>5</vt:i4>
      </vt:variant>
      <vt:variant>
        <vt:lpwstr/>
      </vt:variant>
      <vt:variant>
        <vt:lpwstr>_Toc227276047</vt:lpwstr>
      </vt:variant>
      <vt:variant>
        <vt:i4>1376306</vt:i4>
      </vt:variant>
      <vt:variant>
        <vt:i4>92</vt:i4>
      </vt:variant>
      <vt:variant>
        <vt:i4>0</vt:i4>
      </vt:variant>
      <vt:variant>
        <vt:i4>5</vt:i4>
      </vt:variant>
      <vt:variant>
        <vt:lpwstr/>
      </vt:variant>
      <vt:variant>
        <vt:lpwstr>_Toc227276046</vt:lpwstr>
      </vt:variant>
      <vt:variant>
        <vt:i4>1376306</vt:i4>
      </vt:variant>
      <vt:variant>
        <vt:i4>86</vt:i4>
      </vt:variant>
      <vt:variant>
        <vt:i4>0</vt:i4>
      </vt:variant>
      <vt:variant>
        <vt:i4>5</vt:i4>
      </vt:variant>
      <vt:variant>
        <vt:lpwstr/>
      </vt:variant>
      <vt:variant>
        <vt:lpwstr>_Toc227276045</vt:lpwstr>
      </vt:variant>
      <vt:variant>
        <vt:i4>1376306</vt:i4>
      </vt:variant>
      <vt:variant>
        <vt:i4>80</vt:i4>
      </vt:variant>
      <vt:variant>
        <vt:i4>0</vt:i4>
      </vt:variant>
      <vt:variant>
        <vt:i4>5</vt:i4>
      </vt:variant>
      <vt:variant>
        <vt:lpwstr/>
      </vt:variant>
      <vt:variant>
        <vt:lpwstr>_Toc227276044</vt:lpwstr>
      </vt:variant>
      <vt:variant>
        <vt:i4>1376306</vt:i4>
      </vt:variant>
      <vt:variant>
        <vt:i4>74</vt:i4>
      </vt:variant>
      <vt:variant>
        <vt:i4>0</vt:i4>
      </vt:variant>
      <vt:variant>
        <vt:i4>5</vt:i4>
      </vt:variant>
      <vt:variant>
        <vt:lpwstr/>
      </vt:variant>
      <vt:variant>
        <vt:lpwstr>_Toc227276043</vt:lpwstr>
      </vt:variant>
      <vt:variant>
        <vt:i4>1376306</vt:i4>
      </vt:variant>
      <vt:variant>
        <vt:i4>68</vt:i4>
      </vt:variant>
      <vt:variant>
        <vt:i4>0</vt:i4>
      </vt:variant>
      <vt:variant>
        <vt:i4>5</vt:i4>
      </vt:variant>
      <vt:variant>
        <vt:lpwstr/>
      </vt:variant>
      <vt:variant>
        <vt:lpwstr>_Toc227276042</vt:lpwstr>
      </vt:variant>
      <vt:variant>
        <vt:i4>1376306</vt:i4>
      </vt:variant>
      <vt:variant>
        <vt:i4>62</vt:i4>
      </vt:variant>
      <vt:variant>
        <vt:i4>0</vt:i4>
      </vt:variant>
      <vt:variant>
        <vt:i4>5</vt:i4>
      </vt:variant>
      <vt:variant>
        <vt:lpwstr/>
      </vt:variant>
      <vt:variant>
        <vt:lpwstr>_Toc227276041</vt:lpwstr>
      </vt:variant>
      <vt:variant>
        <vt:i4>1376306</vt:i4>
      </vt:variant>
      <vt:variant>
        <vt:i4>56</vt:i4>
      </vt:variant>
      <vt:variant>
        <vt:i4>0</vt:i4>
      </vt:variant>
      <vt:variant>
        <vt:i4>5</vt:i4>
      </vt:variant>
      <vt:variant>
        <vt:lpwstr/>
      </vt:variant>
      <vt:variant>
        <vt:lpwstr>_Toc227276040</vt:lpwstr>
      </vt:variant>
      <vt:variant>
        <vt:i4>1179698</vt:i4>
      </vt:variant>
      <vt:variant>
        <vt:i4>50</vt:i4>
      </vt:variant>
      <vt:variant>
        <vt:i4>0</vt:i4>
      </vt:variant>
      <vt:variant>
        <vt:i4>5</vt:i4>
      </vt:variant>
      <vt:variant>
        <vt:lpwstr/>
      </vt:variant>
      <vt:variant>
        <vt:lpwstr>_Toc227276039</vt:lpwstr>
      </vt:variant>
      <vt:variant>
        <vt:i4>1179698</vt:i4>
      </vt:variant>
      <vt:variant>
        <vt:i4>44</vt:i4>
      </vt:variant>
      <vt:variant>
        <vt:i4>0</vt:i4>
      </vt:variant>
      <vt:variant>
        <vt:i4>5</vt:i4>
      </vt:variant>
      <vt:variant>
        <vt:lpwstr/>
      </vt:variant>
      <vt:variant>
        <vt:lpwstr>_Toc227276038</vt:lpwstr>
      </vt:variant>
      <vt:variant>
        <vt:i4>1179698</vt:i4>
      </vt:variant>
      <vt:variant>
        <vt:i4>38</vt:i4>
      </vt:variant>
      <vt:variant>
        <vt:i4>0</vt:i4>
      </vt:variant>
      <vt:variant>
        <vt:i4>5</vt:i4>
      </vt:variant>
      <vt:variant>
        <vt:lpwstr/>
      </vt:variant>
      <vt:variant>
        <vt:lpwstr>_Toc227276037</vt:lpwstr>
      </vt:variant>
      <vt:variant>
        <vt:i4>1179698</vt:i4>
      </vt:variant>
      <vt:variant>
        <vt:i4>32</vt:i4>
      </vt:variant>
      <vt:variant>
        <vt:i4>0</vt:i4>
      </vt:variant>
      <vt:variant>
        <vt:i4>5</vt:i4>
      </vt:variant>
      <vt:variant>
        <vt:lpwstr/>
      </vt:variant>
      <vt:variant>
        <vt:lpwstr>_Toc227276036</vt:lpwstr>
      </vt:variant>
      <vt:variant>
        <vt:i4>1179698</vt:i4>
      </vt:variant>
      <vt:variant>
        <vt:i4>26</vt:i4>
      </vt:variant>
      <vt:variant>
        <vt:i4>0</vt:i4>
      </vt:variant>
      <vt:variant>
        <vt:i4>5</vt:i4>
      </vt:variant>
      <vt:variant>
        <vt:lpwstr/>
      </vt:variant>
      <vt:variant>
        <vt:lpwstr>_Toc227276035</vt:lpwstr>
      </vt:variant>
      <vt:variant>
        <vt:i4>1179698</vt:i4>
      </vt:variant>
      <vt:variant>
        <vt:i4>20</vt:i4>
      </vt:variant>
      <vt:variant>
        <vt:i4>0</vt:i4>
      </vt:variant>
      <vt:variant>
        <vt:i4>5</vt:i4>
      </vt:variant>
      <vt:variant>
        <vt:lpwstr/>
      </vt:variant>
      <vt:variant>
        <vt:lpwstr>_Toc227276034</vt:lpwstr>
      </vt:variant>
      <vt:variant>
        <vt:i4>1179698</vt:i4>
      </vt:variant>
      <vt:variant>
        <vt:i4>14</vt:i4>
      </vt:variant>
      <vt:variant>
        <vt:i4>0</vt:i4>
      </vt:variant>
      <vt:variant>
        <vt:i4>5</vt:i4>
      </vt:variant>
      <vt:variant>
        <vt:lpwstr/>
      </vt:variant>
      <vt:variant>
        <vt:lpwstr>_Toc227276033</vt:lpwstr>
      </vt:variant>
      <vt:variant>
        <vt:i4>1179698</vt:i4>
      </vt:variant>
      <vt:variant>
        <vt:i4>8</vt:i4>
      </vt:variant>
      <vt:variant>
        <vt:i4>0</vt:i4>
      </vt:variant>
      <vt:variant>
        <vt:i4>5</vt:i4>
      </vt:variant>
      <vt:variant>
        <vt:lpwstr/>
      </vt:variant>
      <vt:variant>
        <vt:lpwstr>_Toc227276032</vt:lpwstr>
      </vt:variant>
      <vt:variant>
        <vt:i4>1179698</vt:i4>
      </vt:variant>
      <vt:variant>
        <vt:i4>2</vt:i4>
      </vt:variant>
      <vt:variant>
        <vt:i4>0</vt:i4>
      </vt:variant>
      <vt:variant>
        <vt:i4>5</vt:i4>
      </vt:variant>
      <vt:variant>
        <vt:lpwstr/>
      </vt:variant>
      <vt:variant>
        <vt:lpwstr>_Toc227276031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Volume Activation Technical Reference Guide</dc:title>
  <dc:creator>Microsoft</dc:creator>
  <cp:lastModifiedBy>Liptak, Peter</cp:lastModifiedBy>
  <cp:revision>93</cp:revision>
  <dcterms:created xsi:type="dcterms:W3CDTF">2009-07-22T19:32:00Z</dcterms:created>
  <dcterms:modified xsi:type="dcterms:W3CDTF">2009-08-03T14:41:00Z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0x010100D23E5081E457354ABFF80C2B7F2D2B3D</vt:lpwstr>
  </property>
</Properties>
</file>